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C5D22B" w14:textId="05786D83" w:rsidR="00BA68B5" w:rsidRPr="009474C9" w:rsidRDefault="00BA68B5" w:rsidP="00BA68B5">
      <w:pPr>
        <w:pStyle w:val="Title"/>
        <w:rPr>
          <w:b w:val="0"/>
          <w:bCs w:val="0"/>
          <w:sz w:val="32"/>
          <w:szCs w:val="32"/>
          <w:lang w:val="en-AU"/>
        </w:rPr>
      </w:pPr>
      <w:r w:rsidRPr="009474C9">
        <w:rPr>
          <w:b w:val="0"/>
          <w:bCs w:val="0"/>
          <w:sz w:val="32"/>
          <w:szCs w:val="32"/>
          <w:lang w:val="en-AU"/>
        </w:rPr>
        <w:t xml:space="preserve">Privacy Impact Assessment </w:t>
      </w:r>
      <w:r w:rsidR="007E7A6C" w:rsidRPr="009474C9">
        <w:rPr>
          <w:b w:val="0"/>
          <w:bCs w:val="0"/>
          <w:sz w:val="32"/>
          <w:szCs w:val="32"/>
          <w:lang w:val="en-AU"/>
        </w:rPr>
        <w:t xml:space="preserve">(PIA) </w:t>
      </w:r>
      <w:r w:rsidRPr="009474C9">
        <w:rPr>
          <w:b w:val="0"/>
          <w:bCs w:val="0"/>
          <w:sz w:val="32"/>
          <w:szCs w:val="32"/>
          <w:lang w:val="en-AU"/>
        </w:rPr>
        <w:t>LITE</w:t>
      </w:r>
    </w:p>
    <w:p w14:paraId="3545D92B" w14:textId="66128503" w:rsidR="00C534EC" w:rsidRPr="009474C9" w:rsidRDefault="00BA68B5" w:rsidP="00D336F0">
      <w:pPr>
        <w:pStyle w:val="Title"/>
        <w:rPr>
          <w:b w:val="0"/>
          <w:bCs w:val="0"/>
          <w:sz w:val="32"/>
          <w:szCs w:val="32"/>
          <w:lang w:val="en-AU"/>
        </w:rPr>
      </w:pPr>
      <w:r w:rsidRPr="009474C9">
        <w:rPr>
          <w:b w:val="0"/>
          <w:bCs w:val="0"/>
          <w:sz w:val="32"/>
          <w:szCs w:val="32"/>
          <w:lang w:val="en-AU"/>
        </w:rPr>
        <w:br/>
      </w:r>
      <w:r w:rsidR="006A5934" w:rsidRPr="009474C9">
        <w:rPr>
          <w:sz w:val="72"/>
          <w:szCs w:val="72"/>
          <w:lang w:val="en-AU"/>
        </w:rPr>
        <w:fldChar w:fldCharType="begin"/>
      </w:r>
      <w:r w:rsidR="006A5934" w:rsidRPr="009474C9">
        <w:rPr>
          <w:sz w:val="72"/>
          <w:szCs w:val="72"/>
          <w:lang w:val="en-AU"/>
        </w:rPr>
        <w:instrText>Agency</w:instrText>
      </w:r>
      <w:r w:rsidR="006A5934" w:rsidRPr="009474C9">
        <w:rPr>
          <w:sz w:val="72"/>
          <w:szCs w:val="72"/>
          <w:lang w:val="en-AU"/>
        </w:rPr>
        <w:fldChar w:fldCharType="end"/>
      </w:r>
      <w:r w:rsidR="001E3016" w:rsidRPr="009474C9">
        <w:rPr>
          <w:sz w:val="180"/>
          <w:szCs w:val="180"/>
          <w:lang w:val="en-AU"/>
        </w:rPr>
        <w:t xml:space="preserve"> </w:t>
      </w:r>
    </w:p>
    <w:p w14:paraId="00FC5C8C" w14:textId="77777777" w:rsidR="00D258A2" w:rsidRPr="009474C9" w:rsidRDefault="00D258A2" w:rsidP="00FC593F">
      <w:pPr>
        <w:pStyle w:val="BodyText1"/>
        <w:rPr>
          <w:rFonts w:ascii="Montserrat" w:eastAsia="Montserrat Light" w:hAnsi="Montserrat"/>
          <w:color w:val="FFFFFF" w:themeColor="background1"/>
          <w:sz w:val="28"/>
          <w:szCs w:val="28"/>
          <w:lang w:val="en-AU"/>
        </w:rPr>
      </w:pPr>
    </w:p>
    <w:p w14:paraId="2E8271B3" w14:textId="77777777" w:rsidR="00D258A2" w:rsidRPr="009474C9" w:rsidRDefault="00D258A2" w:rsidP="00FC593F">
      <w:pPr>
        <w:pStyle w:val="BodyText1"/>
        <w:rPr>
          <w:rFonts w:ascii="Montserrat" w:eastAsia="Montserrat Light" w:hAnsi="Montserrat"/>
          <w:color w:val="FFFFFF" w:themeColor="background1"/>
          <w:sz w:val="28"/>
          <w:szCs w:val="28"/>
          <w:lang w:val="en-AU"/>
        </w:rPr>
      </w:pPr>
    </w:p>
    <w:p w14:paraId="1ADF0C23" w14:textId="77777777" w:rsidR="00D258A2" w:rsidRPr="009474C9" w:rsidRDefault="00D258A2" w:rsidP="00FC593F">
      <w:pPr>
        <w:pStyle w:val="BodyText1"/>
        <w:rPr>
          <w:rFonts w:ascii="Montserrat" w:eastAsia="Montserrat Light" w:hAnsi="Montserrat"/>
          <w:color w:val="FFFFFF" w:themeColor="background1"/>
          <w:sz w:val="28"/>
          <w:szCs w:val="28"/>
          <w:lang w:val="en-AU"/>
        </w:rPr>
      </w:pPr>
    </w:p>
    <w:p w14:paraId="53A918D1" w14:textId="3D0928BF" w:rsidR="00C534EC" w:rsidRPr="009474C9" w:rsidRDefault="00C534EC" w:rsidP="00FC593F">
      <w:pPr>
        <w:pStyle w:val="BodyText1"/>
        <w:rPr>
          <w:rFonts w:ascii="Montserrat" w:eastAsia="Montserrat Light" w:hAnsi="Montserrat"/>
          <w:color w:val="FFFFFF" w:themeColor="background1"/>
          <w:sz w:val="28"/>
          <w:szCs w:val="28"/>
          <w:lang w:val="en-AU"/>
        </w:rPr>
      </w:pPr>
      <w:r w:rsidRPr="009474C9">
        <w:rPr>
          <w:rFonts w:ascii="Montserrat" w:eastAsia="Montserrat Light" w:hAnsi="Montserrat"/>
          <w:color w:val="FFFFFF" w:themeColor="background1"/>
          <w:sz w:val="28"/>
          <w:szCs w:val="28"/>
          <w:lang w:val="en-AU"/>
        </w:rPr>
        <w:t xml:space="preserve">NSW </w:t>
      </w:r>
      <w:r w:rsidR="00BE0B73">
        <w:rPr>
          <w:rFonts w:ascii="Montserrat" w:eastAsia="Montserrat Light" w:hAnsi="Montserrat"/>
          <w:color w:val="FFFFFF" w:themeColor="background1"/>
          <w:sz w:val="28"/>
          <w:szCs w:val="28"/>
          <w:lang w:val="en-AU"/>
        </w:rPr>
        <w:t xml:space="preserve">Government </w:t>
      </w:r>
      <w:r w:rsidRPr="009474C9">
        <w:rPr>
          <w:rFonts w:ascii="Montserrat" w:eastAsia="Montserrat Light" w:hAnsi="Montserrat"/>
          <w:color w:val="FFFFFF" w:themeColor="background1"/>
          <w:sz w:val="28"/>
          <w:szCs w:val="28"/>
          <w:lang w:val="en-AU"/>
        </w:rPr>
        <w:t xml:space="preserve">Digital Channels </w:t>
      </w:r>
    </w:p>
    <w:p w14:paraId="1929EDBC" w14:textId="2988686F" w:rsidR="00C534EC" w:rsidRPr="009474C9" w:rsidRDefault="00C534EC" w:rsidP="00FC593F">
      <w:pPr>
        <w:pStyle w:val="BodyText1"/>
        <w:rPr>
          <w:rFonts w:eastAsia="Montserrat Light"/>
          <w:lang w:val="en-AU"/>
        </w:rPr>
      </w:pPr>
    </w:p>
    <w:p w14:paraId="7891F6AC" w14:textId="42D59BF4" w:rsidR="00C534EC" w:rsidRPr="009474C9" w:rsidRDefault="00C534EC" w:rsidP="00FC593F">
      <w:pPr>
        <w:pStyle w:val="BodyText1"/>
        <w:rPr>
          <w:rFonts w:eastAsia="Montserrat Light"/>
          <w:color w:val="FFFFFF" w:themeColor="background1"/>
          <w:lang w:val="en-AU"/>
        </w:rPr>
      </w:pPr>
      <w:r w:rsidRPr="009474C9">
        <w:rPr>
          <w:rFonts w:eastAsia="Montserrat Light"/>
          <w:color w:val="FFFFFF" w:themeColor="background1"/>
          <w:lang w:val="en-AU"/>
        </w:rPr>
        <w:t xml:space="preserve">Date Issued:  </w:t>
      </w:r>
    </w:p>
    <w:p w14:paraId="2F21798C" w14:textId="17CCC2EC" w:rsidR="00C534EC" w:rsidRPr="009474C9" w:rsidRDefault="00C534EC" w:rsidP="00FC593F">
      <w:pPr>
        <w:pStyle w:val="BodyText1"/>
        <w:rPr>
          <w:rFonts w:eastAsia="Montserrat Light"/>
          <w:color w:val="FFFFFF" w:themeColor="background1"/>
          <w:lang w:val="en-AU"/>
        </w:rPr>
      </w:pPr>
      <w:r w:rsidRPr="009474C9">
        <w:rPr>
          <w:rFonts w:eastAsia="Montserrat Light"/>
          <w:color w:val="FFFFFF" w:themeColor="background1"/>
          <w:lang w:val="en-AU"/>
        </w:rPr>
        <w:t xml:space="preserve">Version:  </w:t>
      </w:r>
    </w:p>
    <w:p w14:paraId="04E552E6" w14:textId="19DB1447" w:rsidR="00B20547" w:rsidRPr="009474C9" w:rsidRDefault="00526520" w:rsidP="00FC593F">
      <w:pPr>
        <w:rPr>
          <w:rFonts w:ascii="Public Sans Light" w:hAnsi="Public Sans Light"/>
          <w:sz w:val="52"/>
          <w:szCs w:val="52"/>
          <w:lang w:val="en-AU"/>
        </w:rPr>
      </w:pPr>
      <w:r w:rsidRPr="009474C9">
        <w:rPr>
          <w:rFonts w:eastAsia="Montserrat Light"/>
          <w:noProof/>
          <w:lang w:val="en-AU"/>
        </w:rPr>
        <w:drawing>
          <wp:anchor distT="0" distB="0" distL="114300" distR="114300" simplePos="0" relativeHeight="251658240" behindDoc="1" locked="1" layoutInCell="1" allowOverlap="1" wp14:anchorId="04A59461" wp14:editId="76E3CF23">
            <wp:simplePos x="0" y="0"/>
            <wp:positionH relativeFrom="page">
              <wp:align>left</wp:align>
            </wp:positionH>
            <wp:positionV relativeFrom="page">
              <wp:align>top</wp:align>
            </wp:positionV>
            <wp:extent cx="7555865" cy="10687050"/>
            <wp:effectExtent l="0" t="0" r="6985" b="0"/>
            <wp:wrapNone/>
            <wp:docPr id="40" name="Picture 40" descr="Blue glass building exterior">
              <a:extLst xmlns:a="http://schemas.openxmlformats.org/drawingml/2006/main">
                <a:ext uri="{FF2B5EF4-FFF2-40B4-BE49-F238E27FC236}">
                  <a16:creationId xmlns:a16="http://schemas.microsoft.com/office/drawing/2014/main" id="{14E2A6D1-88A2-7F45-CFE3-10B107FE2F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Placeholder 24" descr="Blue glass building exterior">
                      <a:extLst>
                        <a:ext uri="{FF2B5EF4-FFF2-40B4-BE49-F238E27FC236}">
                          <a16:creationId xmlns:a16="http://schemas.microsoft.com/office/drawing/2014/main" id="{14E2A6D1-88A2-7F45-CFE3-10B107FE2FCF}"/>
                        </a:ext>
                      </a:extLst>
                    </pic:cNvPr>
                    <pic:cNvPicPr>
                      <a:picLocks noChangeAspect="1"/>
                    </pic:cNvPicPr>
                  </pic:nvPicPr>
                  <pic:blipFill>
                    <a:blip r:embed="rId11">
                      <a:alphaModFix amt="85000"/>
                      <a:extLst>
                        <a:ext uri="{BEBA8EAE-BF5A-486C-A8C5-ECC9F3942E4B}">
                          <a14:imgProps xmlns:a14="http://schemas.microsoft.com/office/drawing/2010/main">
                            <a14:imgLayer r:embed="rId12">
                              <a14:imgEffect>
                                <a14:colorTemperature colorTemp="5300"/>
                              </a14:imgEffect>
                            </a14:imgLayer>
                          </a14:imgProps>
                        </a:ext>
                        <a:ext uri="{28A0092B-C50C-407E-A947-70E740481C1C}">
                          <a14:useLocalDpi xmlns:a14="http://schemas.microsoft.com/office/drawing/2010/main" val="0"/>
                        </a:ext>
                      </a:extLst>
                    </a:blip>
                    <a:srcRect l="22630" r="22630"/>
                    <a:stretch>
                      <a:fillRect/>
                    </a:stretch>
                  </pic:blipFill>
                  <pic:spPr>
                    <a:xfrm>
                      <a:off x="0" y="0"/>
                      <a:ext cx="7555865" cy="10687050"/>
                    </a:xfrm>
                    <a:prstGeom prst="rect">
                      <a:avLst/>
                    </a:prstGeom>
                  </pic:spPr>
                </pic:pic>
              </a:graphicData>
            </a:graphic>
            <wp14:sizeRelH relativeFrom="margin">
              <wp14:pctWidth>0</wp14:pctWidth>
            </wp14:sizeRelH>
            <wp14:sizeRelV relativeFrom="margin">
              <wp14:pctHeight>0</wp14:pctHeight>
            </wp14:sizeRelV>
          </wp:anchor>
        </w:drawing>
      </w:r>
    </w:p>
    <w:p w14:paraId="4F60A31F" w14:textId="3988D8F4" w:rsidR="00B20547" w:rsidRPr="009474C9" w:rsidRDefault="0035672F" w:rsidP="00FC593F">
      <w:pPr>
        <w:rPr>
          <w:rFonts w:ascii="Public Sans Light" w:hAnsi="Public Sans Light"/>
          <w:sz w:val="52"/>
          <w:szCs w:val="52"/>
          <w:lang w:val="en-AU"/>
        </w:rPr>
      </w:pPr>
      <w:r w:rsidRPr="009474C9">
        <w:rPr>
          <w:lang w:val="en-AU"/>
        </w:rPr>
        <w:t> </w:t>
      </w:r>
      <w:r w:rsidR="00AC1D06" w:rsidRPr="009474C9">
        <w:rPr>
          <w:rFonts w:ascii="Montserrat" w:eastAsia="Montserrat Light" w:hAnsi="Montserrat Light" w:cs="Montserrat Light"/>
          <w:b/>
          <w:noProof/>
          <w:lang w:val="en-AU" w:eastAsia="en-US"/>
        </w:rPr>
        <mc:AlternateContent>
          <mc:Choice Requires="wps">
            <w:drawing>
              <wp:anchor distT="0" distB="0" distL="114300" distR="114300" simplePos="0" relativeHeight="251658242" behindDoc="1" locked="1" layoutInCell="1" allowOverlap="1" wp14:anchorId="5389F428" wp14:editId="4E67E6BF">
                <wp:simplePos x="0" y="0"/>
                <wp:positionH relativeFrom="page">
                  <wp:align>left</wp:align>
                </wp:positionH>
                <wp:positionV relativeFrom="margin">
                  <wp:posOffset>-536575</wp:posOffset>
                </wp:positionV>
                <wp:extent cx="6794500" cy="4163695"/>
                <wp:effectExtent l="0" t="0" r="6350" b="8255"/>
                <wp:wrapNone/>
                <wp:docPr id="41" name="Freeform: 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94500" cy="4164037"/>
                        </a:xfrm>
                        <a:custGeom>
                          <a:avLst/>
                          <a:gdLst>
                            <a:gd name="T0" fmla="*/ 10094 w 10326"/>
                            <a:gd name="T1" fmla="+- 0 5176 5176"/>
                            <a:gd name="T2" fmla="*/ 5176 h 6498"/>
                            <a:gd name="T3" fmla="*/ 0 w 10326"/>
                            <a:gd name="T4" fmla="+- 0 5176 5176"/>
                            <a:gd name="T5" fmla="*/ 5176 h 6498"/>
                            <a:gd name="T6" fmla="*/ 0 w 10326"/>
                            <a:gd name="T7" fmla="+- 0 11674 5176"/>
                            <a:gd name="T8" fmla="*/ 11674 h 6498"/>
                            <a:gd name="T9" fmla="*/ 7367 w 10326"/>
                            <a:gd name="T10" fmla="+- 0 11674 5176"/>
                            <a:gd name="T11" fmla="*/ 11674 h 6498"/>
                            <a:gd name="T12" fmla="*/ 7438 w 10326"/>
                            <a:gd name="T13" fmla="+- 0 11668 5176"/>
                            <a:gd name="T14" fmla="*/ 11668 h 6498"/>
                            <a:gd name="T15" fmla="*/ 7510 w 10326"/>
                            <a:gd name="T16" fmla="+- 0 11649 5176"/>
                            <a:gd name="T17" fmla="*/ 11649 h 6498"/>
                            <a:gd name="T18" fmla="*/ 7580 w 10326"/>
                            <a:gd name="T19" fmla="+- 0 11620 5176"/>
                            <a:gd name="T20" fmla="*/ 11620 h 6498"/>
                            <a:gd name="T21" fmla="*/ 7646 w 10326"/>
                            <a:gd name="T22" fmla="+- 0 11582 5176"/>
                            <a:gd name="T23" fmla="*/ 11582 h 6498"/>
                            <a:gd name="T24" fmla="*/ 7707 w 10326"/>
                            <a:gd name="T25" fmla="+- 0 11536 5176"/>
                            <a:gd name="T26" fmla="*/ 11536 h 6498"/>
                            <a:gd name="T27" fmla="*/ 7761 w 10326"/>
                            <a:gd name="T28" fmla="+- 0 11482 5176"/>
                            <a:gd name="T29" fmla="*/ 11482 h 6498"/>
                            <a:gd name="T30" fmla="*/ 7806 w 10326"/>
                            <a:gd name="T31" fmla="+- 0 11424 5176"/>
                            <a:gd name="T32" fmla="*/ 11424 h 6498"/>
                            <a:gd name="T33" fmla="*/ 7839 w 10326"/>
                            <a:gd name="T34" fmla="+- 0 11360 5176"/>
                            <a:gd name="T35" fmla="*/ 11360 h 6498"/>
                            <a:gd name="T36" fmla="*/ 10302 w 10326"/>
                            <a:gd name="T37" fmla="+- 0 5490 5176"/>
                            <a:gd name="T38" fmla="*/ 5490 h 6498"/>
                            <a:gd name="T39" fmla="*/ 10324 w 10326"/>
                            <a:gd name="T40" fmla="+- 0 5418 5176"/>
                            <a:gd name="T41" fmla="*/ 5418 h 6498"/>
                            <a:gd name="T42" fmla="*/ 10326 w 10326"/>
                            <a:gd name="T43" fmla="+- 0 5352 5176"/>
                            <a:gd name="T44" fmla="*/ 5352 h 6498"/>
                            <a:gd name="T45" fmla="*/ 10310 w 10326"/>
                            <a:gd name="T46" fmla="+- 0 5293 5176"/>
                            <a:gd name="T47" fmla="*/ 5293 h 6498"/>
                            <a:gd name="T48" fmla="*/ 10278 w 10326"/>
                            <a:gd name="T49" fmla="+- 0 5245 5176"/>
                            <a:gd name="T50" fmla="*/ 5245 h 6498"/>
                            <a:gd name="T51" fmla="*/ 10230 w 10326"/>
                            <a:gd name="T52" fmla="+- 0 5208 5176"/>
                            <a:gd name="T53" fmla="*/ 5208 h 6498"/>
                            <a:gd name="T54" fmla="*/ 10168 w 10326"/>
                            <a:gd name="T55" fmla="+- 0 5184 5176"/>
                            <a:gd name="T56" fmla="*/ 5184 h 6498"/>
                            <a:gd name="T57" fmla="*/ 10094 w 10326"/>
                            <a:gd name="T58" fmla="+- 0 5176 5176"/>
                            <a:gd name="T59" fmla="*/ 5176 h 649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10326" h="6498">
                              <a:moveTo>
                                <a:pt x="10094" y="0"/>
                              </a:moveTo>
                              <a:lnTo>
                                <a:pt x="0" y="0"/>
                              </a:lnTo>
                              <a:lnTo>
                                <a:pt x="0" y="6498"/>
                              </a:lnTo>
                              <a:lnTo>
                                <a:pt x="7367" y="6498"/>
                              </a:lnTo>
                              <a:lnTo>
                                <a:pt x="7438" y="6492"/>
                              </a:lnTo>
                              <a:lnTo>
                                <a:pt x="7510" y="6473"/>
                              </a:lnTo>
                              <a:lnTo>
                                <a:pt x="7580" y="6444"/>
                              </a:lnTo>
                              <a:lnTo>
                                <a:pt x="7646" y="6406"/>
                              </a:lnTo>
                              <a:lnTo>
                                <a:pt x="7707" y="6360"/>
                              </a:lnTo>
                              <a:lnTo>
                                <a:pt x="7761" y="6306"/>
                              </a:lnTo>
                              <a:lnTo>
                                <a:pt x="7806" y="6248"/>
                              </a:lnTo>
                              <a:lnTo>
                                <a:pt x="7839" y="6184"/>
                              </a:lnTo>
                              <a:lnTo>
                                <a:pt x="10302" y="314"/>
                              </a:lnTo>
                              <a:lnTo>
                                <a:pt x="10324" y="242"/>
                              </a:lnTo>
                              <a:lnTo>
                                <a:pt x="10326" y="176"/>
                              </a:lnTo>
                              <a:lnTo>
                                <a:pt x="10310" y="117"/>
                              </a:lnTo>
                              <a:lnTo>
                                <a:pt x="10278" y="69"/>
                              </a:lnTo>
                              <a:lnTo>
                                <a:pt x="10230" y="32"/>
                              </a:lnTo>
                              <a:lnTo>
                                <a:pt x="10168" y="8"/>
                              </a:lnTo>
                              <a:lnTo>
                                <a:pt x="10094" y="0"/>
                              </a:lnTo>
                              <a:close/>
                            </a:path>
                          </a:pathLst>
                        </a:custGeom>
                        <a:solidFill>
                          <a:srgbClr val="00266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82B83" id="Freeform: Shape 41" o:spid="_x0000_s1026" style="position:absolute;margin-left:0;margin-top:-42.25pt;width:535pt;height:327.85pt;z-index:-251658238;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page;mso-height-relative:page;v-text-anchor:top" coordsize="10326,6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" path="m10094,l,,,6498r7367,l7438,6492r72,-19l7580,6444r66,-38l7707,6360r54,-54l7806,6248r33,-64l10302,314r22,-72l10326,176r-16,-59l10278,69r-48,-37l10168,8,10094,xe" fillcolor="#002664" stroked="f">
                <v:path arrowok="t" o:connecttype="custom" o:connectlocs="6641844,3316875;0,3316875;0,7480912;4847480,7480912;4894198,7477067;4941574,7464892;4987634,7446308;5031062,7421957;5071200,7392479;5106732,7357875;5136342,7320708;5158056,7279695;6778708,3518092;6793184,3471953;6794500,3429659;6783972,3391851;6762916,3361092;6731332,3337381;6690536,3322002;6641844,3316875" o:connectangles="0,0,0,0,0,0,0,0,0,0,0,0,0,0,0,0,0,0,0,0"/>
                <w10:wrap anchorx="page" anchory="margin"/>
                <w10:anchorlock/>
              </v:shape>
            </w:pict>
          </mc:Fallback>
        </mc:AlternateContent>
      </w:r>
    </w:p>
    <w:p w14:paraId="5132187B" w14:textId="20D196DD" w:rsidR="00B20547" w:rsidRPr="009474C9" w:rsidRDefault="00B20547" w:rsidP="00FC593F">
      <w:pPr>
        <w:rPr>
          <w:lang w:val="en-AU"/>
        </w:rPr>
      </w:pPr>
    </w:p>
    <w:p w14:paraId="3CF8F4D6" w14:textId="58161F54" w:rsidR="00B20547" w:rsidRPr="009474C9" w:rsidRDefault="00C534EC" w:rsidP="00FC593F">
      <w:pPr>
        <w:rPr>
          <w:lang w:val="en-AU"/>
        </w:rPr>
      </w:pPr>
      <w:r w:rsidRPr="009474C9">
        <w:rPr>
          <w:lang w:val="en-AU"/>
        </w:rPr>
        <w:tab/>
      </w:r>
    </w:p>
    <w:p w14:paraId="5D0ED782" w14:textId="77777777" w:rsidR="00B20547" w:rsidRPr="009474C9" w:rsidRDefault="00B20547" w:rsidP="00FC593F">
      <w:pPr>
        <w:rPr>
          <w:lang w:val="en-AU"/>
        </w:rPr>
      </w:pPr>
    </w:p>
    <w:p w14:paraId="17A8B559" w14:textId="03364006" w:rsidR="00AC1D06" w:rsidRPr="009474C9" w:rsidRDefault="00AC1D06" w:rsidP="00FC593F">
      <w:pPr>
        <w:rPr>
          <w:lang w:val="en-AU"/>
        </w:rPr>
      </w:pPr>
    </w:p>
    <w:p w14:paraId="3A783045" w14:textId="2A1A8953" w:rsidR="00B20547" w:rsidRPr="009474C9" w:rsidRDefault="00B20547" w:rsidP="00FC593F">
      <w:pPr>
        <w:rPr>
          <w:rFonts w:cs="Times New Roman"/>
          <w:lang w:val="en-AU" w:eastAsia="en-US"/>
        </w:rPr>
      </w:pPr>
      <w:bookmarkStart w:id="0" w:name="_Toc419709048"/>
      <w:bookmarkStart w:id="1" w:name="_Toc419709236"/>
      <w:bookmarkStart w:id="2" w:name="_Toc295467806"/>
      <w:bookmarkStart w:id="3" w:name="_Toc295467881"/>
      <w:r w:rsidRPr="009474C9">
        <w:rPr>
          <w:lang w:val="en-AU"/>
        </w:rPr>
        <w:br w:type="page"/>
      </w:r>
    </w:p>
    <w:p w14:paraId="5712F1EB" w14:textId="77777777" w:rsidR="0062097C" w:rsidRPr="009474C9" w:rsidRDefault="0062097C" w:rsidP="00FC593F">
      <w:pPr>
        <w:pStyle w:val="StyleBodyTextLeft0cm"/>
        <w:sectPr w:rsidR="0062097C" w:rsidRPr="009474C9" w:rsidSect="00C0726B">
          <w:headerReference w:type="default" r:id="rId13"/>
          <w:footerReference w:type="default" r:id="rId14"/>
          <w:pgSz w:w="11906" w:h="16838"/>
          <w:pgMar w:top="1440" w:right="2550" w:bottom="1440" w:left="1080" w:header="709" w:footer="709" w:gutter="0"/>
          <w:cols w:space="708"/>
          <w:titlePg/>
          <w:docGrid w:linePitch="360"/>
        </w:sectPr>
      </w:pPr>
    </w:p>
    <w:p w14:paraId="4AEF8E49" w14:textId="1A00E33A" w:rsidR="00C5692B" w:rsidRPr="009474C9" w:rsidRDefault="00B874A8" w:rsidP="0061586A">
      <w:pPr>
        <w:pStyle w:val="Heading1"/>
        <w:rPr>
          <w:lang w:val="en-AU"/>
        </w:rPr>
      </w:pPr>
      <w:r w:rsidRPr="009474C9">
        <w:rPr>
          <w:lang w:val="en-AU"/>
        </w:rPr>
        <w:lastRenderedPageBreak/>
        <w:t xml:space="preserve"> </w:t>
      </w:r>
      <w:r w:rsidR="005A73DD">
        <w:rPr>
          <w:lang w:val="en-AU"/>
        </w:rPr>
        <w:t xml:space="preserve">Scope of </w:t>
      </w:r>
      <w:r w:rsidR="007E7A6C" w:rsidRPr="009474C9">
        <w:rPr>
          <w:lang w:val="en-AU"/>
        </w:rPr>
        <w:t>PIA Lite</w:t>
      </w:r>
    </w:p>
    <w:p w14:paraId="438A83E4" w14:textId="3F619370" w:rsidR="000C7FE9" w:rsidRPr="009474C9" w:rsidRDefault="00A92C29" w:rsidP="00F02B4A">
      <w:pPr>
        <w:rPr>
          <w:sz w:val="22"/>
          <w:szCs w:val="22"/>
          <w:lang w:val="en-AU"/>
        </w:rPr>
      </w:pPr>
      <w:r w:rsidRPr="009474C9">
        <w:rPr>
          <w:sz w:val="22"/>
          <w:szCs w:val="22"/>
          <w:lang w:val="en-AU"/>
        </w:rPr>
        <w:t xml:space="preserve">This </w:t>
      </w:r>
      <w:r w:rsidR="002954FD" w:rsidRPr="009474C9">
        <w:rPr>
          <w:sz w:val="22"/>
          <w:szCs w:val="22"/>
          <w:lang w:val="en-AU"/>
        </w:rPr>
        <w:t xml:space="preserve">PIA Lite </w:t>
      </w:r>
      <w:r w:rsidR="00F02B4A">
        <w:rPr>
          <w:sz w:val="22"/>
          <w:szCs w:val="22"/>
          <w:lang w:val="en-AU"/>
        </w:rPr>
        <w:t xml:space="preserve">document </w:t>
      </w:r>
      <w:r w:rsidR="00F02B4A" w:rsidRPr="00F02B4A">
        <w:rPr>
          <w:sz w:val="22"/>
          <w:szCs w:val="22"/>
          <w:lang w:val="en-AU"/>
        </w:rPr>
        <w:t xml:space="preserve">identifies </w:t>
      </w:r>
      <w:r w:rsidR="00AF5F8D">
        <w:rPr>
          <w:sz w:val="22"/>
          <w:szCs w:val="22"/>
          <w:lang w:val="en-AU"/>
        </w:rPr>
        <w:t>potential</w:t>
      </w:r>
      <w:r w:rsidR="00F02B4A" w:rsidRPr="00F02B4A">
        <w:rPr>
          <w:sz w:val="22"/>
          <w:szCs w:val="22"/>
          <w:lang w:val="en-AU"/>
        </w:rPr>
        <w:t xml:space="preserve"> </w:t>
      </w:r>
      <w:r w:rsidR="00D3314E" w:rsidRPr="00F02B4A">
        <w:rPr>
          <w:sz w:val="22"/>
          <w:szCs w:val="22"/>
          <w:lang w:val="en-AU"/>
        </w:rPr>
        <w:t xml:space="preserve">privacy </w:t>
      </w:r>
      <w:r w:rsidR="00F02B4A">
        <w:rPr>
          <w:sz w:val="22"/>
          <w:szCs w:val="22"/>
          <w:lang w:val="en-AU"/>
        </w:rPr>
        <w:t>risks</w:t>
      </w:r>
      <w:r w:rsidR="00F02B4A" w:rsidRPr="00F02B4A">
        <w:rPr>
          <w:sz w:val="22"/>
          <w:szCs w:val="22"/>
          <w:lang w:val="en-AU"/>
        </w:rPr>
        <w:t xml:space="preserve"> and</w:t>
      </w:r>
      <w:r w:rsidR="00D3314E">
        <w:rPr>
          <w:sz w:val="22"/>
          <w:szCs w:val="22"/>
          <w:lang w:val="en-AU"/>
        </w:rPr>
        <w:t xml:space="preserve"> </w:t>
      </w:r>
      <w:r w:rsidR="00F02B4A" w:rsidRPr="00F02B4A">
        <w:rPr>
          <w:sz w:val="22"/>
          <w:szCs w:val="22"/>
          <w:lang w:val="en-AU"/>
        </w:rPr>
        <w:t xml:space="preserve">recommends </w:t>
      </w:r>
      <w:r w:rsidR="00D744E5">
        <w:rPr>
          <w:sz w:val="22"/>
          <w:szCs w:val="22"/>
          <w:lang w:val="en-AU"/>
        </w:rPr>
        <w:t>measures</w:t>
      </w:r>
      <w:r w:rsidR="00F02B4A" w:rsidRPr="00F02B4A">
        <w:rPr>
          <w:sz w:val="22"/>
          <w:szCs w:val="22"/>
          <w:lang w:val="en-AU"/>
        </w:rPr>
        <w:t xml:space="preserve"> </w:t>
      </w:r>
      <w:r w:rsidR="00AF5F8D">
        <w:rPr>
          <w:sz w:val="22"/>
          <w:szCs w:val="22"/>
          <w:lang w:val="en-AU"/>
        </w:rPr>
        <w:t>to</w:t>
      </w:r>
      <w:r w:rsidR="00F02B4A" w:rsidRPr="00F02B4A">
        <w:rPr>
          <w:sz w:val="22"/>
          <w:szCs w:val="22"/>
          <w:lang w:val="en-AU"/>
        </w:rPr>
        <w:t xml:space="preserve"> mitigat</w:t>
      </w:r>
      <w:r w:rsidR="00AF5F8D">
        <w:rPr>
          <w:sz w:val="22"/>
          <w:szCs w:val="22"/>
          <w:lang w:val="en-AU"/>
        </w:rPr>
        <w:t>e</w:t>
      </w:r>
      <w:r w:rsidR="00F02B4A" w:rsidRPr="00F02B4A">
        <w:rPr>
          <w:sz w:val="22"/>
          <w:szCs w:val="22"/>
          <w:lang w:val="en-AU"/>
        </w:rPr>
        <w:t xml:space="preserve"> </w:t>
      </w:r>
      <w:r w:rsidR="00F02B4A">
        <w:rPr>
          <w:sz w:val="22"/>
          <w:szCs w:val="22"/>
          <w:lang w:val="en-AU"/>
        </w:rPr>
        <w:t>these risks</w:t>
      </w:r>
      <w:r w:rsidR="00AD4BAB">
        <w:rPr>
          <w:sz w:val="22"/>
          <w:szCs w:val="22"/>
          <w:lang w:val="en-AU"/>
        </w:rPr>
        <w:t xml:space="preserve"> </w:t>
      </w:r>
      <w:r w:rsidR="00AF5F8D">
        <w:rPr>
          <w:sz w:val="22"/>
          <w:szCs w:val="22"/>
          <w:lang w:val="en-AU"/>
        </w:rPr>
        <w:t>related to</w:t>
      </w:r>
      <w:r w:rsidR="00685303">
        <w:rPr>
          <w:sz w:val="22"/>
          <w:szCs w:val="22"/>
          <w:lang w:val="en-AU"/>
        </w:rPr>
        <w:t xml:space="preserve"> the</w:t>
      </w:r>
      <w:r w:rsidR="002E5B86" w:rsidRPr="002E5B86">
        <w:rPr>
          <w:sz w:val="22"/>
          <w:szCs w:val="22"/>
          <w:lang w:val="en-AU"/>
        </w:rPr>
        <w:t xml:space="preserve"> collecti</w:t>
      </w:r>
      <w:r w:rsidR="00685303">
        <w:rPr>
          <w:sz w:val="22"/>
          <w:szCs w:val="22"/>
          <w:lang w:val="en-AU"/>
        </w:rPr>
        <w:t xml:space="preserve">on of </w:t>
      </w:r>
      <w:r w:rsidR="00D3314E">
        <w:rPr>
          <w:rStyle w:val="normaltextrun"/>
          <w:sz w:val="22"/>
          <w:szCs w:val="22"/>
          <w:lang w:val="en-AU"/>
        </w:rPr>
        <w:t>personal information</w:t>
      </w:r>
      <w:r w:rsidR="009A0B2B" w:rsidRPr="009474C9">
        <w:rPr>
          <w:rStyle w:val="normaltextrun"/>
          <w:sz w:val="22"/>
          <w:szCs w:val="22"/>
          <w:lang w:val="en-AU"/>
        </w:rPr>
        <w:t xml:space="preserve"> </w:t>
      </w:r>
      <w:r w:rsidR="00553182" w:rsidRPr="009474C9">
        <w:rPr>
          <w:sz w:val="22"/>
          <w:szCs w:val="22"/>
          <w:lang w:val="en-AU"/>
        </w:rPr>
        <w:t xml:space="preserve">by </w:t>
      </w:r>
      <w:r w:rsidR="009869C8" w:rsidRPr="009474C9">
        <w:rPr>
          <w:sz w:val="22"/>
          <w:szCs w:val="22"/>
          <w:lang w:val="en-AU"/>
        </w:rPr>
        <w:t>the</w:t>
      </w:r>
      <w:r w:rsidRPr="009474C9">
        <w:rPr>
          <w:sz w:val="22"/>
          <w:szCs w:val="22"/>
          <w:lang w:val="en-AU"/>
        </w:rPr>
        <w:t xml:space="preserve"> </w:t>
      </w:r>
      <w:r w:rsidR="00A50AD3" w:rsidRPr="009474C9">
        <w:rPr>
          <w:sz w:val="22"/>
          <w:szCs w:val="22"/>
          <w:highlight w:val="yellow"/>
          <w:lang w:val="en-AU"/>
        </w:rPr>
        <w:t>[</w:t>
      </w:r>
      <w:r w:rsidR="00E518C7" w:rsidRPr="009474C9">
        <w:rPr>
          <w:sz w:val="22"/>
          <w:szCs w:val="22"/>
          <w:highlight w:val="yellow"/>
          <w:lang w:val="en-AU"/>
        </w:rPr>
        <w:t>Insert Agency</w:t>
      </w:r>
      <w:r w:rsidR="00A50AD3" w:rsidRPr="009474C9">
        <w:rPr>
          <w:sz w:val="22"/>
          <w:szCs w:val="22"/>
          <w:highlight w:val="yellow"/>
          <w:lang w:val="en-AU"/>
        </w:rPr>
        <w:t>]</w:t>
      </w:r>
      <w:r w:rsidR="007E7A6C" w:rsidRPr="009474C9">
        <w:rPr>
          <w:sz w:val="22"/>
          <w:szCs w:val="22"/>
          <w:lang w:val="en-AU"/>
        </w:rPr>
        <w:t xml:space="preserve"> </w:t>
      </w:r>
      <w:r w:rsidRPr="009474C9">
        <w:rPr>
          <w:sz w:val="22"/>
          <w:szCs w:val="22"/>
          <w:lang w:val="en-AU"/>
        </w:rPr>
        <w:fldChar w:fldCharType="begin"/>
      </w:r>
      <w:r w:rsidRPr="009474C9">
        <w:rPr>
          <w:sz w:val="22"/>
          <w:szCs w:val="22"/>
          <w:lang w:val="en-AU"/>
        </w:rPr>
        <w:instrText>Agency</w:instrText>
      </w:r>
      <w:r w:rsidRPr="009474C9">
        <w:rPr>
          <w:sz w:val="22"/>
          <w:szCs w:val="22"/>
          <w:lang w:val="en-AU"/>
        </w:rPr>
        <w:fldChar w:fldCharType="end"/>
      </w:r>
      <w:r w:rsidR="00633444" w:rsidRPr="009474C9">
        <w:rPr>
          <w:sz w:val="22"/>
          <w:szCs w:val="22"/>
          <w:lang w:val="en-AU"/>
        </w:rPr>
        <w:t>through</w:t>
      </w:r>
      <w:r w:rsidR="001E2ED2" w:rsidRPr="009474C9">
        <w:rPr>
          <w:sz w:val="22"/>
          <w:szCs w:val="22"/>
          <w:lang w:val="en-AU"/>
        </w:rPr>
        <w:t xml:space="preserve"> </w:t>
      </w:r>
      <w:r w:rsidR="00116243">
        <w:rPr>
          <w:sz w:val="22"/>
          <w:szCs w:val="22"/>
          <w:lang w:val="en-AU"/>
        </w:rPr>
        <w:t>the following</w:t>
      </w:r>
      <w:r w:rsidR="00633444" w:rsidRPr="009474C9">
        <w:rPr>
          <w:sz w:val="22"/>
          <w:szCs w:val="22"/>
          <w:lang w:val="en-AU"/>
        </w:rPr>
        <w:t xml:space="preserve"> </w:t>
      </w:r>
      <w:r w:rsidR="001E2ED2" w:rsidRPr="009474C9">
        <w:rPr>
          <w:sz w:val="22"/>
          <w:szCs w:val="22"/>
          <w:lang w:val="en-AU"/>
        </w:rPr>
        <w:t>webform</w:t>
      </w:r>
      <w:r w:rsidR="001E2ED2" w:rsidRPr="009474C9">
        <w:rPr>
          <w:sz w:val="22"/>
          <w:szCs w:val="22"/>
          <w:highlight w:val="yellow"/>
          <w:lang w:val="en-AU"/>
        </w:rPr>
        <w:t>/s</w:t>
      </w:r>
      <w:r w:rsidR="00116243">
        <w:rPr>
          <w:sz w:val="22"/>
          <w:szCs w:val="22"/>
          <w:lang w:val="en-AU"/>
        </w:rPr>
        <w:t>:</w:t>
      </w:r>
      <w:r w:rsidR="00D4004B" w:rsidRPr="009474C9">
        <w:rPr>
          <w:sz w:val="22"/>
          <w:szCs w:val="22"/>
          <w:lang w:val="en-AU"/>
        </w:rPr>
        <w:t xml:space="preserve"> </w:t>
      </w:r>
    </w:p>
    <w:p w14:paraId="754158FB" w14:textId="77777777" w:rsidR="00140B3A" w:rsidRPr="009474C9" w:rsidRDefault="00140B3A" w:rsidP="00140B3A">
      <w:pPr>
        <w:rPr>
          <w:lang w:val="en-AU"/>
        </w:rPr>
      </w:pPr>
      <w:bookmarkStart w:id="4" w:name="_nlysu0l5tdd3" w:colFirst="0" w:colLast="0"/>
      <w:bookmarkEnd w:id="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446"/>
        <w:gridCol w:w="6230"/>
      </w:tblGrid>
      <w:tr w:rsidR="0012525B" w:rsidRPr="009474C9" w14:paraId="2DBA0AED" w14:textId="77777777" w:rsidTr="007E7A6C">
        <w:trPr>
          <w:trHeight w:val="581"/>
          <w:tblHeader/>
        </w:trPr>
        <w:tc>
          <w:tcPr>
            <w:tcW w:w="2518" w:type="dxa"/>
            <w:shd w:val="clear" w:color="auto" w:fill="002060"/>
          </w:tcPr>
          <w:p w14:paraId="4236FA0B" w14:textId="46D253FF" w:rsidR="0012525B" w:rsidRPr="009474C9" w:rsidRDefault="0012525B" w:rsidP="006C2A1F">
            <w:pPr>
              <w:pStyle w:val="NoSpacing"/>
              <w:rPr>
                <w:rFonts w:ascii="Tenorite" w:hAnsi="Tenorite"/>
                <w:color w:val="FFFFFF" w:themeColor="background1"/>
                <w:lang w:val="en-AU"/>
              </w:rPr>
            </w:pPr>
            <w:r w:rsidRPr="009474C9">
              <w:rPr>
                <w:rFonts w:ascii="Tenorite" w:hAnsi="Tenorite"/>
                <w:color w:val="FFFFFF" w:themeColor="background1"/>
                <w:lang w:val="en-AU"/>
              </w:rPr>
              <w:t>Webform</w:t>
            </w:r>
            <w:r w:rsidR="00633444" w:rsidRPr="009474C9">
              <w:rPr>
                <w:rFonts w:ascii="Tenorite" w:hAnsi="Tenorite"/>
                <w:color w:val="FFFFFF" w:themeColor="background1"/>
                <w:lang w:val="en-AU"/>
              </w:rPr>
              <w:t>/s</w:t>
            </w:r>
            <w:r w:rsidRPr="009474C9">
              <w:rPr>
                <w:rFonts w:ascii="Tenorite" w:hAnsi="Tenorite"/>
                <w:color w:val="FFFFFF" w:themeColor="background1"/>
                <w:lang w:val="en-AU"/>
              </w:rPr>
              <w:t xml:space="preserve"> Title</w:t>
            </w:r>
          </w:p>
        </w:tc>
        <w:tc>
          <w:tcPr>
            <w:tcW w:w="7676" w:type="dxa"/>
            <w:gridSpan w:val="2"/>
            <w:shd w:val="clear" w:color="auto" w:fill="002060"/>
          </w:tcPr>
          <w:p w14:paraId="52234279" w14:textId="28211910" w:rsidR="0012525B" w:rsidRPr="009474C9" w:rsidRDefault="0012525B" w:rsidP="0002485B">
            <w:pPr>
              <w:pStyle w:val="9TableText"/>
              <w:numPr>
                <w:ilvl w:val="0"/>
                <w:numId w:val="0"/>
              </w:numPr>
              <w:jc w:val="left"/>
              <w:rPr>
                <w:rFonts w:ascii="Tenorite" w:hAnsi="Tenorite"/>
                <w:color w:val="FFFFFF" w:themeColor="background1"/>
                <w:sz w:val="22"/>
                <w:szCs w:val="22"/>
                <w:lang w:val="en-AU"/>
              </w:rPr>
            </w:pPr>
          </w:p>
        </w:tc>
      </w:tr>
      <w:tr w:rsidR="0060174C" w:rsidRPr="009474C9" w14:paraId="66185CD4" w14:textId="77777777" w:rsidTr="007E7A6C">
        <w:trPr>
          <w:trHeight w:val="581"/>
        </w:trPr>
        <w:tc>
          <w:tcPr>
            <w:tcW w:w="2518" w:type="dxa"/>
            <w:shd w:val="clear" w:color="auto" w:fill="0070C0"/>
          </w:tcPr>
          <w:p w14:paraId="55A73EEE" w14:textId="56B7DC57" w:rsidR="0060174C" w:rsidRPr="009474C9" w:rsidRDefault="0060174C" w:rsidP="006C2A1F">
            <w:pPr>
              <w:pStyle w:val="NoSpacing"/>
              <w:rPr>
                <w:rFonts w:ascii="Tenorite" w:hAnsi="Tenorite"/>
                <w:color w:val="FFFFFF" w:themeColor="background1"/>
                <w:lang w:val="en-AU"/>
              </w:rPr>
            </w:pPr>
            <w:r w:rsidRPr="009474C9">
              <w:rPr>
                <w:rFonts w:ascii="Tenorite" w:hAnsi="Tenorite"/>
                <w:color w:val="FFFFFF" w:themeColor="background1"/>
                <w:lang w:val="en-AU"/>
              </w:rPr>
              <w:t>Purpose</w:t>
            </w:r>
            <w:r w:rsidR="00A73E7C">
              <w:rPr>
                <w:rFonts w:ascii="Tenorite" w:hAnsi="Tenorite"/>
                <w:color w:val="FFFFFF" w:themeColor="background1"/>
                <w:lang w:val="en-AU"/>
              </w:rPr>
              <w:t xml:space="preserve"> </w:t>
            </w:r>
          </w:p>
        </w:tc>
        <w:tc>
          <w:tcPr>
            <w:tcW w:w="7676" w:type="dxa"/>
            <w:gridSpan w:val="2"/>
          </w:tcPr>
          <w:p w14:paraId="0C262401" w14:textId="5605D213" w:rsidR="0060174C" w:rsidRPr="009474C9" w:rsidRDefault="0060174C" w:rsidP="00142691">
            <w:pPr>
              <w:pStyle w:val="9TableText"/>
              <w:numPr>
                <w:ilvl w:val="0"/>
                <w:numId w:val="0"/>
              </w:numPr>
              <w:jc w:val="left"/>
              <w:rPr>
                <w:rFonts w:ascii="Tenorite" w:hAnsi="Tenorite"/>
                <w:sz w:val="22"/>
                <w:szCs w:val="22"/>
                <w:lang w:val="en-AU"/>
              </w:rPr>
            </w:pPr>
          </w:p>
        </w:tc>
      </w:tr>
      <w:tr w:rsidR="0060174C" w:rsidRPr="009474C9" w14:paraId="62B70EBE" w14:textId="77777777" w:rsidTr="007E7A6C">
        <w:trPr>
          <w:trHeight w:val="559"/>
        </w:trPr>
        <w:tc>
          <w:tcPr>
            <w:tcW w:w="2518" w:type="dxa"/>
            <w:shd w:val="clear" w:color="auto" w:fill="0070C0"/>
          </w:tcPr>
          <w:p w14:paraId="4FAE0CA7" w14:textId="0B0F197A" w:rsidR="0060174C" w:rsidRPr="009474C9" w:rsidRDefault="006C2A1F" w:rsidP="006C2A1F">
            <w:pPr>
              <w:pStyle w:val="NoSpacing"/>
              <w:rPr>
                <w:rFonts w:ascii="Tenorite" w:hAnsi="Tenorite"/>
                <w:color w:val="FFFFFF" w:themeColor="background1"/>
                <w:lang w:val="en-AU"/>
              </w:rPr>
            </w:pPr>
            <w:r w:rsidRPr="009474C9">
              <w:rPr>
                <w:rFonts w:ascii="Tenorite" w:hAnsi="Tenorite"/>
                <w:color w:val="FFFFFF" w:themeColor="background1"/>
                <w:lang w:val="en-AU"/>
              </w:rPr>
              <w:t xml:space="preserve">PI </w:t>
            </w:r>
            <w:r w:rsidR="002954FD" w:rsidRPr="009474C9">
              <w:rPr>
                <w:rFonts w:ascii="Tenorite" w:hAnsi="Tenorite"/>
                <w:color w:val="FFFFFF" w:themeColor="background1"/>
                <w:lang w:val="en-AU"/>
              </w:rPr>
              <w:t>c</w:t>
            </w:r>
            <w:r w:rsidRPr="009474C9">
              <w:rPr>
                <w:rFonts w:ascii="Tenorite" w:hAnsi="Tenorite"/>
                <w:color w:val="FFFFFF" w:themeColor="background1"/>
                <w:lang w:val="en-AU"/>
              </w:rPr>
              <w:t>ollected</w:t>
            </w:r>
          </w:p>
        </w:tc>
        <w:tc>
          <w:tcPr>
            <w:tcW w:w="7676" w:type="dxa"/>
            <w:gridSpan w:val="2"/>
          </w:tcPr>
          <w:p w14:paraId="63284220" w14:textId="0D2AD42E" w:rsidR="006C2A1F" w:rsidRPr="009474C9" w:rsidRDefault="006C2A1F" w:rsidP="00142691">
            <w:pPr>
              <w:pStyle w:val="9TableText"/>
              <w:numPr>
                <w:ilvl w:val="0"/>
                <w:numId w:val="0"/>
              </w:numPr>
              <w:jc w:val="left"/>
              <w:rPr>
                <w:rFonts w:ascii="Tenorite" w:hAnsi="Tenorite"/>
                <w:sz w:val="22"/>
                <w:szCs w:val="22"/>
                <w:lang w:val="en-AU"/>
              </w:rPr>
            </w:pPr>
          </w:p>
        </w:tc>
      </w:tr>
      <w:tr w:rsidR="00A45BD0" w:rsidRPr="009474C9" w14:paraId="2493B501" w14:textId="77777777" w:rsidTr="007E7A6C">
        <w:trPr>
          <w:trHeight w:val="559"/>
        </w:trPr>
        <w:tc>
          <w:tcPr>
            <w:tcW w:w="2518" w:type="dxa"/>
            <w:shd w:val="clear" w:color="auto" w:fill="0070C0"/>
          </w:tcPr>
          <w:p w14:paraId="0333DBFB" w14:textId="7C97C94F" w:rsidR="00A45BD0" w:rsidRPr="009474C9" w:rsidRDefault="00A00684" w:rsidP="00A00684">
            <w:pPr>
              <w:pStyle w:val="NoSpacing"/>
              <w:ind w:left="0"/>
              <w:rPr>
                <w:rFonts w:ascii="Tenorite" w:hAnsi="Tenorite"/>
                <w:color w:val="FFFFFF" w:themeColor="background1"/>
                <w:lang w:val="en-AU"/>
              </w:rPr>
            </w:pPr>
            <w:r w:rsidRPr="009474C9">
              <w:rPr>
                <w:rFonts w:ascii="Tenorite" w:hAnsi="Tenorite"/>
                <w:color w:val="FFFFFF" w:themeColor="background1"/>
                <w:lang w:val="en-AU"/>
              </w:rPr>
              <w:t xml:space="preserve">   </w:t>
            </w:r>
            <w:r w:rsidR="00A45BD0" w:rsidRPr="009474C9">
              <w:rPr>
                <w:rFonts w:ascii="Tenorite" w:hAnsi="Tenorite"/>
                <w:color w:val="FFFFFF" w:themeColor="background1"/>
                <w:lang w:val="en-AU"/>
              </w:rPr>
              <w:t>Webform location</w:t>
            </w:r>
          </w:p>
        </w:tc>
        <w:tc>
          <w:tcPr>
            <w:tcW w:w="7676" w:type="dxa"/>
            <w:gridSpan w:val="2"/>
          </w:tcPr>
          <w:p w14:paraId="778AD82A" w14:textId="765A9834" w:rsidR="00A45BD0" w:rsidRPr="009474C9" w:rsidRDefault="00A45BD0" w:rsidP="006C2A1F">
            <w:pPr>
              <w:pStyle w:val="9TableText"/>
              <w:jc w:val="left"/>
              <w:rPr>
                <w:rFonts w:ascii="Tenorite" w:hAnsi="Tenorite"/>
                <w:sz w:val="22"/>
                <w:szCs w:val="22"/>
                <w:lang w:val="en-AU"/>
              </w:rPr>
            </w:pPr>
          </w:p>
        </w:tc>
      </w:tr>
      <w:tr w:rsidR="0099521F" w:rsidRPr="009474C9" w14:paraId="03498ADB" w14:textId="77777777" w:rsidTr="007E7A6C">
        <w:trPr>
          <w:trHeight w:val="559"/>
        </w:trPr>
        <w:tc>
          <w:tcPr>
            <w:tcW w:w="2518" w:type="dxa"/>
            <w:shd w:val="clear" w:color="auto" w:fill="0070C0"/>
          </w:tcPr>
          <w:p w14:paraId="0419973F" w14:textId="0F5F28E3" w:rsidR="0099521F" w:rsidRPr="009474C9" w:rsidRDefault="0067124D" w:rsidP="006C2A1F">
            <w:pPr>
              <w:pStyle w:val="NoSpacing"/>
              <w:rPr>
                <w:rFonts w:ascii="Tenorite" w:hAnsi="Tenorite"/>
                <w:color w:val="FFFFFF" w:themeColor="background1"/>
                <w:lang w:val="en-AU"/>
              </w:rPr>
            </w:pPr>
            <w:r w:rsidRPr="009474C9">
              <w:rPr>
                <w:rFonts w:ascii="Tenorite" w:hAnsi="Tenorite"/>
                <w:color w:val="FFFFFF" w:themeColor="background1"/>
                <w:lang w:val="en-AU"/>
              </w:rPr>
              <w:t xml:space="preserve">Privacy </w:t>
            </w:r>
            <w:r w:rsidR="0099521F" w:rsidRPr="009474C9">
              <w:rPr>
                <w:rFonts w:ascii="Tenorite" w:hAnsi="Tenorite"/>
                <w:color w:val="FFFFFF" w:themeColor="background1"/>
                <w:lang w:val="en-AU"/>
              </w:rPr>
              <w:t>C</w:t>
            </w:r>
            <w:r w:rsidRPr="009474C9">
              <w:rPr>
                <w:rFonts w:ascii="Tenorite" w:hAnsi="Tenorite"/>
                <w:color w:val="FFFFFF" w:themeColor="background1"/>
                <w:lang w:val="en-AU"/>
              </w:rPr>
              <w:t xml:space="preserve">ollection </w:t>
            </w:r>
            <w:r w:rsidR="0099521F" w:rsidRPr="009474C9">
              <w:rPr>
                <w:rFonts w:ascii="Tenorite" w:hAnsi="Tenorite"/>
                <w:color w:val="FFFFFF" w:themeColor="background1"/>
                <w:lang w:val="en-AU"/>
              </w:rPr>
              <w:t>N</w:t>
            </w:r>
            <w:r w:rsidRPr="009474C9">
              <w:rPr>
                <w:rFonts w:ascii="Tenorite" w:hAnsi="Tenorite"/>
                <w:color w:val="FFFFFF" w:themeColor="background1"/>
                <w:lang w:val="en-AU"/>
              </w:rPr>
              <w:t>otice</w:t>
            </w:r>
            <w:r w:rsidR="00891147" w:rsidRPr="009474C9">
              <w:rPr>
                <w:rFonts w:ascii="Tenorite" w:hAnsi="Tenorite"/>
                <w:color w:val="FFFFFF" w:themeColor="background1"/>
                <w:lang w:val="en-AU"/>
              </w:rPr>
              <w:t xml:space="preserve"> </w:t>
            </w:r>
          </w:p>
        </w:tc>
        <w:tc>
          <w:tcPr>
            <w:tcW w:w="7676" w:type="dxa"/>
            <w:gridSpan w:val="2"/>
          </w:tcPr>
          <w:p w14:paraId="3B0C6D43" w14:textId="77777777" w:rsidR="00AA7EA3" w:rsidRPr="009474C9" w:rsidRDefault="00AA7EA3" w:rsidP="00F736BD">
            <w:pPr>
              <w:rPr>
                <w:rStyle w:val="eop"/>
                <w:sz w:val="22"/>
                <w:szCs w:val="22"/>
                <w:lang w:val="en-AU"/>
              </w:rPr>
            </w:pPr>
            <w:r w:rsidRPr="009474C9">
              <w:rPr>
                <w:rStyle w:val="eop"/>
                <w:sz w:val="22"/>
                <w:szCs w:val="22"/>
                <w:lang w:val="en-AU"/>
              </w:rPr>
              <w:t>Based on:</w:t>
            </w:r>
          </w:p>
          <w:p w14:paraId="66C872D6" w14:textId="238925CA" w:rsidR="00AA7EA3" w:rsidRPr="009474C9" w:rsidRDefault="00AA7EA3" w:rsidP="00F736BD">
            <w:pPr>
              <w:pStyle w:val="ListParagraph"/>
              <w:numPr>
                <w:ilvl w:val="0"/>
                <w:numId w:val="24"/>
              </w:numPr>
              <w:spacing w:before="0"/>
              <w:contextualSpacing w:val="0"/>
              <w:rPr>
                <w:rStyle w:val="eop"/>
                <w:sz w:val="22"/>
                <w:szCs w:val="22"/>
                <w:lang w:val="en-AU"/>
              </w:rPr>
            </w:pPr>
            <w:r w:rsidRPr="009474C9">
              <w:rPr>
                <w:rStyle w:val="eop"/>
                <w:sz w:val="22"/>
                <w:szCs w:val="22"/>
                <w:lang w:val="en-AU"/>
              </w:rPr>
              <w:t>the type of information collected by the webform</w:t>
            </w:r>
            <w:r w:rsidRPr="009474C9">
              <w:rPr>
                <w:rStyle w:val="eop"/>
                <w:sz w:val="22"/>
                <w:szCs w:val="22"/>
                <w:highlight w:val="yellow"/>
                <w:lang w:val="en-AU"/>
              </w:rPr>
              <w:t>/s</w:t>
            </w:r>
            <w:r w:rsidRPr="009474C9">
              <w:rPr>
                <w:rStyle w:val="eop"/>
                <w:sz w:val="22"/>
                <w:szCs w:val="22"/>
                <w:lang w:val="en-AU"/>
              </w:rPr>
              <w:t xml:space="preserve"> (personal information only), </w:t>
            </w:r>
          </w:p>
          <w:p w14:paraId="32EA713B" w14:textId="77777777" w:rsidR="00AA7EA3" w:rsidRPr="009474C9" w:rsidRDefault="00AA7EA3" w:rsidP="00AA7EA3">
            <w:pPr>
              <w:pStyle w:val="ListParagraph"/>
              <w:numPr>
                <w:ilvl w:val="0"/>
                <w:numId w:val="24"/>
              </w:numPr>
              <w:rPr>
                <w:rStyle w:val="eop"/>
                <w:sz w:val="22"/>
                <w:szCs w:val="22"/>
                <w:lang w:val="en-AU"/>
              </w:rPr>
            </w:pPr>
            <w:r w:rsidRPr="009474C9">
              <w:rPr>
                <w:rStyle w:val="eop"/>
                <w:sz w:val="22"/>
                <w:szCs w:val="22"/>
                <w:lang w:val="en-AU"/>
              </w:rPr>
              <w:t xml:space="preserve">the fact that the provision of information </w:t>
            </w:r>
            <w:r w:rsidRPr="009474C9">
              <w:rPr>
                <w:rStyle w:val="eop"/>
                <w:sz w:val="22"/>
                <w:szCs w:val="22"/>
                <w:highlight w:val="yellow"/>
                <w:lang w:val="en-AU"/>
              </w:rPr>
              <w:t>is/is not</w:t>
            </w:r>
            <w:r w:rsidRPr="009474C9">
              <w:rPr>
                <w:rStyle w:val="eop"/>
                <w:sz w:val="22"/>
                <w:szCs w:val="22"/>
                <w:lang w:val="en-AU"/>
              </w:rPr>
              <w:t xml:space="preserve"> required by law, and </w:t>
            </w:r>
          </w:p>
          <w:p w14:paraId="6706B714" w14:textId="1E3C9BB7" w:rsidR="00AA7EA3" w:rsidRPr="009474C9" w:rsidRDefault="00AA7EA3" w:rsidP="00AA7EA3">
            <w:pPr>
              <w:pStyle w:val="ListParagraph"/>
              <w:numPr>
                <w:ilvl w:val="0"/>
                <w:numId w:val="24"/>
              </w:numPr>
              <w:rPr>
                <w:rStyle w:val="eop"/>
                <w:sz w:val="22"/>
                <w:szCs w:val="22"/>
                <w:lang w:val="en-AU"/>
              </w:rPr>
            </w:pPr>
            <w:r w:rsidRPr="009474C9">
              <w:rPr>
                <w:rStyle w:val="eop"/>
                <w:sz w:val="22"/>
                <w:szCs w:val="22"/>
                <w:lang w:val="en-AU"/>
              </w:rPr>
              <w:t xml:space="preserve">the possibility of disclosing personal information to other agencies </w:t>
            </w:r>
            <w:r w:rsidRPr="009474C9">
              <w:rPr>
                <w:rStyle w:val="eop"/>
                <w:sz w:val="22"/>
                <w:szCs w:val="22"/>
                <w:highlight w:val="yellow"/>
                <w:lang w:val="en-AU"/>
              </w:rPr>
              <w:t>OR</w:t>
            </w:r>
            <w:r w:rsidRPr="009474C9">
              <w:rPr>
                <w:rStyle w:val="eop"/>
                <w:sz w:val="22"/>
                <w:szCs w:val="22"/>
                <w:lang w:val="en-AU"/>
              </w:rPr>
              <w:t xml:space="preserve"> </w:t>
            </w:r>
            <w:r w:rsidR="00AF7CD9" w:rsidRPr="009474C9">
              <w:rPr>
                <w:rStyle w:val="eop"/>
                <w:sz w:val="22"/>
                <w:szCs w:val="22"/>
                <w:lang w:val="en-AU"/>
              </w:rPr>
              <w:t xml:space="preserve">that </w:t>
            </w:r>
            <w:r w:rsidRPr="009474C9">
              <w:rPr>
                <w:rStyle w:val="eop"/>
                <w:sz w:val="22"/>
                <w:szCs w:val="22"/>
                <w:lang w:val="en-AU"/>
              </w:rPr>
              <w:t>personal information will not be disclosed to other agencies</w:t>
            </w:r>
          </w:p>
          <w:p w14:paraId="07AA6185" w14:textId="7CDA9FF3" w:rsidR="00AA7EA3" w:rsidRPr="009474C9" w:rsidRDefault="00AA7EA3" w:rsidP="00AA7EA3">
            <w:pPr>
              <w:rPr>
                <w:rStyle w:val="eop"/>
                <w:sz w:val="22"/>
                <w:szCs w:val="22"/>
                <w:lang w:val="en-AU"/>
              </w:rPr>
            </w:pPr>
            <w:r w:rsidRPr="009474C9">
              <w:rPr>
                <w:rStyle w:val="eop"/>
                <w:b/>
                <w:bCs/>
                <w:sz w:val="22"/>
                <w:szCs w:val="22"/>
                <w:lang w:val="en-AU"/>
              </w:rPr>
              <w:t xml:space="preserve">Collection Notice – </w:t>
            </w:r>
            <w:r w:rsidRPr="009474C9">
              <w:rPr>
                <w:rStyle w:val="eop"/>
                <w:b/>
                <w:bCs/>
                <w:sz w:val="22"/>
                <w:szCs w:val="22"/>
                <w:highlight w:val="yellow"/>
                <w:lang w:val="en-AU"/>
              </w:rPr>
              <w:t>A1 A2 A3 A4</w:t>
            </w:r>
            <w:r w:rsidR="00B56C97" w:rsidRPr="009474C9">
              <w:rPr>
                <w:rStyle w:val="eop"/>
                <w:b/>
                <w:bCs/>
                <w:sz w:val="22"/>
                <w:szCs w:val="22"/>
                <w:lang w:val="en-AU"/>
              </w:rPr>
              <w:t xml:space="preserve"> </w:t>
            </w:r>
            <w:r w:rsidRPr="009474C9">
              <w:rPr>
                <w:rStyle w:val="eop"/>
                <w:sz w:val="22"/>
                <w:szCs w:val="22"/>
                <w:lang w:val="en-AU"/>
              </w:rPr>
              <w:t xml:space="preserve">is recommended for </w:t>
            </w:r>
            <w:r w:rsidRPr="009474C9">
              <w:rPr>
                <w:rStyle w:val="eop"/>
                <w:sz w:val="22"/>
                <w:szCs w:val="22"/>
                <w:highlight w:val="yellow"/>
                <w:lang w:val="en-AU"/>
              </w:rPr>
              <w:t>this webform/these webforms</w:t>
            </w:r>
            <w:r w:rsidRPr="009474C9">
              <w:rPr>
                <w:rStyle w:val="eop"/>
                <w:sz w:val="22"/>
                <w:szCs w:val="22"/>
                <w:lang w:val="en-AU"/>
              </w:rPr>
              <w:t xml:space="preserve">. </w:t>
            </w:r>
          </w:p>
          <w:p w14:paraId="2E6BEA55" w14:textId="77777777" w:rsidR="00AA7EA3" w:rsidRPr="009474C9" w:rsidRDefault="00AA7EA3" w:rsidP="00AA7EA3">
            <w:pPr>
              <w:rPr>
                <w:rStyle w:val="eop"/>
                <w:sz w:val="22"/>
                <w:szCs w:val="22"/>
                <w:lang w:val="en-AU"/>
              </w:rPr>
            </w:pPr>
          </w:p>
          <w:p w14:paraId="7D098F80" w14:textId="2CD2B50C" w:rsidR="00AA7EA3" w:rsidRPr="009474C9" w:rsidRDefault="00AA7EA3" w:rsidP="00AA7EA3">
            <w:pPr>
              <w:rPr>
                <w:rStyle w:val="eop"/>
                <w:sz w:val="22"/>
                <w:szCs w:val="22"/>
                <w:lang w:val="en-AU"/>
              </w:rPr>
            </w:pPr>
            <w:r w:rsidRPr="009474C9">
              <w:rPr>
                <w:rStyle w:val="eop"/>
                <w:sz w:val="22"/>
                <w:szCs w:val="22"/>
                <w:lang w:val="en-AU"/>
              </w:rPr>
              <w:t xml:space="preserve">The following wording is recommended to be included in the ‘Purpose </w:t>
            </w:r>
            <w:r w:rsidR="00733970">
              <w:rPr>
                <w:rStyle w:val="eop"/>
                <w:sz w:val="22"/>
                <w:szCs w:val="22"/>
                <w:lang w:val="en-AU"/>
              </w:rPr>
              <w:t>of</w:t>
            </w:r>
            <w:r w:rsidRPr="009474C9">
              <w:rPr>
                <w:rStyle w:val="eop"/>
                <w:sz w:val="22"/>
                <w:szCs w:val="22"/>
                <w:lang w:val="en-AU"/>
              </w:rPr>
              <w:t xml:space="preserve"> collection’ </w:t>
            </w:r>
            <w:r w:rsidRPr="009474C9">
              <w:rPr>
                <w:rStyle w:val="eop"/>
                <w:sz w:val="22"/>
                <w:szCs w:val="22"/>
                <w:highlight w:val="yellow"/>
                <w:lang w:val="en-AU"/>
              </w:rPr>
              <w:t>‘Information disclosure’, ‘Collection required by law’, ‘Consequences of not providing’</w:t>
            </w:r>
            <w:r w:rsidRPr="009474C9">
              <w:rPr>
                <w:rStyle w:val="eop"/>
                <w:sz w:val="22"/>
                <w:szCs w:val="22"/>
                <w:lang w:val="en-AU"/>
              </w:rPr>
              <w:t xml:space="preserve"> field</w:t>
            </w:r>
            <w:r w:rsidRPr="009474C9">
              <w:rPr>
                <w:rStyle w:val="eop"/>
                <w:sz w:val="22"/>
                <w:szCs w:val="22"/>
                <w:highlight w:val="yellow"/>
                <w:lang w:val="en-AU"/>
              </w:rPr>
              <w:t>/s</w:t>
            </w:r>
            <w:r w:rsidRPr="009474C9">
              <w:rPr>
                <w:rStyle w:val="eop"/>
                <w:sz w:val="22"/>
                <w:szCs w:val="22"/>
                <w:lang w:val="en-AU"/>
              </w:rPr>
              <w:t>:</w:t>
            </w:r>
          </w:p>
          <w:p w14:paraId="72D30C6B" w14:textId="77777777" w:rsidR="00AA7EA3" w:rsidRPr="009474C9" w:rsidRDefault="00AA7EA3" w:rsidP="00AA7EA3">
            <w:pPr>
              <w:rPr>
                <w:rStyle w:val="eop"/>
                <w:sz w:val="22"/>
                <w:szCs w:val="22"/>
                <w:lang w:val="en-AU"/>
              </w:rPr>
            </w:pPr>
          </w:p>
          <w:p w14:paraId="25906CDE" w14:textId="11217DAF" w:rsidR="00AA7EA3" w:rsidRPr="009474C9" w:rsidRDefault="00AA7EA3" w:rsidP="00AA7EA3">
            <w:pPr>
              <w:rPr>
                <w:rStyle w:val="eop"/>
                <w:sz w:val="22"/>
                <w:szCs w:val="22"/>
                <w:lang w:val="en-AU"/>
              </w:rPr>
            </w:pPr>
            <w:r w:rsidRPr="009474C9">
              <w:rPr>
                <w:rStyle w:val="eop"/>
                <w:sz w:val="22"/>
                <w:szCs w:val="22"/>
                <w:lang w:val="en-AU"/>
              </w:rPr>
              <w:t xml:space="preserve">‘Purpose </w:t>
            </w:r>
            <w:r w:rsidR="00733970">
              <w:rPr>
                <w:rStyle w:val="eop"/>
                <w:sz w:val="22"/>
                <w:szCs w:val="22"/>
                <w:lang w:val="en-AU"/>
              </w:rPr>
              <w:t xml:space="preserve">of </w:t>
            </w:r>
            <w:r w:rsidRPr="009474C9">
              <w:rPr>
                <w:rStyle w:val="eop"/>
                <w:sz w:val="22"/>
                <w:szCs w:val="22"/>
                <w:lang w:val="en-AU"/>
              </w:rPr>
              <w:t>collection’:</w:t>
            </w:r>
          </w:p>
          <w:p w14:paraId="30AD4E33" w14:textId="77777777" w:rsidR="00AA7EA3" w:rsidRPr="009474C9" w:rsidRDefault="00AA7EA3" w:rsidP="00AA7EA3">
            <w:pPr>
              <w:rPr>
                <w:rStyle w:val="eop"/>
                <w:sz w:val="22"/>
                <w:szCs w:val="22"/>
                <w:lang w:val="en-AU"/>
              </w:rPr>
            </w:pPr>
            <w:r w:rsidRPr="009474C9">
              <w:rPr>
                <w:rStyle w:val="eop"/>
                <w:sz w:val="22"/>
                <w:szCs w:val="22"/>
                <w:highlight w:val="yellow"/>
                <w:lang w:val="en-AU"/>
              </w:rPr>
              <w:t>[insert proposed wording]</w:t>
            </w:r>
          </w:p>
          <w:p w14:paraId="039DD44C" w14:textId="77777777" w:rsidR="00AA7EA3" w:rsidRPr="009474C9" w:rsidRDefault="00AA7EA3" w:rsidP="00AA7EA3">
            <w:pPr>
              <w:rPr>
                <w:rStyle w:val="eop"/>
                <w:sz w:val="22"/>
                <w:szCs w:val="22"/>
                <w:lang w:val="en-AU"/>
              </w:rPr>
            </w:pPr>
          </w:p>
          <w:p w14:paraId="58E60BF3" w14:textId="77777777" w:rsidR="00AA7EA3" w:rsidRPr="009474C9" w:rsidRDefault="00AA7EA3" w:rsidP="00AA7EA3">
            <w:pPr>
              <w:rPr>
                <w:rStyle w:val="eop"/>
                <w:sz w:val="22"/>
                <w:szCs w:val="22"/>
                <w:highlight w:val="yellow"/>
                <w:lang w:val="en-AU"/>
              </w:rPr>
            </w:pPr>
            <w:r w:rsidRPr="009474C9">
              <w:rPr>
                <w:rStyle w:val="eop"/>
                <w:sz w:val="22"/>
                <w:szCs w:val="22"/>
                <w:highlight w:val="yellow"/>
                <w:lang w:val="en-AU"/>
              </w:rPr>
              <w:t>‘Information disclosure’:</w:t>
            </w:r>
          </w:p>
          <w:p w14:paraId="0C6546CB" w14:textId="77777777" w:rsidR="00AA7EA3" w:rsidRPr="009474C9" w:rsidRDefault="00AA7EA3" w:rsidP="00AA7EA3">
            <w:pPr>
              <w:rPr>
                <w:rStyle w:val="eop"/>
                <w:sz w:val="22"/>
                <w:szCs w:val="22"/>
                <w:lang w:val="en-AU"/>
              </w:rPr>
            </w:pPr>
            <w:r w:rsidRPr="009474C9">
              <w:rPr>
                <w:rStyle w:val="eop"/>
                <w:sz w:val="22"/>
                <w:szCs w:val="22"/>
                <w:highlight w:val="yellow"/>
                <w:lang w:val="en-AU"/>
              </w:rPr>
              <w:t>[insert proposed wording]</w:t>
            </w:r>
          </w:p>
          <w:p w14:paraId="2459813C" w14:textId="77777777" w:rsidR="00AA7EA3" w:rsidRPr="009474C9" w:rsidRDefault="00AA7EA3" w:rsidP="00AA7EA3">
            <w:pPr>
              <w:rPr>
                <w:rStyle w:val="eop"/>
                <w:sz w:val="22"/>
                <w:szCs w:val="22"/>
                <w:lang w:val="en-AU"/>
              </w:rPr>
            </w:pPr>
          </w:p>
          <w:p w14:paraId="18BFAA13" w14:textId="77777777" w:rsidR="00AA7EA3" w:rsidRPr="009474C9" w:rsidRDefault="00AA7EA3" w:rsidP="00AA7EA3">
            <w:pPr>
              <w:rPr>
                <w:rStyle w:val="eop"/>
                <w:sz w:val="22"/>
                <w:szCs w:val="22"/>
                <w:lang w:val="en-AU"/>
              </w:rPr>
            </w:pPr>
            <w:r w:rsidRPr="009474C9">
              <w:rPr>
                <w:rStyle w:val="eop"/>
                <w:sz w:val="22"/>
                <w:szCs w:val="22"/>
                <w:highlight w:val="yellow"/>
                <w:lang w:val="en-AU"/>
              </w:rPr>
              <w:t>‘Collection required by law’,</w:t>
            </w:r>
            <w:r w:rsidRPr="009474C9">
              <w:rPr>
                <w:rStyle w:val="eop"/>
                <w:sz w:val="22"/>
                <w:szCs w:val="22"/>
                <w:lang w:val="en-AU"/>
              </w:rPr>
              <w:t xml:space="preserve"> </w:t>
            </w:r>
          </w:p>
          <w:p w14:paraId="0BEC5520" w14:textId="77777777" w:rsidR="00AA7EA3" w:rsidRPr="009474C9" w:rsidRDefault="00AA7EA3" w:rsidP="00AA7EA3">
            <w:pPr>
              <w:rPr>
                <w:rStyle w:val="eop"/>
                <w:sz w:val="22"/>
                <w:szCs w:val="22"/>
                <w:lang w:val="en-AU"/>
              </w:rPr>
            </w:pPr>
            <w:r w:rsidRPr="009474C9">
              <w:rPr>
                <w:rStyle w:val="eop"/>
                <w:sz w:val="22"/>
                <w:szCs w:val="22"/>
                <w:highlight w:val="yellow"/>
                <w:lang w:val="en-AU"/>
              </w:rPr>
              <w:t>[insert proposed wording]</w:t>
            </w:r>
          </w:p>
          <w:p w14:paraId="048A6546" w14:textId="77777777" w:rsidR="00AA7EA3" w:rsidRPr="009474C9" w:rsidRDefault="00AA7EA3" w:rsidP="00AA7EA3">
            <w:pPr>
              <w:rPr>
                <w:rStyle w:val="eop"/>
                <w:sz w:val="22"/>
                <w:szCs w:val="22"/>
                <w:lang w:val="en-AU"/>
              </w:rPr>
            </w:pPr>
          </w:p>
          <w:p w14:paraId="4C5BEE31" w14:textId="77777777" w:rsidR="00AA7EA3" w:rsidRPr="009474C9" w:rsidRDefault="00AA7EA3" w:rsidP="00AA7EA3">
            <w:pPr>
              <w:rPr>
                <w:rStyle w:val="eop"/>
                <w:sz w:val="22"/>
                <w:szCs w:val="22"/>
                <w:lang w:val="en-AU"/>
              </w:rPr>
            </w:pPr>
            <w:r w:rsidRPr="009474C9">
              <w:rPr>
                <w:rStyle w:val="eop"/>
                <w:sz w:val="22"/>
                <w:szCs w:val="22"/>
                <w:highlight w:val="yellow"/>
                <w:lang w:val="en-AU"/>
              </w:rPr>
              <w:t>‘Consequences of not providing’</w:t>
            </w:r>
          </w:p>
          <w:p w14:paraId="7DCDBDBD" w14:textId="77777777" w:rsidR="00AA7EA3" w:rsidRPr="009474C9" w:rsidRDefault="00AA7EA3" w:rsidP="00AA7EA3">
            <w:pPr>
              <w:rPr>
                <w:rStyle w:val="eop"/>
                <w:sz w:val="22"/>
                <w:szCs w:val="22"/>
                <w:lang w:val="en-AU"/>
              </w:rPr>
            </w:pPr>
            <w:r w:rsidRPr="009474C9">
              <w:rPr>
                <w:rStyle w:val="eop"/>
                <w:sz w:val="22"/>
                <w:szCs w:val="22"/>
                <w:highlight w:val="yellow"/>
                <w:lang w:val="en-AU"/>
              </w:rPr>
              <w:t>[insert proposed wording]</w:t>
            </w:r>
          </w:p>
          <w:p w14:paraId="58F50A19" w14:textId="77777777" w:rsidR="00AA7EA3" w:rsidRPr="009474C9" w:rsidRDefault="00AA7EA3" w:rsidP="00AA7EA3">
            <w:pPr>
              <w:rPr>
                <w:rStyle w:val="eop"/>
                <w:sz w:val="22"/>
                <w:szCs w:val="22"/>
                <w:lang w:val="en-AU"/>
              </w:rPr>
            </w:pPr>
          </w:p>
          <w:p w14:paraId="64CC0E32" w14:textId="3A8A5619" w:rsidR="0099521F" w:rsidRPr="009474C9" w:rsidRDefault="00AA7EA3" w:rsidP="00AA7EA3">
            <w:pPr>
              <w:pStyle w:val="9TableText"/>
              <w:numPr>
                <w:ilvl w:val="0"/>
                <w:numId w:val="0"/>
              </w:numPr>
              <w:jc w:val="left"/>
              <w:rPr>
                <w:rFonts w:ascii="Tenorite" w:hAnsi="Tenorite"/>
                <w:i/>
                <w:iCs/>
                <w:sz w:val="20"/>
                <w:szCs w:val="20"/>
                <w:lang w:val="en-AU"/>
              </w:rPr>
            </w:pPr>
            <w:r w:rsidRPr="009474C9">
              <w:rPr>
                <w:rStyle w:val="eop"/>
                <w:rFonts w:ascii="Tenorite" w:hAnsi="Tenorite"/>
                <w:i/>
                <w:iCs/>
                <w:sz w:val="20"/>
                <w:szCs w:val="20"/>
                <w:lang w:val="en-AU"/>
              </w:rPr>
              <w:t xml:space="preserve">Further information about adding a </w:t>
            </w:r>
            <w:r w:rsidR="00891147" w:rsidRPr="009474C9">
              <w:rPr>
                <w:rStyle w:val="eop"/>
                <w:rFonts w:ascii="Tenorite" w:hAnsi="Tenorite"/>
                <w:i/>
                <w:iCs/>
                <w:sz w:val="20"/>
                <w:szCs w:val="20"/>
                <w:lang w:val="en-AU"/>
              </w:rPr>
              <w:t>privacy collection notice</w:t>
            </w:r>
            <w:r w:rsidRPr="009474C9">
              <w:rPr>
                <w:rStyle w:val="eop"/>
                <w:rFonts w:ascii="Tenorite" w:hAnsi="Tenorite"/>
                <w:i/>
                <w:iCs/>
                <w:sz w:val="20"/>
                <w:szCs w:val="20"/>
                <w:lang w:val="en-AU"/>
              </w:rPr>
              <w:t xml:space="preserve"> to a webform can be found in the </w:t>
            </w:r>
            <w:hyperlink r:id="rId15" w:anchor="01H07B7SJPSV1XQR2EGSDEE6WJ" w:history="1">
              <w:r w:rsidRPr="009474C9">
                <w:rPr>
                  <w:rStyle w:val="Hyperlink"/>
                  <w:rFonts w:ascii="Tenorite" w:hAnsi="Tenorite"/>
                  <w:i/>
                  <w:iCs/>
                  <w:sz w:val="20"/>
                  <w:szCs w:val="20"/>
                  <w:lang w:val="en-AU"/>
                </w:rPr>
                <w:t>Using a Privacy Collection Notice for your webform</w:t>
              </w:r>
            </w:hyperlink>
            <w:r w:rsidRPr="009474C9">
              <w:rPr>
                <w:rFonts w:ascii="Tenorite" w:hAnsi="Tenorite"/>
                <w:i/>
                <w:iCs/>
                <w:sz w:val="20"/>
                <w:szCs w:val="20"/>
                <w:lang w:val="en-AU"/>
              </w:rPr>
              <w:t xml:space="preserve"> article.</w:t>
            </w:r>
          </w:p>
        </w:tc>
      </w:tr>
      <w:tr w:rsidR="007625CF" w:rsidRPr="009474C9" w14:paraId="7780EB4D" w14:textId="77777777" w:rsidTr="00F1741A">
        <w:trPr>
          <w:trHeight w:val="559"/>
        </w:trPr>
        <w:tc>
          <w:tcPr>
            <w:tcW w:w="2518" w:type="dxa"/>
            <w:shd w:val="clear" w:color="auto" w:fill="0070C0"/>
          </w:tcPr>
          <w:p w14:paraId="23BD7959" w14:textId="54ADAEE7" w:rsidR="007625CF" w:rsidRPr="009474C9" w:rsidRDefault="007625CF" w:rsidP="006C2A1F">
            <w:pPr>
              <w:pStyle w:val="NoSpacing"/>
              <w:rPr>
                <w:rFonts w:ascii="Tenorite" w:hAnsi="Tenorite"/>
                <w:color w:val="FFFFFF" w:themeColor="background1"/>
                <w:lang w:val="en-AU"/>
              </w:rPr>
            </w:pPr>
            <w:r w:rsidRPr="009474C9">
              <w:rPr>
                <w:rFonts w:ascii="Tenorite" w:hAnsi="Tenorite"/>
                <w:color w:val="FFFFFF" w:themeColor="background1"/>
                <w:lang w:val="en-AU"/>
              </w:rPr>
              <w:t xml:space="preserve">Secure </w:t>
            </w:r>
            <w:r w:rsidR="0099707A">
              <w:rPr>
                <w:rFonts w:ascii="Tenorite" w:hAnsi="Tenorite"/>
                <w:color w:val="FFFFFF" w:themeColor="background1"/>
                <w:lang w:val="en-AU"/>
              </w:rPr>
              <w:t>t</w:t>
            </w:r>
            <w:r w:rsidRPr="009474C9">
              <w:rPr>
                <w:rFonts w:ascii="Tenorite" w:hAnsi="Tenorite"/>
                <w:color w:val="FFFFFF" w:themeColor="background1"/>
                <w:lang w:val="en-AU"/>
              </w:rPr>
              <w:t>ransfer</w:t>
            </w:r>
          </w:p>
        </w:tc>
        <w:tc>
          <w:tcPr>
            <w:tcW w:w="1446" w:type="dxa"/>
          </w:tcPr>
          <w:p w14:paraId="0509448A" w14:textId="72067183" w:rsidR="007625CF" w:rsidRPr="009474C9" w:rsidRDefault="005E563E" w:rsidP="0002485B">
            <w:pPr>
              <w:pStyle w:val="9TableText"/>
              <w:numPr>
                <w:ilvl w:val="0"/>
                <w:numId w:val="0"/>
              </w:numPr>
              <w:jc w:val="left"/>
              <w:rPr>
                <w:rFonts w:ascii="Tenorite" w:hAnsi="Tenorite"/>
                <w:sz w:val="22"/>
                <w:szCs w:val="22"/>
                <w:lang w:val="en-AU"/>
              </w:rPr>
            </w:pPr>
            <w:r w:rsidRPr="009474C9">
              <w:rPr>
                <w:rFonts w:ascii="Tenorite" w:hAnsi="Tenorite"/>
                <w:sz w:val="22"/>
                <w:szCs w:val="22"/>
                <w:highlight w:val="yellow"/>
                <w:lang w:val="en-AU"/>
              </w:rPr>
              <w:t>[Yes/No]</w:t>
            </w:r>
          </w:p>
        </w:tc>
        <w:tc>
          <w:tcPr>
            <w:tcW w:w="6230" w:type="dxa"/>
          </w:tcPr>
          <w:p w14:paraId="640DF757" w14:textId="77777777" w:rsidR="00534A45" w:rsidRPr="009474C9" w:rsidRDefault="005E563E" w:rsidP="0002485B">
            <w:pPr>
              <w:pStyle w:val="9TableText"/>
              <w:numPr>
                <w:ilvl w:val="0"/>
                <w:numId w:val="0"/>
              </w:numPr>
              <w:jc w:val="left"/>
              <w:rPr>
                <w:rFonts w:ascii="Tenorite" w:hAnsi="Tenorite"/>
                <w:sz w:val="22"/>
                <w:szCs w:val="22"/>
                <w:lang w:val="en-AU"/>
              </w:rPr>
            </w:pPr>
            <w:r w:rsidRPr="009474C9">
              <w:rPr>
                <w:rFonts w:ascii="Tenorite" w:hAnsi="Tenorite"/>
                <w:sz w:val="22"/>
                <w:szCs w:val="22"/>
                <w:highlight w:val="yellow"/>
                <w:lang w:val="en-AU"/>
              </w:rPr>
              <w:t>[Secure data location]</w:t>
            </w:r>
            <w:r w:rsidR="00534A45" w:rsidRPr="009474C9">
              <w:rPr>
                <w:rFonts w:ascii="Tenorite" w:hAnsi="Tenorite"/>
                <w:sz w:val="22"/>
                <w:szCs w:val="22"/>
                <w:lang w:val="en-AU"/>
              </w:rPr>
              <w:t xml:space="preserve"> </w:t>
            </w:r>
          </w:p>
          <w:p w14:paraId="4B930C71" w14:textId="77777777" w:rsidR="00F1741A" w:rsidRPr="009474C9" w:rsidRDefault="00F1741A" w:rsidP="0002485B">
            <w:pPr>
              <w:pStyle w:val="9TableText"/>
              <w:numPr>
                <w:ilvl w:val="0"/>
                <w:numId w:val="0"/>
              </w:numPr>
              <w:jc w:val="left"/>
              <w:rPr>
                <w:rFonts w:ascii="Tenorite" w:hAnsi="Tenorite"/>
                <w:sz w:val="22"/>
                <w:szCs w:val="22"/>
                <w:lang w:val="en-AU"/>
              </w:rPr>
            </w:pPr>
          </w:p>
          <w:p w14:paraId="36E51B82" w14:textId="4DA3EDB1" w:rsidR="007625CF" w:rsidRPr="009474C9" w:rsidRDefault="00534A45" w:rsidP="0002485B">
            <w:pPr>
              <w:pStyle w:val="9TableText"/>
              <w:numPr>
                <w:ilvl w:val="0"/>
                <w:numId w:val="0"/>
              </w:numPr>
              <w:jc w:val="left"/>
              <w:rPr>
                <w:rFonts w:ascii="Tenorite" w:hAnsi="Tenorite"/>
                <w:sz w:val="22"/>
                <w:szCs w:val="22"/>
                <w:lang w:val="en-AU"/>
              </w:rPr>
            </w:pPr>
            <w:r w:rsidRPr="009474C9">
              <w:rPr>
                <w:rFonts w:ascii="Tenorite" w:hAnsi="Tenorite"/>
                <w:i/>
                <w:iCs/>
                <w:sz w:val="20"/>
                <w:szCs w:val="20"/>
                <w:lang w:val="en-AU"/>
              </w:rPr>
              <w:t>Further information about transferring webform submissions and secure data location</w:t>
            </w:r>
            <w:r w:rsidR="00F1741A" w:rsidRPr="009474C9">
              <w:rPr>
                <w:rFonts w:ascii="Tenorite" w:hAnsi="Tenorite"/>
                <w:i/>
                <w:iCs/>
                <w:sz w:val="20"/>
                <w:szCs w:val="20"/>
                <w:lang w:val="en-AU"/>
              </w:rPr>
              <w:t>s</w:t>
            </w:r>
            <w:r w:rsidRPr="009474C9">
              <w:rPr>
                <w:rFonts w:ascii="Tenorite" w:hAnsi="Tenorite"/>
                <w:i/>
                <w:iCs/>
                <w:sz w:val="20"/>
                <w:szCs w:val="20"/>
                <w:lang w:val="en-AU"/>
              </w:rPr>
              <w:t xml:space="preserve"> can be found in</w:t>
            </w:r>
            <w:r w:rsidRPr="009474C9">
              <w:rPr>
                <w:rFonts w:ascii="Tenorite" w:hAnsi="Tenorite"/>
                <w:sz w:val="20"/>
                <w:szCs w:val="20"/>
                <w:lang w:val="en-AU"/>
              </w:rPr>
              <w:t xml:space="preserve"> </w:t>
            </w:r>
            <w:r w:rsidRPr="009474C9">
              <w:rPr>
                <w:rFonts w:ascii="Tenorite" w:hAnsi="Tenorite"/>
                <w:i/>
                <w:iCs/>
                <w:sz w:val="20"/>
                <w:szCs w:val="20"/>
                <w:lang w:val="en-AU"/>
              </w:rPr>
              <w:t xml:space="preserve">the </w:t>
            </w:r>
            <w:hyperlink r:id="rId16" w:anchor="h_01HT1PG6424YEHT87QNBNDA2K6" w:history="1">
              <w:r w:rsidRPr="009474C9">
                <w:rPr>
                  <w:rStyle w:val="Hyperlink"/>
                  <w:rFonts w:ascii="Tenorite" w:hAnsi="Tenorite"/>
                  <w:i/>
                  <w:iCs/>
                  <w:sz w:val="20"/>
                  <w:szCs w:val="20"/>
                  <w:lang w:val="en-AU"/>
                </w:rPr>
                <w:t>Creating a webform</w:t>
              </w:r>
            </w:hyperlink>
            <w:r w:rsidRPr="009474C9">
              <w:rPr>
                <w:rFonts w:ascii="Tenorite" w:hAnsi="Tenorite"/>
                <w:i/>
                <w:iCs/>
                <w:sz w:val="20"/>
                <w:szCs w:val="20"/>
                <w:lang w:val="en-AU"/>
              </w:rPr>
              <w:t xml:space="preserve"> article.</w:t>
            </w:r>
            <w:r w:rsidR="001E0F54" w:rsidRPr="009474C9">
              <w:rPr>
                <w:rFonts w:ascii="Tenorite" w:hAnsi="Tenorite"/>
                <w:sz w:val="22"/>
                <w:szCs w:val="22"/>
                <w:lang w:val="en-AU"/>
              </w:rPr>
              <w:fldChar w:fldCharType="begin"/>
            </w:r>
            <w:r w:rsidR="007625CF" w:rsidRPr="009474C9">
              <w:rPr>
                <w:rFonts w:ascii="Tenorite" w:hAnsi="Tenorite"/>
                <w:sz w:val="22"/>
                <w:szCs w:val="22"/>
                <w:lang w:val="en-AU"/>
              </w:rPr>
              <w:instrText>Agency Contact - Transfer</w:instrText>
            </w:r>
            <w:r w:rsidR="001E0F54" w:rsidRPr="009474C9">
              <w:rPr>
                <w:rFonts w:ascii="Tenorite" w:hAnsi="Tenorite"/>
                <w:sz w:val="22"/>
                <w:szCs w:val="22"/>
                <w:lang w:val="en-AU"/>
              </w:rPr>
              <w:fldChar w:fldCharType="end"/>
            </w:r>
          </w:p>
        </w:tc>
      </w:tr>
      <w:tr w:rsidR="00083CD4" w:rsidRPr="009474C9" w14:paraId="1B7D4732" w14:textId="77777777" w:rsidTr="007E7A6C">
        <w:trPr>
          <w:trHeight w:val="559"/>
        </w:trPr>
        <w:tc>
          <w:tcPr>
            <w:tcW w:w="2518" w:type="dxa"/>
            <w:shd w:val="clear" w:color="auto" w:fill="0070C0"/>
          </w:tcPr>
          <w:p w14:paraId="4B3C1134" w14:textId="11A03DBA" w:rsidR="00083CD4" w:rsidRPr="009474C9" w:rsidRDefault="00083CD4" w:rsidP="00083CD4">
            <w:pPr>
              <w:pStyle w:val="NoSpacing"/>
              <w:rPr>
                <w:rFonts w:ascii="Tenorite" w:hAnsi="Tenorite"/>
                <w:color w:val="FFFFFF" w:themeColor="background1"/>
                <w:lang w:val="en-AU"/>
              </w:rPr>
            </w:pPr>
            <w:r w:rsidRPr="009474C9">
              <w:rPr>
                <w:rFonts w:ascii="Tenorite" w:hAnsi="Tenorite"/>
                <w:color w:val="FFFFFF" w:themeColor="background1"/>
                <w:lang w:val="en-AU"/>
              </w:rPr>
              <w:t xml:space="preserve">Data </w:t>
            </w:r>
            <w:r w:rsidR="0099707A">
              <w:rPr>
                <w:rFonts w:ascii="Tenorite" w:hAnsi="Tenorite"/>
                <w:color w:val="FFFFFF" w:themeColor="background1"/>
                <w:lang w:val="en-AU"/>
              </w:rPr>
              <w:t>r</w:t>
            </w:r>
            <w:r w:rsidRPr="009474C9">
              <w:rPr>
                <w:rFonts w:ascii="Tenorite" w:hAnsi="Tenorite"/>
                <w:color w:val="FFFFFF" w:themeColor="background1"/>
                <w:lang w:val="en-AU"/>
              </w:rPr>
              <w:t>etention</w:t>
            </w:r>
          </w:p>
        </w:tc>
        <w:tc>
          <w:tcPr>
            <w:tcW w:w="7676" w:type="dxa"/>
            <w:gridSpan w:val="2"/>
          </w:tcPr>
          <w:p w14:paraId="5A6CD03B" w14:textId="7D6683BC" w:rsidR="00083CD4" w:rsidRPr="009474C9" w:rsidRDefault="00F67364" w:rsidP="00083CD4">
            <w:pPr>
              <w:pStyle w:val="9TableText"/>
              <w:numPr>
                <w:ilvl w:val="0"/>
                <w:numId w:val="0"/>
              </w:numPr>
              <w:jc w:val="left"/>
              <w:rPr>
                <w:rFonts w:ascii="Tenorite" w:hAnsi="Tenorite"/>
                <w:sz w:val="22"/>
                <w:szCs w:val="22"/>
                <w:lang w:val="en-AU"/>
              </w:rPr>
            </w:pPr>
            <w:r w:rsidRPr="009474C9">
              <w:rPr>
                <w:rFonts w:ascii="Tenorite" w:hAnsi="Tenorite"/>
                <w:sz w:val="22"/>
                <w:szCs w:val="22"/>
                <w:lang w:val="en-AU"/>
              </w:rPr>
              <w:t xml:space="preserve">Refer to </w:t>
            </w:r>
            <w:r w:rsidR="00653AAB" w:rsidRPr="009474C9">
              <w:rPr>
                <w:rFonts w:ascii="Tenorite" w:hAnsi="Tenorite"/>
                <w:sz w:val="22"/>
                <w:szCs w:val="22"/>
                <w:lang w:val="en-AU"/>
              </w:rPr>
              <w:t xml:space="preserve">the </w:t>
            </w:r>
            <w:r w:rsidRPr="009474C9">
              <w:rPr>
                <w:rFonts w:ascii="Tenorite" w:hAnsi="Tenorite"/>
                <w:sz w:val="22"/>
                <w:szCs w:val="22"/>
                <w:lang w:val="en-AU"/>
              </w:rPr>
              <w:t xml:space="preserve">applicable retention and disposal authority and </w:t>
            </w:r>
            <w:r w:rsidR="00671421" w:rsidRPr="009474C9">
              <w:rPr>
                <w:rFonts w:ascii="Tenorite" w:hAnsi="Tenorite"/>
                <w:sz w:val="22"/>
                <w:szCs w:val="22"/>
                <w:lang w:val="en-AU"/>
              </w:rPr>
              <w:t xml:space="preserve">the </w:t>
            </w:r>
            <w:r w:rsidRPr="009474C9">
              <w:rPr>
                <w:rFonts w:ascii="Tenorite" w:hAnsi="Tenorite"/>
                <w:sz w:val="22"/>
                <w:szCs w:val="22"/>
                <w:lang w:val="en-AU"/>
              </w:rPr>
              <w:t xml:space="preserve">relevant </w:t>
            </w:r>
            <w:r w:rsidRPr="009474C9">
              <w:rPr>
                <w:rStyle w:val="eop"/>
                <w:rFonts w:ascii="Tenorite" w:hAnsi="Tenorite"/>
                <w:sz w:val="22"/>
                <w:szCs w:val="22"/>
                <w:highlight w:val="yellow"/>
                <w:lang w:val="en-AU"/>
              </w:rPr>
              <w:t>[Insert Agency</w:t>
            </w:r>
            <w:r w:rsidR="003E2CD3">
              <w:rPr>
                <w:rStyle w:val="eop"/>
                <w:rFonts w:ascii="Tenorite" w:hAnsi="Tenorite"/>
                <w:sz w:val="22"/>
                <w:szCs w:val="22"/>
                <w:highlight w:val="yellow"/>
                <w:lang w:val="en-AU"/>
              </w:rPr>
              <w:t>’s name</w:t>
            </w:r>
            <w:r w:rsidRPr="009474C9">
              <w:rPr>
                <w:rStyle w:val="eop"/>
                <w:rFonts w:ascii="Tenorite" w:hAnsi="Tenorite"/>
                <w:sz w:val="22"/>
                <w:szCs w:val="22"/>
                <w:highlight w:val="yellow"/>
                <w:lang w:val="en-AU"/>
              </w:rPr>
              <w:t>]</w:t>
            </w:r>
            <w:r w:rsidR="00534A45" w:rsidRPr="009474C9">
              <w:rPr>
                <w:rStyle w:val="eop"/>
                <w:rFonts w:ascii="Tenorite" w:hAnsi="Tenorite"/>
                <w:sz w:val="22"/>
                <w:szCs w:val="22"/>
                <w:lang w:val="en-AU"/>
              </w:rPr>
              <w:t>’s</w:t>
            </w:r>
            <w:r w:rsidRPr="009474C9">
              <w:rPr>
                <w:rStyle w:val="eop"/>
                <w:rFonts w:ascii="Tenorite" w:hAnsi="Tenorite"/>
                <w:sz w:val="22"/>
                <w:szCs w:val="22"/>
                <w:lang w:val="en-AU"/>
              </w:rPr>
              <w:t xml:space="preserve"> </w:t>
            </w:r>
            <w:r w:rsidRPr="009474C9">
              <w:rPr>
                <w:rFonts w:ascii="Tenorite" w:hAnsi="Tenorite"/>
                <w:sz w:val="22"/>
                <w:szCs w:val="22"/>
                <w:lang w:val="en-AU"/>
              </w:rPr>
              <w:t>policies</w:t>
            </w:r>
            <w:r w:rsidR="00F1741A" w:rsidRPr="009474C9">
              <w:rPr>
                <w:rFonts w:ascii="Tenorite" w:hAnsi="Tenorite"/>
                <w:sz w:val="22"/>
                <w:szCs w:val="22"/>
                <w:lang w:val="en-AU"/>
              </w:rPr>
              <w:t>.</w:t>
            </w:r>
          </w:p>
        </w:tc>
      </w:tr>
    </w:tbl>
    <w:p w14:paraId="05CFBF84" w14:textId="46A9634E" w:rsidR="00567AC0" w:rsidRPr="009474C9" w:rsidRDefault="00567AC0" w:rsidP="00567AC0">
      <w:pPr>
        <w:rPr>
          <w:lang w:val="en-AU"/>
        </w:rPr>
      </w:pPr>
      <w:bookmarkStart w:id="5" w:name="_Toc419709051"/>
      <w:bookmarkStart w:id="6" w:name="_Toc419709239"/>
      <w:bookmarkEnd w:id="0"/>
      <w:bookmarkEnd w:id="1"/>
      <w:bookmarkEnd w:id="2"/>
      <w:bookmarkEnd w:id="3"/>
    </w:p>
    <w:p w14:paraId="37800853" w14:textId="77777777" w:rsidR="00567AC0" w:rsidRPr="009474C9" w:rsidRDefault="00567AC0" w:rsidP="00567AC0">
      <w:pPr>
        <w:rPr>
          <w:lang w:val="en-AU"/>
        </w:rPr>
      </w:pPr>
    </w:p>
    <w:p w14:paraId="5F661300" w14:textId="4745607E" w:rsidR="00FE0BD1" w:rsidRPr="009474C9" w:rsidRDefault="0092551B" w:rsidP="009C4234">
      <w:pPr>
        <w:pStyle w:val="Heading1"/>
        <w:rPr>
          <w:lang w:val="en-AU"/>
        </w:rPr>
      </w:pPr>
      <w:r w:rsidRPr="009474C9">
        <w:rPr>
          <w:lang w:val="en-AU"/>
        </w:rPr>
        <w:lastRenderedPageBreak/>
        <w:t xml:space="preserve">Privacy </w:t>
      </w:r>
      <w:r w:rsidR="00F1557C">
        <w:rPr>
          <w:lang w:val="en-AU"/>
        </w:rPr>
        <w:t>Risks Analysis</w:t>
      </w:r>
    </w:p>
    <w:bookmarkEnd w:id="5"/>
    <w:bookmarkEnd w:id="6"/>
    <w:p w14:paraId="17F9D384" w14:textId="43514874" w:rsidR="00D96E37" w:rsidRPr="009474C9" w:rsidRDefault="00855448" w:rsidP="00D96E37">
      <w:pPr>
        <w:pStyle w:val="BodyText1"/>
        <w:rPr>
          <w:sz w:val="22"/>
          <w:szCs w:val="22"/>
          <w:lang w:val="en-AU"/>
        </w:rPr>
      </w:pPr>
      <w:r w:rsidRPr="009474C9">
        <w:rPr>
          <w:sz w:val="22"/>
          <w:szCs w:val="22"/>
          <w:lang w:val="en-AU"/>
        </w:rPr>
        <w:t xml:space="preserve">NSW </w:t>
      </w:r>
      <w:r w:rsidR="00BE0B73">
        <w:rPr>
          <w:sz w:val="22"/>
          <w:szCs w:val="22"/>
          <w:lang w:val="en-AU"/>
        </w:rPr>
        <w:t xml:space="preserve">Government </w:t>
      </w:r>
      <w:r w:rsidRPr="009474C9">
        <w:rPr>
          <w:sz w:val="22"/>
          <w:szCs w:val="22"/>
          <w:lang w:val="en-AU"/>
        </w:rPr>
        <w:t>Digital Channels</w:t>
      </w:r>
      <w:r w:rsidR="009C4234" w:rsidRPr="009474C9">
        <w:rPr>
          <w:sz w:val="22"/>
          <w:szCs w:val="22"/>
          <w:lang w:val="en-AU"/>
        </w:rPr>
        <w:t xml:space="preserve"> has assessed the </w:t>
      </w:r>
      <w:r w:rsidR="00B12C7C" w:rsidRPr="009474C9">
        <w:rPr>
          <w:sz w:val="22"/>
          <w:szCs w:val="22"/>
          <w:lang w:val="en-AU"/>
        </w:rPr>
        <w:t xml:space="preserve">collection of </w:t>
      </w:r>
      <w:r w:rsidR="00101A44" w:rsidRPr="009474C9">
        <w:rPr>
          <w:sz w:val="22"/>
          <w:szCs w:val="22"/>
          <w:lang w:val="en-AU"/>
        </w:rPr>
        <w:t>personal information (PI)</w:t>
      </w:r>
      <w:r w:rsidR="00D05350" w:rsidRPr="009474C9">
        <w:rPr>
          <w:sz w:val="22"/>
          <w:szCs w:val="22"/>
          <w:lang w:val="en-AU"/>
        </w:rPr>
        <w:t xml:space="preserve"> </w:t>
      </w:r>
      <w:r w:rsidR="002A2844" w:rsidRPr="009474C9">
        <w:rPr>
          <w:sz w:val="22"/>
          <w:szCs w:val="22"/>
          <w:lang w:val="en-AU"/>
        </w:rPr>
        <w:t>specified</w:t>
      </w:r>
      <w:r w:rsidR="00D05350" w:rsidRPr="009474C9">
        <w:rPr>
          <w:sz w:val="22"/>
          <w:szCs w:val="22"/>
          <w:lang w:val="en-AU"/>
        </w:rPr>
        <w:t xml:space="preserve"> </w:t>
      </w:r>
      <w:r w:rsidR="00E5482F" w:rsidRPr="009474C9">
        <w:rPr>
          <w:sz w:val="22"/>
          <w:szCs w:val="22"/>
          <w:lang w:val="en-AU"/>
        </w:rPr>
        <w:t>in</w:t>
      </w:r>
      <w:r w:rsidR="00D05350" w:rsidRPr="009474C9">
        <w:rPr>
          <w:sz w:val="22"/>
          <w:szCs w:val="22"/>
          <w:lang w:val="en-AU"/>
        </w:rPr>
        <w:t xml:space="preserve"> th</w:t>
      </w:r>
      <w:r w:rsidR="00B72368" w:rsidRPr="009474C9">
        <w:rPr>
          <w:sz w:val="22"/>
          <w:szCs w:val="22"/>
          <w:lang w:val="en-AU"/>
        </w:rPr>
        <w:t>is</w:t>
      </w:r>
      <w:r w:rsidR="00D05350" w:rsidRPr="009474C9">
        <w:rPr>
          <w:sz w:val="22"/>
          <w:szCs w:val="22"/>
          <w:lang w:val="en-AU"/>
        </w:rPr>
        <w:t xml:space="preserve"> </w:t>
      </w:r>
      <w:r w:rsidR="00B161A6">
        <w:rPr>
          <w:sz w:val="22"/>
          <w:szCs w:val="22"/>
          <w:lang w:val="en-AU"/>
        </w:rPr>
        <w:t>PIA</w:t>
      </w:r>
      <w:r w:rsidR="00D05350" w:rsidRPr="009474C9">
        <w:rPr>
          <w:sz w:val="22"/>
          <w:szCs w:val="22"/>
          <w:lang w:val="en-AU"/>
        </w:rPr>
        <w:t xml:space="preserve"> against the </w:t>
      </w:r>
      <w:r w:rsidR="005775EC">
        <w:rPr>
          <w:sz w:val="22"/>
          <w:szCs w:val="22"/>
          <w:lang w:val="en-AU"/>
        </w:rPr>
        <w:t>privacy principles set out in</w:t>
      </w:r>
      <w:r w:rsidR="00D05350" w:rsidRPr="009474C9">
        <w:rPr>
          <w:sz w:val="22"/>
          <w:szCs w:val="22"/>
          <w:lang w:val="en-AU"/>
        </w:rPr>
        <w:t>:</w:t>
      </w:r>
    </w:p>
    <w:p w14:paraId="7A363AD4" w14:textId="781A333C" w:rsidR="00D96E37" w:rsidRPr="009474C9" w:rsidRDefault="00D96E37" w:rsidP="00D96E37">
      <w:pPr>
        <w:pStyle w:val="Bullets"/>
        <w:numPr>
          <w:ilvl w:val="0"/>
          <w:numId w:val="11"/>
        </w:numPr>
        <w:rPr>
          <w:rFonts w:ascii="Segoe UI" w:hAnsi="Segoe UI" w:cs="Segoe UI"/>
          <w:sz w:val="22"/>
          <w:szCs w:val="22"/>
          <w:lang w:val="en-AU"/>
        </w:rPr>
      </w:pPr>
      <w:r w:rsidRPr="00AF16AD">
        <w:rPr>
          <w:i/>
          <w:iCs/>
          <w:sz w:val="22"/>
          <w:szCs w:val="22"/>
          <w:lang w:val="en-AU"/>
        </w:rPr>
        <w:t>Privacy and Personal Information Protection Act 1998</w:t>
      </w:r>
      <w:r w:rsidR="00B72368" w:rsidRPr="009474C9">
        <w:rPr>
          <w:sz w:val="22"/>
          <w:szCs w:val="22"/>
          <w:lang w:val="en-AU"/>
        </w:rPr>
        <w:t>, and</w:t>
      </w:r>
    </w:p>
    <w:p w14:paraId="79DAA155" w14:textId="202C6BC0" w:rsidR="00D67B66" w:rsidRPr="009474C9" w:rsidRDefault="00D96E37" w:rsidP="00855448">
      <w:pPr>
        <w:pStyle w:val="Bullets"/>
        <w:numPr>
          <w:ilvl w:val="0"/>
          <w:numId w:val="11"/>
        </w:numPr>
        <w:rPr>
          <w:sz w:val="22"/>
          <w:szCs w:val="22"/>
          <w:lang w:val="en-AU"/>
        </w:rPr>
      </w:pPr>
      <w:r w:rsidRPr="009474C9">
        <w:rPr>
          <w:sz w:val="22"/>
          <w:szCs w:val="22"/>
          <w:lang w:val="en-AU"/>
        </w:rPr>
        <w:t xml:space="preserve">Information Protection Principles (IPPs) </w:t>
      </w:r>
      <w:r w:rsidR="007367D3">
        <w:rPr>
          <w:sz w:val="22"/>
          <w:szCs w:val="22"/>
          <w:lang w:val="en-AU"/>
        </w:rPr>
        <w:t>1</w:t>
      </w:r>
      <w:r w:rsidR="0058558B" w:rsidRPr="009474C9">
        <w:rPr>
          <w:sz w:val="22"/>
          <w:szCs w:val="22"/>
          <w:lang w:val="en-AU"/>
        </w:rPr>
        <w:t>-4</w:t>
      </w:r>
      <w:r w:rsidR="00D67B66" w:rsidRPr="009474C9">
        <w:rPr>
          <w:sz w:val="22"/>
          <w:szCs w:val="22"/>
          <w:lang w:val="en-AU"/>
        </w:rPr>
        <w:t xml:space="preserve"> (please </w:t>
      </w:r>
      <w:r w:rsidR="003D1132" w:rsidRPr="009474C9">
        <w:rPr>
          <w:sz w:val="22"/>
          <w:szCs w:val="22"/>
          <w:lang w:val="en-AU"/>
        </w:rPr>
        <w:t>refer to</w:t>
      </w:r>
      <w:r w:rsidR="00D67B66" w:rsidRPr="009474C9">
        <w:rPr>
          <w:sz w:val="22"/>
          <w:szCs w:val="22"/>
          <w:lang w:val="en-AU"/>
        </w:rPr>
        <w:t xml:space="preserve"> </w:t>
      </w:r>
      <w:r w:rsidR="00D67B66" w:rsidRPr="009474C9">
        <w:rPr>
          <w:b/>
          <w:bCs/>
          <w:sz w:val="22"/>
          <w:szCs w:val="22"/>
          <w:lang w:val="en-AU"/>
        </w:rPr>
        <w:t>Appendix B</w:t>
      </w:r>
      <w:r w:rsidR="00D67B66" w:rsidRPr="009474C9">
        <w:rPr>
          <w:sz w:val="22"/>
          <w:szCs w:val="22"/>
          <w:lang w:val="en-AU"/>
        </w:rPr>
        <w:t xml:space="preserve"> for details)</w:t>
      </w:r>
      <w:r w:rsidR="00AF16AD">
        <w:rPr>
          <w:sz w:val="22"/>
          <w:szCs w:val="22"/>
          <w:lang w:val="en-AU"/>
        </w:rPr>
        <w:t>.</w:t>
      </w:r>
    </w:p>
    <w:p w14:paraId="3D5978C0" w14:textId="3189F603" w:rsidR="00B349AA" w:rsidRPr="009474C9" w:rsidRDefault="007561ED" w:rsidP="00B349AA">
      <w:pPr>
        <w:pStyle w:val="ListParagraph"/>
        <w:rPr>
          <w:sz w:val="22"/>
          <w:szCs w:val="22"/>
          <w:lang w:val="en-AU"/>
        </w:rPr>
      </w:pPr>
      <w:r w:rsidRPr="009474C9">
        <w:rPr>
          <w:sz w:val="22"/>
          <w:szCs w:val="22"/>
          <w:lang w:val="en-AU"/>
        </w:rPr>
        <w:t>Based on the Department of Customer Service Risk Matrix</w:t>
      </w:r>
      <w:r w:rsidR="00E83AF6" w:rsidRPr="009474C9">
        <w:rPr>
          <w:sz w:val="22"/>
          <w:szCs w:val="22"/>
          <w:lang w:val="en-AU"/>
        </w:rPr>
        <w:t xml:space="preserve"> (please refer to </w:t>
      </w:r>
      <w:r w:rsidR="00E83AF6" w:rsidRPr="009474C9">
        <w:rPr>
          <w:b/>
          <w:bCs/>
          <w:sz w:val="22"/>
          <w:szCs w:val="22"/>
          <w:lang w:val="en-AU"/>
        </w:rPr>
        <w:t>Appendix A</w:t>
      </w:r>
      <w:r w:rsidR="00E83AF6" w:rsidRPr="009474C9">
        <w:rPr>
          <w:sz w:val="22"/>
          <w:szCs w:val="22"/>
          <w:lang w:val="en-AU"/>
        </w:rPr>
        <w:t xml:space="preserve"> for details)</w:t>
      </w:r>
      <w:r w:rsidRPr="009474C9">
        <w:rPr>
          <w:sz w:val="22"/>
          <w:szCs w:val="22"/>
          <w:lang w:val="en-AU"/>
        </w:rPr>
        <w:t xml:space="preserve">, </w:t>
      </w:r>
      <w:r w:rsidR="00FD1A69" w:rsidRPr="009474C9">
        <w:rPr>
          <w:sz w:val="22"/>
          <w:szCs w:val="22"/>
          <w:lang w:val="en-AU"/>
        </w:rPr>
        <w:t xml:space="preserve">NSW </w:t>
      </w:r>
      <w:r w:rsidR="00BE0B73">
        <w:rPr>
          <w:sz w:val="22"/>
          <w:szCs w:val="22"/>
          <w:lang w:val="en-AU"/>
        </w:rPr>
        <w:t xml:space="preserve">Government </w:t>
      </w:r>
      <w:r w:rsidR="00FD1A69" w:rsidRPr="009474C9">
        <w:rPr>
          <w:sz w:val="22"/>
          <w:szCs w:val="22"/>
          <w:lang w:val="en-AU"/>
        </w:rPr>
        <w:t>Digital Channels</w:t>
      </w:r>
      <w:r w:rsidR="00D05350" w:rsidRPr="009474C9">
        <w:rPr>
          <w:sz w:val="22"/>
          <w:szCs w:val="22"/>
          <w:lang w:val="en-AU"/>
        </w:rPr>
        <w:t xml:space="preserve"> has determine</w:t>
      </w:r>
      <w:r w:rsidR="006628F7" w:rsidRPr="009474C9">
        <w:rPr>
          <w:sz w:val="22"/>
          <w:szCs w:val="22"/>
          <w:lang w:val="en-AU"/>
        </w:rPr>
        <w:t>d</w:t>
      </w:r>
      <w:r w:rsidR="00C65E01" w:rsidRPr="009474C9">
        <w:rPr>
          <w:sz w:val="22"/>
          <w:szCs w:val="22"/>
          <w:lang w:val="en-AU"/>
        </w:rPr>
        <w:t xml:space="preserve"> </w:t>
      </w:r>
      <w:r w:rsidR="00B72368" w:rsidRPr="009474C9">
        <w:rPr>
          <w:sz w:val="22"/>
          <w:szCs w:val="22"/>
          <w:lang w:val="en-AU"/>
        </w:rPr>
        <w:t xml:space="preserve">that </w:t>
      </w:r>
      <w:r w:rsidR="00C65E01" w:rsidRPr="009474C9">
        <w:rPr>
          <w:sz w:val="22"/>
          <w:szCs w:val="22"/>
          <w:lang w:val="en-AU"/>
        </w:rPr>
        <w:t xml:space="preserve">the </w:t>
      </w:r>
      <w:r w:rsidR="000B72F1" w:rsidRPr="009474C9">
        <w:rPr>
          <w:sz w:val="22"/>
          <w:szCs w:val="22"/>
          <w:lang w:val="en-AU"/>
        </w:rPr>
        <w:t>collection</w:t>
      </w:r>
      <w:r w:rsidR="007307F5" w:rsidRPr="009474C9">
        <w:rPr>
          <w:sz w:val="22"/>
          <w:szCs w:val="22"/>
          <w:lang w:val="en-AU"/>
        </w:rPr>
        <w:t xml:space="preserve"> </w:t>
      </w:r>
      <w:r w:rsidR="002A2844" w:rsidRPr="009474C9">
        <w:rPr>
          <w:sz w:val="22"/>
          <w:szCs w:val="22"/>
          <w:lang w:val="en-AU"/>
        </w:rPr>
        <w:t>poses</w:t>
      </w:r>
      <w:r w:rsidR="00C65E01" w:rsidRPr="009474C9">
        <w:rPr>
          <w:sz w:val="22"/>
          <w:szCs w:val="22"/>
          <w:lang w:val="en-AU"/>
        </w:rPr>
        <w:t xml:space="preserve"> </w:t>
      </w:r>
      <w:r w:rsidR="00C65E01" w:rsidRPr="009474C9">
        <w:rPr>
          <w:b/>
          <w:bCs/>
          <w:sz w:val="22"/>
          <w:szCs w:val="22"/>
          <w:lang w:val="en-AU"/>
        </w:rPr>
        <w:t>LOW</w:t>
      </w:r>
      <w:r w:rsidR="00C65E01" w:rsidRPr="009474C9">
        <w:rPr>
          <w:sz w:val="22"/>
          <w:szCs w:val="22"/>
          <w:lang w:val="en-AU"/>
        </w:rPr>
        <w:t xml:space="preserve"> </w:t>
      </w:r>
      <w:r w:rsidR="002A2844" w:rsidRPr="009474C9">
        <w:rPr>
          <w:sz w:val="22"/>
          <w:szCs w:val="22"/>
          <w:lang w:val="en-AU"/>
        </w:rPr>
        <w:t xml:space="preserve">privacy </w:t>
      </w:r>
      <w:r w:rsidR="00C65E01" w:rsidRPr="009474C9">
        <w:rPr>
          <w:sz w:val="22"/>
          <w:szCs w:val="22"/>
          <w:lang w:val="en-AU"/>
        </w:rPr>
        <w:t>risk</w:t>
      </w:r>
      <w:r w:rsidR="00BC12AF" w:rsidRPr="009474C9">
        <w:rPr>
          <w:sz w:val="22"/>
          <w:szCs w:val="22"/>
          <w:lang w:val="en-AU"/>
        </w:rPr>
        <w:t>,</w:t>
      </w:r>
      <w:r w:rsidR="00C65E01" w:rsidRPr="009474C9">
        <w:rPr>
          <w:sz w:val="22"/>
          <w:szCs w:val="22"/>
          <w:lang w:val="en-AU"/>
        </w:rPr>
        <w:t xml:space="preserve"> given</w:t>
      </w:r>
      <w:r w:rsidR="00B349AA" w:rsidRPr="009474C9">
        <w:rPr>
          <w:sz w:val="22"/>
          <w:szCs w:val="22"/>
          <w:lang w:val="en-AU"/>
        </w:rPr>
        <w:t xml:space="preserve"> </w:t>
      </w:r>
      <w:r w:rsidR="007F0E3E">
        <w:rPr>
          <w:sz w:val="22"/>
          <w:szCs w:val="22"/>
          <w:lang w:val="en-AU"/>
        </w:rPr>
        <w:t xml:space="preserve">that </w:t>
      </w:r>
      <w:r w:rsidR="00B349AA" w:rsidRPr="009474C9">
        <w:rPr>
          <w:sz w:val="22"/>
          <w:szCs w:val="22"/>
          <w:lang w:val="en-AU"/>
        </w:rPr>
        <w:t>the webform</w:t>
      </w:r>
      <w:r w:rsidR="00B349AA" w:rsidRPr="009474C9">
        <w:rPr>
          <w:sz w:val="22"/>
          <w:szCs w:val="22"/>
          <w:highlight w:val="yellow"/>
          <w:lang w:val="en-AU"/>
        </w:rPr>
        <w:t>/s</w:t>
      </w:r>
      <w:r w:rsidR="00B349AA" w:rsidRPr="009474C9">
        <w:rPr>
          <w:sz w:val="22"/>
          <w:szCs w:val="22"/>
          <w:lang w:val="en-AU"/>
        </w:rPr>
        <w:t>:</w:t>
      </w:r>
    </w:p>
    <w:p w14:paraId="2C7A23E2" w14:textId="32F17ADB" w:rsidR="00B349AA" w:rsidRPr="009474C9" w:rsidRDefault="003F1A1D" w:rsidP="003F1A1D">
      <w:pPr>
        <w:pStyle w:val="ListParagraph"/>
        <w:numPr>
          <w:ilvl w:val="0"/>
          <w:numId w:val="23"/>
        </w:numPr>
        <w:spacing w:before="0"/>
        <w:contextualSpacing w:val="0"/>
        <w:rPr>
          <w:sz w:val="22"/>
          <w:szCs w:val="22"/>
          <w:lang w:val="en-AU"/>
        </w:rPr>
      </w:pPr>
      <w:r w:rsidRPr="009474C9">
        <w:rPr>
          <w:sz w:val="22"/>
          <w:szCs w:val="22"/>
          <w:lang w:val="en-AU"/>
        </w:rPr>
        <w:t>C</w:t>
      </w:r>
      <w:r w:rsidR="00B349AA" w:rsidRPr="009474C9">
        <w:rPr>
          <w:sz w:val="22"/>
          <w:szCs w:val="22"/>
          <w:lang w:val="en-AU"/>
        </w:rPr>
        <w:t>ollect</w:t>
      </w:r>
      <w:r w:rsidRPr="009474C9">
        <w:rPr>
          <w:sz w:val="22"/>
          <w:szCs w:val="22"/>
          <w:highlight w:val="yellow"/>
          <w:lang w:val="en-AU"/>
        </w:rPr>
        <w:t>/</w:t>
      </w:r>
      <w:r w:rsidR="00B349AA" w:rsidRPr="009474C9">
        <w:rPr>
          <w:sz w:val="22"/>
          <w:szCs w:val="22"/>
          <w:highlight w:val="yellow"/>
          <w:lang w:val="en-AU"/>
        </w:rPr>
        <w:t>s</w:t>
      </w:r>
      <w:r w:rsidR="00B349AA" w:rsidRPr="009474C9">
        <w:rPr>
          <w:sz w:val="22"/>
          <w:szCs w:val="22"/>
          <w:lang w:val="en-AU"/>
        </w:rPr>
        <w:t xml:space="preserve"> limited PI</w:t>
      </w:r>
      <w:r w:rsidR="00101A44" w:rsidRPr="009474C9">
        <w:rPr>
          <w:sz w:val="22"/>
          <w:szCs w:val="22"/>
          <w:lang w:val="en-AU"/>
        </w:rPr>
        <w:t xml:space="preserve"> </w:t>
      </w:r>
      <w:r w:rsidR="00B349AA" w:rsidRPr="009474C9">
        <w:rPr>
          <w:sz w:val="22"/>
          <w:szCs w:val="22"/>
          <w:lang w:val="en-AU"/>
        </w:rPr>
        <w:t xml:space="preserve">for </w:t>
      </w:r>
      <w:r w:rsidR="002D49C8">
        <w:rPr>
          <w:sz w:val="22"/>
          <w:szCs w:val="22"/>
          <w:lang w:val="en-AU"/>
        </w:rPr>
        <w:t>a</w:t>
      </w:r>
      <w:r w:rsidR="00B349AA" w:rsidRPr="009474C9">
        <w:rPr>
          <w:sz w:val="22"/>
          <w:szCs w:val="22"/>
          <w:lang w:val="en-AU"/>
        </w:rPr>
        <w:t xml:space="preserve"> purpose directly related to the</w:t>
      </w:r>
      <w:r w:rsidR="007B6CB1" w:rsidRPr="009474C9">
        <w:rPr>
          <w:sz w:val="22"/>
          <w:szCs w:val="22"/>
          <w:lang w:val="en-AU"/>
        </w:rPr>
        <w:t xml:space="preserve"> </w:t>
      </w:r>
      <w:r w:rsidR="007B6CB1" w:rsidRPr="009474C9">
        <w:rPr>
          <w:rStyle w:val="eop"/>
          <w:sz w:val="22"/>
          <w:szCs w:val="22"/>
          <w:highlight w:val="yellow"/>
          <w:lang w:val="en-AU"/>
        </w:rPr>
        <w:t>[Insert Agency]</w:t>
      </w:r>
      <w:r w:rsidR="007B6CB1" w:rsidRPr="009474C9">
        <w:rPr>
          <w:rStyle w:val="eop"/>
          <w:sz w:val="22"/>
          <w:szCs w:val="22"/>
          <w:lang w:val="en-AU"/>
        </w:rPr>
        <w:t xml:space="preserve">’s </w:t>
      </w:r>
      <w:r w:rsidR="00B349AA" w:rsidRPr="009474C9">
        <w:rPr>
          <w:sz w:val="22"/>
          <w:szCs w:val="22"/>
          <w:lang w:val="en-AU"/>
        </w:rPr>
        <w:t xml:space="preserve">function or activities and the collection is necessary </w:t>
      </w:r>
      <w:r w:rsidR="00333E5D" w:rsidRPr="009474C9">
        <w:rPr>
          <w:sz w:val="22"/>
          <w:szCs w:val="22"/>
          <w:lang w:val="en-AU"/>
        </w:rPr>
        <w:t xml:space="preserve">and relevant </w:t>
      </w:r>
      <w:r w:rsidR="00B349AA" w:rsidRPr="009474C9">
        <w:rPr>
          <w:sz w:val="22"/>
          <w:szCs w:val="22"/>
          <w:lang w:val="en-AU"/>
        </w:rPr>
        <w:t>for that purpose</w:t>
      </w:r>
    </w:p>
    <w:p w14:paraId="64BF6F8A" w14:textId="77777777" w:rsidR="00B349AA" w:rsidRPr="009474C9" w:rsidRDefault="00B349AA" w:rsidP="003F1A1D">
      <w:pPr>
        <w:ind w:left="360"/>
        <w:rPr>
          <w:sz w:val="22"/>
          <w:szCs w:val="22"/>
          <w:lang w:val="en-AU"/>
        </w:rPr>
      </w:pPr>
      <w:r w:rsidRPr="009474C9">
        <w:rPr>
          <w:sz w:val="22"/>
          <w:szCs w:val="22"/>
          <w:highlight w:val="yellow"/>
          <w:lang w:val="en-AU"/>
        </w:rPr>
        <w:t>AND/OR</w:t>
      </w:r>
      <w:r w:rsidRPr="009474C9">
        <w:rPr>
          <w:sz w:val="22"/>
          <w:szCs w:val="22"/>
          <w:lang w:val="en-AU"/>
        </w:rPr>
        <w:t xml:space="preserve"> </w:t>
      </w:r>
    </w:p>
    <w:p w14:paraId="1F26E431" w14:textId="2EDD96A3" w:rsidR="00B349AA" w:rsidRPr="009474C9" w:rsidRDefault="003F1A1D" w:rsidP="003F1A1D">
      <w:pPr>
        <w:pStyle w:val="ListParagraph"/>
        <w:numPr>
          <w:ilvl w:val="0"/>
          <w:numId w:val="23"/>
        </w:numPr>
        <w:spacing w:before="0"/>
        <w:contextualSpacing w:val="0"/>
        <w:rPr>
          <w:sz w:val="22"/>
          <w:szCs w:val="22"/>
          <w:lang w:val="en-AU"/>
        </w:rPr>
      </w:pPr>
      <w:r w:rsidRPr="009474C9">
        <w:rPr>
          <w:sz w:val="22"/>
          <w:szCs w:val="22"/>
          <w:lang w:val="en-AU"/>
        </w:rPr>
        <w:t>U</w:t>
      </w:r>
      <w:r w:rsidR="00B349AA" w:rsidRPr="009474C9">
        <w:rPr>
          <w:sz w:val="22"/>
          <w:szCs w:val="22"/>
          <w:lang w:val="en-AU"/>
        </w:rPr>
        <w:t>se</w:t>
      </w:r>
      <w:r w:rsidRPr="009474C9">
        <w:rPr>
          <w:sz w:val="22"/>
          <w:szCs w:val="22"/>
          <w:highlight w:val="yellow"/>
          <w:lang w:val="en-AU"/>
        </w:rPr>
        <w:t>/</w:t>
      </w:r>
      <w:r w:rsidR="00B349AA" w:rsidRPr="009474C9">
        <w:rPr>
          <w:sz w:val="22"/>
          <w:szCs w:val="22"/>
          <w:highlight w:val="yellow"/>
          <w:lang w:val="en-AU"/>
        </w:rPr>
        <w:t>s</w:t>
      </w:r>
      <w:r w:rsidR="00B349AA" w:rsidRPr="009474C9">
        <w:rPr>
          <w:sz w:val="22"/>
          <w:szCs w:val="22"/>
          <w:lang w:val="en-AU"/>
        </w:rPr>
        <w:t xml:space="preserve"> free-text fields</w:t>
      </w:r>
      <w:r w:rsidR="00CC02D8" w:rsidRPr="009474C9">
        <w:rPr>
          <w:sz w:val="22"/>
          <w:szCs w:val="22"/>
          <w:lang w:val="en-AU"/>
        </w:rPr>
        <w:t>*</w:t>
      </w:r>
      <w:r w:rsidR="00B349AA" w:rsidRPr="009474C9">
        <w:rPr>
          <w:sz w:val="22"/>
          <w:szCs w:val="22"/>
          <w:lang w:val="en-AU"/>
        </w:rPr>
        <w:t xml:space="preserve"> </w:t>
      </w:r>
    </w:p>
    <w:p w14:paraId="320CE439" w14:textId="77777777" w:rsidR="00B349AA" w:rsidRPr="009474C9" w:rsidRDefault="00B349AA" w:rsidP="003F1A1D">
      <w:pPr>
        <w:ind w:left="360"/>
        <w:rPr>
          <w:sz w:val="22"/>
          <w:szCs w:val="22"/>
          <w:lang w:val="en-AU"/>
        </w:rPr>
      </w:pPr>
      <w:r w:rsidRPr="009474C9">
        <w:rPr>
          <w:sz w:val="22"/>
          <w:szCs w:val="22"/>
          <w:lang w:val="en-AU"/>
        </w:rPr>
        <w:t xml:space="preserve">AND </w:t>
      </w:r>
    </w:p>
    <w:p w14:paraId="378FE182" w14:textId="3B5B4ABB" w:rsidR="007B1DB4" w:rsidRPr="009474C9" w:rsidRDefault="00B349AA" w:rsidP="003F1A1D">
      <w:pPr>
        <w:pStyle w:val="ListParagraph"/>
        <w:numPr>
          <w:ilvl w:val="0"/>
          <w:numId w:val="23"/>
        </w:numPr>
        <w:spacing w:before="0"/>
        <w:contextualSpacing w:val="0"/>
        <w:rPr>
          <w:lang w:val="en-AU"/>
        </w:rPr>
      </w:pPr>
      <w:r w:rsidRPr="009474C9">
        <w:rPr>
          <w:sz w:val="22"/>
          <w:szCs w:val="22"/>
          <w:lang w:val="en-AU"/>
        </w:rPr>
        <w:t>the PI is collected on a small scale (up to 100 individuals on average complete a webform per month</w:t>
      </w:r>
      <w:r w:rsidRPr="009474C9">
        <w:rPr>
          <w:lang w:val="en-AU"/>
        </w:rPr>
        <w:t>)</w:t>
      </w:r>
      <w:r w:rsidR="00265630">
        <w:rPr>
          <w:lang w:val="en-AU"/>
        </w:rPr>
        <w:t>.</w:t>
      </w:r>
    </w:p>
    <w:p w14:paraId="6BFD1D09" w14:textId="77777777" w:rsidR="002D7964" w:rsidRPr="009474C9" w:rsidRDefault="002D7964" w:rsidP="002D7964">
      <w:pPr>
        <w:rPr>
          <w:sz w:val="18"/>
          <w:szCs w:val="18"/>
          <w:lang w:val="en-AU"/>
        </w:rPr>
      </w:pPr>
    </w:p>
    <w:p w14:paraId="2703943C" w14:textId="3A59430B" w:rsidR="00623F79" w:rsidRPr="00880C24" w:rsidRDefault="00770B9C" w:rsidP="002D7964">
      <w:pPr>
        <w:rPr>
          <w:b/>
          <w:bCs/>
          <w:sz w:val="20"/>
          <w:szCs w:val="20"/>
          <w:highlight w:val="yellow"/>
          <w:lang w:val="en-AU"/>
        </w:rPr>
      </w:pPr>
      <w:r w:rsidRPr="00770B9C">
        <w:rPr>
          <w:rStyle w:val="eop"/>
          <w:i/>
          <w:iCs/>
          <w:sz w:val="20"/>
          <w:szCs w:val="20"/>
          <w:highlight w:val="yellow"/>
          <w:lang w:val="en-AU"/>
        </w:rPr>
        <w:t>[Delete if not applicable]</w:t>
      </w:r>
      <w:r>
        <w:rPr>
          <w:rStyle w:val="eop"/>
          <w:b/>
          <w:bCs/>
          <w:sz w:val="20"/>
          <w:szCs w:val="20"/>
          <w:highlight w:val="yellow"/>
          <w:lang w:val="en-AU"/>
        </w:rPr>
        <w:t xml:space="preserve"> </w:t>
      </w:r>
      <w:r w:rsidR="0054142C" w:rsidRPr="009474C9">
        <w:rPr>
          <w:sz w:val="20"/>
          <w:szCs w:val="20"/>
          <w:highlight w:val="yellow"/>
          <w:lang w:val="en-AU"/>
        </w:rPr>
        <w:t>*</w:t>
      </w:r>
      <w:r w:rsidR="00CC02D8" w:rsidRPr="009474C9">
        <w:rPr>
          <w:sz w:val="20"/>
          <w:szCs w:val="20"/>
          <w:highlight w:val="yellow"/>
          <w:lang w:val="en-AU"/>
        </w:rPr>
        <w:t xml:space="preserve">A free text field </w:t>
      </w:r>
      <w:r w:rsidR="0054142C" w:rsidRPr="009474C9">
        <w:rPr>
          <w:sz w:val="20"/>
          <w:szCs w:val="20"/>
          <w:highlight w:val="yellow"/>
          <w:lang w:val="en-AU"/>
        </w:rPr>
        <w:t xml:space="preserve">element </w:t>
      </w:r>
      <w:r w:rsidR="00CC02D8" w:rsidRPr="009474C9">
        <w:rPr>
          <w:sz w:val="20"/>
          <w:szCs w:val="20"/>
          <w:highlight w:val="yellow"/>
          <w:lang w:val="en-AU"/>
        </w:rPr>
        <w:t xml:space="preserve">presents a possibility of </w:t>
      </w:r>
      <w:r w:rsidR="0054142C" w:rsidRPr="009474C9">
        <w:rPr>
          <w:sz w:val="20"/>
          <w:szCs w:val="20"/>
          <w:highlight w:val="yellow"/>
          <w:lang w:val="en-AU"/>
        </w:rPr>
        <w:t>collecting unnecessary or irrelevant personal information.</w:t>
      </w:r>
      <w:r w:rsidR="004E21B8" w:rsidRPr="009474C9">
        <w:rPr>
          <w:sz w:val="20"/>
          <w:szCs w:val="20"/>
          <w:highlight w:val="yellow"/>
          <w:lang w:val="en-AU"/>
        </w:rPr>
        <w:t xml:space="preserve"> NSW Digital Channels recommends </w:t>
      </w:r>
      <w:r w:rsidR="00E7362C" w:rsidRPr="009474C9">
        <w:rPr>
          <w:sz w:val="20"/>
          <w:szCs w:val="20"/>
          <w:highlight w:val="yellow"/>
          <w:lang w:val="en-AU"/>
        </w:rPr>
        <w:t>a</w:t>
      </w:r>
      <w:r w:rsidR="00F736BD" w:rsidRPr="009474C9">
        <w:rPr>
          <w:sz w:val="20"/>
          <w:szCs w:val="20"/>
          <w:highlight w:val="yellow"/>
          <w:lang w:val="en-AU"/>
        </w:rPr>
        <w:t>s</w:t>
      </w:r>
      <w:r w:rsidR="00E7362C" w:rsidRPr="009474C9">
        <w:rPr>
          <w:sz w:val="20"/>
          <w:szCs w:val="20"/>
          <w:highlight w:val="yellow"/>
          <w:lang w:val="en-AU"/>
        </w:rPr>
        <w:t xml:space="preserve"> best practice including </w:t>
      </w:r>
      <w:r w:rsidR="00795DB3" w:rsidRPr="009474C9">
        <w:rPr>
          <w:rStyle w:val="eop"/>
          <w:sz w:val="20"/>
          <w:szCs w:val="20"/>
          <w:highlight w:val="yellow"/>
          <w:lang w:val="en-AU"/>
        </w:rPr>
        <w:t>a placeholder text in the text field element, for example: ‘</w:t>
      </w:r>
      <w:r w:rsidR="00795DB3" w:rsidRPr="009474C9">
        <w:rPr>
          <w:rStyle w:val="eop"/>
          <w:i/>
          <w:iCs/>
          <w:sz w:val="20"/>
          <w:szCs w:val="20"/>
          <w:highlight w:val="yellow"/>
          <w:lang w:val="en-AU"/>
        </w:rPr>
        <w:t>Please only provide personal information that is necessary and relevant to your submission</w:t>
      </w:r>
      <w:r w:rsidR="00795DB3" w:rsidRPr="009474C9">
        <w:rPr>
          <w:rStyle w:val="eop"/>
          <w:sz w:val="20"/>
          <w:szCs w:val="20"/>
          <w:highlight w:val="yellow"/>
          <w:lang w:val="en-AU"/>
        </w:rPr>
        <w:t>.’</w:t>
      </w:r>
      <w:r w:rsidR="00E83AF6" w:rsidRPr="009474C9">
        <w:rPr>
          <w:rStyle w:val="eop"/>
          <w:sz w:val="20"/>
          <w:szCs w:val="20"/>
          <w:highlight w:val="yellow"/>
          <w:lang w:val="en-AU"/>
        </w:rPr>
        <w:t xml:space="preserve"> </w:t>
      </w:r>
    </w:p>
    <w:p w14:paraId="10B03B74" w14:textId="77777777" w:rsidR="00623F79" w:rsidRPr="009474C9" w:rsidRDefault="00623F79" w:rsidP="002D7964">
      <w:pPr>
        <w:rPr>
          <w:lang w:val="en-AU"/>
        </w:rPr>
      </w:pPr>
    </w:p>
    <w:p w14:paraId="53E250C6" w14:textId="61B1F588" w:rsidR="007B1DB4" w:rsidRPr="00143D60" w:rsidRDefault="00D105B1" w:rsidP="007B1DB4">
      <w:pPr>
        <w:rPr>
          <w:b/>
          <w:bCs/>
          <w:lang w:val="en-AU"/>
        </w:rPr>
      </w:pPr>
      <w:r w:rsidRPr="00143D60">
        <w:rPr>
          <w:b/>
          <w:bCs/>
          <w:highlight w:val="yellow"/>
          <w:lang w:val="en-AU"/>
        </w:rPr>
        <w:t>OR</w:t>
      </w:r>
      <w:r w:rsidRPr="00143D60">
        <w:rPr>
          <w:b/>
          <w:bCs/>
          <w:lang w:val="en-AU"/>
        </w:rPr>
        <w:t xml:space="preserve"> </w:t>
      </w:r>
    </w:p>
    <w:p w14:paraId="0BD3B3E4" w14:textId="77777777" w:rsidR="007E7A6C" w:rsidRPr="009474C9" w:rsidRDefault="007E7A6C" w:rsidP="007B1DB4">
      <w:pPr>
        <w:rPr>
          <w:lang w:val="en-AU"/>
        </w:rPr>
      </w:pPr>
    </w:p>
    <w:p w14:paraId="66235AFD" w14:textId="6B48CB78" w:rsidR="007B1DB4" w:rsidRPr="009474C9" w:rsidRDefault="00E83AF6" w:rsidP="007B1DB4">
      <w:pPr>
        <w:rPr>
          <w:sz w:val="22"/>
          <w:szCs w:val="22"/>
          <w:lang w:val="en-AU"/>
        </w:rPr>
      </w:pPr>
      <w:r w:rsidRPr="009474C9">
        <w:rPr>
          <w:sz w:val="22"/>
          <w:szCs w:val="22"/>
          <w:lang w:val="en-AU"/>
        </w:rPr>
        <w:t xml:space="preserve">Based on the Department of Customer Service Risk Matrix (please refer to </w:t>
      </w:r>
      <w:r w:rsidRPr="009474C9">
        <w:rPr>
          <w:b/>
          <w:bCs/>
          <w:sz w:val="22"/>
          <w:szCs w:val="22"/>
          <w:lang w:val="en-AU"/>
        </w:rPr>
        <w:t>Appendix A</w:t>
      </w:r>
      <w:r w:rsidRPr="009474C9">
        <w:rPr>
          <w:sz w:val="22"/>
          <w:szCs w:val="22"/>
          <w:lang w:val="en-AU"/>
        </w:rPr>
        <w:t xml:space="preserve"> for details), </w:t>
      </w:r>
      <w:r w:rsidR="00FD1A69" w:rsidRPr="009474C9">
        <w:rPr>
          <w:sz w:val="22"/>
          <w:szCs w:val="22"/>
          <w:lang w:val="en-AU"/>
        </w:rPr>
        <w:t xml:space="preserve">NSW </w:t>
      </w:r>
      <w:r w:rsidR="00BE0B73">
        <w:rPr>
          <w:sz w:val="22"/>
          <w:szCs w:val="22"/>
          <w:lang w:val="en-AU"/>
        </w:rPr>
        <w:t xml:space="preserve">Government </w:t>
      </w:r>
      <w:r w:rsidR="00FD1A69" w:rsidRPr="009474C9">
        <w:rPr>
          <w:sz w:val="22"/>
          <w:szCs w:val="22"/>
          <w:lang w:val="en-AU"/>
        </w:rPr>
        <w:t>Digital Channels</w:t>
      </w:r>
      <w:r w:rsidR="007B1DB4" w:rsidRPr="009474C9">
        <w:rPr>
          <w:sz w:val="22"/>
          <w:szCs w:val="22"/>
          <w:lang w:val="en-AU"/>
        </w:rPr>
        <w:t xml:space="preserve"> has determine</w:t>
      </w:r>
      <w:r w:rsidR="00F62EE8" w:rsidRPr="009474C9">
        <w:rPr>
          <w:sz w:val="22"/>
          <w:szCs w:val="22"/>
          <w:lang w:val="en-AU"/>
        </w:rPr>
        <w:t>d</w:t>
      </w:r>
      <w:r w:rsidR="007B1DB4" w:rsidRPr="009474C9">
        <w:rPr>
          <w:sz w:val="22"/>
          <w:szCs w:val="22"/>
          <w:lang w:val="en-AU"/>
        </w:rPr>
        <w:t xml:space="preserve"> </w:t>
      </w:r>
      <w:r w:rsidR="00B72368" w:rsidRPr="009474C9">
        <w:rPr>
          <w:sz w:val="22"/>
          <w:szCs w:val="22"/>
          <w:lang w:val="en-AU"/>
        </w:rPr>
        <w:t xml:space="preserve">that </w:t>
      </w:r>
      <w:r w:rsidR="007B1DB4" w:rsidRPr="009474C9">
        <w:rPr>
          <w:sz w:val="22"/>
          <w:szCs w:val="22"/>
          <w:lang w:val="en-AU"/>
        </w:rPr>
        <w:t xml:space="preserve">the </w:t>
      </w:r>
      <w:r w:rsidR="000B72F1" w:rsidRPr="009474C9">
        <w:rPr>
          <w:sz w:val="22"/>
          <w:szCs w:val="22"/>
          <w:lang w:val="en-AU"/>
        </w:rPr>
        <w:t>collection</w:t>
      </w:r>
      <w:r w:rsidR="007B1DB4" w:rsidRPr="009474C9">
        <w:rPr>
          <w:sz w:val="22"/>
          <w:szCs w:val="22"/>
          <w:lang w:val="en-AU"/>
        </w:rPr>
        <w:t xml:space="preserve"> </w:t>
      </w:r>
      <w:r w:rsidR="002A2844" w:rsidRPr="009474C9">
        <w:rPr>
          <w:sz w:val="22"/>
          <w:szCs w:val="22"/>
          <w:lang w:val="en-AU"/>
        </w:rPr>
        <w:t>poses</w:t>
      </w:r>
      <w:r w:rsidR="007B1DB4" w:rsidRPr="009474C9">
        <w:rPr>
          <w:sz w:val="22"/>
          <w:szCs w:val="22"/>
          <w:lang w:val="en-AU"/>
        </w:rPr>
        <w:t xml:space="preserve"> </w:t>
      </w:r>
      <w:r w:rsidR="007B1DB4" w:rsidRPr="009474C9">
        <w:rPr>
          <w:b/>
          <w:bCs/>
          <w:sz w:val="22"/>
          <w:szCs w:val="22"/>
          <w:lang w:val="en-AU"/>
        </w:rPr>
        <w:t>MEDIUM</w:t>
      </w:r>
      <w:r w:rsidR="007B1DB4" w:rsidRPr="009474C9">
        <w:rPr>
          <w:sz w:val="22"/>
          <w:szCs w:val="22"/>
          <w:lang w:val="en-AU"/>
        </w:rPr>
        <w:t xml:space="preserve"> </w:t>
      </w:r>
      <w:r w:rsidR="002A2844" w:rsidRPr="009474C9">
        <w:rPr>
          <w:sz w:val="22"/>
          <w:szCs w:val="22"/>
          <w:lang w:val="en-AU"/>
        </w:rPr>
        <w:t xml:space="preserve">privacy </w:t>
      </w:r>
      <w:r w:rsidR="007B1DB4" w:rsidRPr="009474C9">
        <w:rPr>
          <w:sz w:val="22"/>
          <w:szCs w:val="22"/>
          <w:lang w:val="en-AU"/>
        </w:rPr>
        <w:t>risk</w:t>
      </w:r>
      <w:r w:rsidR="00BC12AF" w:rsidRPr="009474C9">
        <w:rPr>
          <w:sz w:val="22"/>
          <w:szCs w:val="22"/>
          <w:lang w:val="en-AU"/>
        </w:rPr>
        <w:t>,</w:t>
      </w:r>
      <w:r w:rsidR="007B1DB4" w:rsidRPr="009474C9">
        <w:rPr>
          <w:sz w:val="22"/>
          <w:szCs w:val="22"/>
          <w:lang w:val="en-AU"/>
        </w:rPr>
        <w:t xml:space="preserve"> given</w:t>
      </w:r>
      <w:r w:rsidR="003F1A1D" w:rsidRPr="009474C9">
        <w:rPr>
          <w:sz w:val="22"/>
          <w:szCs w:val="22"/>
          <w:lang w:val="en-AU"/>
        </w:rPr>
        <w:t xml:space="preserve"> </w:t>
      </w:r>
      <w:r w:rsidR="007F0E3E">
        <w:rPr>
          <w:sz w:val="22"/>
          <w:szCs w:val="22"/>
          <w:lang w:val="en-AU"/>
        </w:rPr>
        <w:t xml:space="preserve">that </w:t>
      </w:r>
      <w:r w:rsidR="003F1A1D" w:rsidRPr="009474C9">
        <w:rPr>
          <w:sz w:val="22"/>
          <w:szCs w:val="22"/>
          <w:lang w:val="en-AU"/>
        </w:rPr>
        <w:t>the webform</w:t>
      </w:r>
      <w:r w:rsidR="003F1A1D" w:rsidRPr="009474C9">
        <w:rPr>
          <w:sz w:val="22"/>
          <w:szCs w:val="22"/>
          <w:highlight w:val="yellow"/>
          <w:lang w:val="en-AU"/>
        </w:rPr>
        <w:t>/s</w:t>
      </w:r>
      <w:r w:rsidR="003F1A1D" w:rsidRPr="009474C9">
        <w:rPr>
          <w:sz w:val="22"/>
          <w:szCs w:val="22"/>
          <w:lang w:val="en-AU"/>
        </w:rPr>
        <w:t>:</w:t>
      </w:r>
    </w:p>
    <w:p w14:paraId="2BAEEACB" w14:textId="6DFA25E7" w:rsidR="00FD1A69" w:rsidRPr="009474C9" w:rsidRDefault="001A3DE7" w:rsidP="002A2844">
      <w:pPr>
        <w:pStyle w:val="ListParagraph"/>
        <w:numPr>
          <w:ilvl w:val="0"/>
          <w:numId w:val="23"/>
        </w:numPr>
        <w:spacing w:before="0"/>
        <w:rPr>
          <w:sz w:val="22"/>
          <w:szCs w:val="22"/>
          <w:lang w:val="en-AU"/>
        </w:rPr>
      </w:pPr>
      <w:r w:rsidRPr="009474C9">
        <w:rPr>
          <w:sz w:val="22"/>
          <w:szCs w:val="22"/>
          <w:lang w:val="en-AU"/>
        </w:rPr>
        <w:t>C</w:t>
      </w:r>
      <w:r w:rsidR="00FD1A69" w:rsidRPr="009474C9">
        <w:rPr>
          <w:sz w:val="22"/>
          <w:szCs w:val="22"/>
          <w:lang w:val="en-AU"/>
        </w:rPr>
        <w:t>ollect</w:t>
      </w:r>
      <w:r w:rsidRPr="009474C9">
        <w:rPr>
          <w:sz w:val="22"/>
          <w:szCs w:val="22"/>
          <w:highlight w:val="yellow"/>
          <w:lang w:val="en-AU"/>
        </w:rPr>
        <w:t>/</w:t>
      </w:r>
      <w:r w:rsidR="00FD1A69" w:rsidRPr="009474C9">
        <w:rPr>
          <w:sz w:val="22"/>
          <w:szCs w:val="22"/>
          <w:highlight w:val="yellow"/>
          <w:lang w:val="en-AU"/>
        </w:rPr>
        <w:t>s</w:t>
      </w:r>
      <w:r w:rsidR="00FD1A69" w:rsidRPr="009474C9">
        <w:rPr>
          <w:sz w:val="22"/>
          <w:szCs w:val="22"/>
          <w:lang w:val="en-AU"/>
        </w:rPr>
        <w:t xml:space="preserve"> various types of PI </w:t>
      </w:r>
    </w:p>
    <w:p w14:paraId="707229D6" w14:textId="77777777" w:rsidR="00FD1A69" w:rsidRPr="009474C9" w:rsidRDefault="00FD1A69" w:rsidP="002A2844">
      <w:pPr>
        <w:ind w:left="360"/>
        <w:contextualSpacing/>
        <w:rPr>
          <w:sz w:val="22"/>
          <w:szCs w:val="22"/>
          <w:lang w:val="en-AU"/>
        </w:rPr>
      </w:pPr>
      <w:r w:rsidRPr="009474C9">
        <w:rPr>
          <w:sz w:val="22"/>
          <w:szCs w:val="22"/>
          <w:highlight w:val="yellow"/>
          <w:lang w:val="en-AU"/>
        </w:rPr>
        <w:t>AND/OR</w:t>
      </w:r>
      <w:r w:rsidRPr="009474C9">
        <w:rPr>
          <w:sz w:val="22"/>
          <w:szCs w:val="22"/>
          <w:lang w:val="en-AU"/>
        </w:rPr>
        <w:t xml:space="preserve"> </w:t>
      </w:r>
    </w:p>
    <w:p w14:paraId="66BBEA81" w14:textId="77777777" w:rsidR="00FD1A69" w:rsidRPr="009474C9" w:rsidRDefault="00FD1A69" w:rsidP="002A2844">
      <w:pPr>
        <w:pStyle w:val="ListParagraph"/>
        <w:numPr>
          <w:ilvl w:val="0"/>
          <w:numId w:val="23"/>
        </w:numPr>
        <w:spacing w:before="0"/>
        <w:rPr>
          <w:sz w:val="22"/>
          <w:szCs w:val="22"/>
          <w:lang w:val="en-AU"/>
        </w:rPr>
      </w:pPr>
      <w:r w:rsidRPr="009474C9">
        <w:rPr>
          <w:sz w:val="22"/>
          <w:szCs w:val="22"/>
          <w:lang w:val="en-AU"/>
        </w:rPr>
        <w:t>allows/requires attaching files that may contain PI (excluding sensitive or health information)</w:t>
      </w:r>
    </w:p>
    <w:p w14:paraId="52204921" w14:textId="77777777" w:rsidR="00FD1A69" w:rsidRPr="009474C9" w:rsidRDefault="00FD1A69" w:rsidP="002A2844">
      <w:pPr>
        <w:ind w:left="360"/>
        <w:contextualSpacing/>
        <w:rPr>
          <w:sz w:val="22"/>
          <w:szCs w:val="22"/>
          <w:lang w:val="en-AU"/>
        </w:rPr>
      </w:pPr>
      <w:r w:rsidRPr="009474C9">
        <w:rPr>
          <w:sz w:val="22"/>
          <w:szCs w:val="22"/>
          <w:highlight w:val="yellow"/>
          <w:lang w:val="en-AU"/>
        </w:rPr>
        <w:t>AND/OR</w:t>
      </w:r>
      <w:r w:rsidRPr="009474C9">
        <w:rPr>
          <w:sz w:val="22"/>
          <w:szCs w:val="22"/>
          <w:lang w:val="en-AU"/>
        </w:rPr>
        <w:t xml:space="preserve"> </w:t>
      </w:r>
    </w:p>
    <w:p w14:paraId="3BA250E7" w14:textId="215E7A64" w:rsidR="00FD1A69" w:rsidRPr="009474C9" w:rsidRDefault="001A3DE7" w:rsidP="002A2844">
      <w:pPr>
        <w:pStyle w:val="ListParagraph"/>
        <w:numPr>
          <w:ilvl w:val="0"/>
          <w:numId w:val="23"/>
        </w:numPr>
        <w:spacing w:before="0"/>
        <w:rPr>
          <w:sz w:val="22"/>
          <w:szCs w:val="22"/>
          <w:lang w:val="en-AU"/>
        </w:rPr>
      </w:pPr>
      <w:r w:rsidRPr="009474C9">
        <w:rPr>
          <w:sz w:val="22"/>
          <w:szCs w:val="22"/>
          <w:lang w:val="en-AU"/>
        </w:rPr>
        <w:t>I</w:t>
      </w:r>
      <w:r w:rsidR="00FD1A69" w:rsidRPr="009474C9">
        <w:rPr>
          <w:sz w:val="22"/>
          <w:szCs w:val="22"/>
          <w:lang w:val="en-AU"/>
        </w:rPr>
        <w:t>nvolve</w:t>
      </w:r>
      <w:r w:rsidRPr="009474C9">
        <w:rPr>
          <w:sz w:val="22"/>
          <w:szCs w:val="22"/>
          <w:highlight w:val="yellow"/>
          <w:lang w:val="en-AU"/>
        </w:rPr>
        <w:t>/</w:t>
      </w:r>
      <w:r w:rsidR="00FD1A69" w:rsidRPr="009474C9">
        <w:rPr>
          <w:sz w:val="22"/>
          <w:szCs w:val="22"/>
          <w:highlight w:val="yellow"/>
          <w:lang w:val="en-AU"/>
        </w:rPr>
        <w:t>s</w:t>
      </w:r>
      <w:r w:rsidR="00FD1A69" w:rsidRPr="009474C9">
        <w:rPr>
          <w:sz w:val="22"/>
          <w:szCs w:val="22"/>
          <w:lang w:val="en-AU"/>
        </w:rPr>
        <w:t xml:space="preserve"> the collection of PI about an individual other than the person completing the webform</w:t>
      </w:r>
    </w:p>
    <w:p w14:paraId="5D06868F" w14:textId="77777777" w:rsidR="00FD1A69" w:rsidRPr="009474C9" w:rsidRDefault="00FD1A69" w:rsidP="002A2844">
      <w:pPr>
        <w:ind w:firstLine="360"/>
        <w:contextualSpacing/>
        <w:rPr>
          <w:sz w:val="22"/>
          <w:szCs w:val="22"/>
          <w:lang w:val="en-AU"/>
        </w:rPr>
      </w:pPr>
      <w:r w:rsidRPr="009474C9">
        <w:rPr>
          <w:sz w:val="22"/>
          <w:szCs w:val="22"/>
          <w:highlight w:val="yellow"/>
          <w:lang w:val="en-AU"/>
        </w:rPr>
        <w:t>AND/OR</w:t>
      </w:r>
      <w:r w:rsidRPr="009474C9">
        <w:rPr>
          <w:sz w:val="22"/>
          <w:szCs w:val="22"/>
          <w:lang w:val="en-AU"/>
        </w:rPr>
        <w:t xml:space="preserve"> </w:t>
      </w:r>
    </w:p>
    <w:p w14:paraId="6A26446E" w14:textId="70AA08B2" w:rsidR="007B1DB4" w:rsidRPr="009474C9" w:rsidRDefault="00FD1A69" w:rsidP="002A2844">
      <w:pPr>
        <w:pStyle w:val="ListParagraph"/>
        <w:numPr>
          <w:ilvl w:val="0"/>
          <w:numId w:val="23"/>
        </w:numPr>
        <w:spacing w:before="0"/>
        <w:rPr>
          <w:sz w:val="22"/>
          <w:szCs w:val="22"/>
          <w:lang w:val="en-AU"/>
        </w:rPr>
      </w:pPr>
      <w:r w:rsidRPr="009474C9">
        <w:rPr>
          <w:sz w:val="22"/>
          <w:szCs w:val="22"/>
          <w:lang w:val="en-AU"/>
        </w:rPr>
        <w:t>PI is collected on a medium scale (more than 100 but less than 1000 individuals on average complete a webform per month).</w:t>
      </w:r>
    </w:p>
    <w:p w14:paraId="0A71D242" w14:textId="77777777" w:rsidR="00FD1A69" w:rsidRDefault="00FD1A69" w:rsidP="00FD1A69">
      <w:pPr>
        <w:rPr>
          <w:lang w:val="en-AU"/>
        </w:rPr>
      </w:pPr>
    </w:p>
    <w:p w14:paraId="719586EC" w14:textId="0D38402C" w:rsidR="00AE3528" w:rsidRPr="00143D60" w:rsidRDefault="00AE3528" w:rsidP="00AE3528">
      <w:pPr>
        <w:ind w:left="360"/>
        <w:rPr>
          <w:i/>
          <w:iCs/>
          <w:sz w:val="20"/>
          <w:szCs w:val="20"/>
          <w:lang w:val="en-AU"/>
        </w:rPr>
      </w:pPr>
      <w:r w:rsidRPr="00143D60">
        <w:rPr>
          <w:i/>
          <w:iCs/>
          <w:sz w:val="20"/>
          <w:szCs w:val="20"/>
          <w:highlight w:val="yellow"/>
          <w:lang w:val="en-AU"/>
        </w:rPr>
        <w:t xml:space="preserve">If </w:t>
      </w:r>
      <w:r w:rsidR="002D49C8" w:rsidRPr="00EE0DE5">
        <w:rPr>
          <w:i/>
          <w:iCs/>
          <w:sz w:val="20"/>
          <w:szCs w:val="20"/>
          <w:highlight w:val="yellow"/>
          <w:u w:val="single"/>
          <w:lang w:val="en-AU"/>
        </w:rPr>
        <w:t>additional</w:t>
      </w:r>
      <w:r w:rsidRPr="00143D60">
        <w:rPr>
          <w:i/>
          <w:iCs/>
          <w:sz w:val="20"/>
          <w:szCs w:val="20"/>
          <w:highlight w:val="yellow"/>
          <w:lang w:val="en-AU"/>
        </w:rPr>
        <w:t xml:space="preserve"> </w:t>
      </w:r>
      <w:r w:rsidR="00143D60">
        <w:rPr>
          <w:i/>
          <w:iCs/>
          <w:sz w:val="20"/>
          <w:szCs w:val="20"/>
          <w:highlight w:val="yellow"/>
          <w:lang w:val="en-AU"/>
        </w:rPr>
        <w:t xml:space="preserve">privacy </w:t>
      </w:r>
      <w:r w:rsidRPr="00143D60">
        <w:rPr>
          <w:i/>
          <w:iCs/>
          <w:sz w:val="20"/>
          <w:szCs w:val="20"/>
          <w:highlight w:val="yellow"/>
          <w:lang w:val="en-AU"/>
        </w:rPr>
        <w:t xml:space="preserve">risks </w:t>
      </w:r>
      <w:r w:rsidR="002D49C8">
        <w:rPr>
          <w:i/>
          <w:iCs/>
          <w:sz w:val="20"/>
          <w:szCs w:val="20"/>
          <w:highlight w:val="yellow"/>
          <w:lang w:val="en-AU"/>
        </w:rPr>
        <w:t>were</w:t>
      </w:r>
      <w:r w:rsidRPr="00143D60">
        <w:rPr>
          <w:i/>
          <w:iCs/>
          <w:sz w:val="20"/>
          <w:szCs w:val="20"/>
          <w:highlight w:val="yellow"/>
          <w:lang w:val="en-AU"/>
        </w:rPr>
        <w:t xml:space="preserve"> identified – delete if not applicable</w:t>
      </w:r>
      <w:r w:rsidRPr="00143D60">
        <w:rPr>
          <w:i/>
          <w:iCs/>
          <w:sz w:val="20"/>
          <w:szCs w:val="20"/>
          <w:lang w:val="en-AU"/>
        </w:rPr>
        <w:t xml:space="preserve"> </w:t>
      </w:r>
    </w:p>
    <w:p w14:paraId="1A992FBF" w14:textId="6DF88882" w:rsidR="00036F42" w:rsidRPr="002F280F" w:rsidRDefault="00036F42" w:rsidP="00DE2E48">
      <w:pPr>
        <w:pStyle w:val="BodyText1"/>
        <w:ind w:left="360"/>
      </w:pPr>
      <w:r w:rsidRPr="002F280F">
        <w:rPr>
          <w:sz w:val="22"/>
          <w:szCs w:val="22"/>
        </w:rPr>
        <w:t>The table below summarises </w:t>
      </w:r>
      <w:r w:rsidR="007A33EA">
        <w:rPr>
          <w:sz w:val="22"/>
          <w:szCs w:val="22"/>
        </w:rPr>
        <w:t xml:space="preserve">potential </w:t>
      </w:r>
      <w:r w:rsidRPr="002F280F">
        <w:rPr>
          <w:sz w:val="22"/>
          <w:szCs w:val="22"/>
        </w:rPr>
        <w:t xml:space="preserve">privacy risks </w:t>
      </w:r>
      <w:r w:rsidR="007A33EA">
        <w:rPr>
          <w:sz w:val="22"/>
          <w:szCs w:val="22"/>
        </w:rPr>
        <w:t>related to</w:t>
      </w:r>
      <w:r w:rsidRPr="002F280F">
        <w:rPr>
          <w:sz w:val="22"/>
          <w:szCs w:val="22"/>
        </w:rPr>
        <w:t xml:space="preserve"> the collection of personal information specified in </w:t>
      </w:r>
      <w:r w:rsidR="00930FE8" w:rsidRPr="002F280F">
        <w:rPr>
          <w:sz w:val="22"/>
          <w:szCs w:val="22"/>
        </w:rPr>
        <w:t xml:space="preserve">this </w:t>
      </w:r>
      <w:r w:rsidR="00B161A6">
        <w:rPr>
          <w:sz w:val="22"/>
          <w:szCs w:val="22"/>
        </w:rPr>
        <w:t>PIA</w:t>
      </w:r>
      <w:r w:rsidRPr="002F280F">
        <w:rPr>
          <w:sz w:val="22"/>
          <w:szCs w:val="22"/>
        </w:rPr>
        <w:t>. Recommendations to mitigate the privacy risks are categorised as Compliance (C) actions required to comply with legislative requirements and</w:t>
      </w:r>
      <w:r w:rsidR="002F280F">
        <w:rPr>
          <w:sz w:val="22"/>
          <w:szCs w:val="22"/>
        </w:rPr>
        <w:t>/or</w:t>
      </w:r>
      <w:r w:rsidRPr="002F280F">
        <w:rPr>
          <w:sz w:val="22"/>
          <w:szCs w:val="22"/>
        </w:rPr>
        <w:t xml:space="preserve"> Best Practice (BP) actions. </w:t>
      </w:r>
    </w:p>
    <w:p w14:paraId="47F845C3" w14:textId="77777777" w:rsidR="00036F42" w:rsidRPr="009474C9" w:rsidRDefault="00036F42" w:rsidP="00DE2E48">
      <w:pPr>
        <w:ind w:left="360"/>
        <w:rPr>
          <w:lang w:val="en-AU"/>
        </w:rPr>
      </w:pPr>
    </w:p>
    <w:tbl>
      <w:tblPr>
        <w:tblStyle w:val="TableGrid"/>
        <w:tblW w:w="9841" w:type="dxa"/>
        <w:tblInd w:w="360" w:type="dxa"/>
        <w:tblLook w:val="04A0" w:firstRow="1" w:lastRow="0" w:firstColumn="1" w:lastColumn="0" w:noHBand="0" w:noVBand="1"/>
      </w:tblPr>
      <w:tblGrid>
        <w:gridCol w:w="4531"/>
        <w:gridCol w:w="5310"/>
      </w:tblGrid>
      <w:tr w:rsidR="0047450E" w:rsidRPr="009474C9" w14:paraId="38BB3933" w14:textId="77777777" w:rsidTr="00DE2E48">
        <w:trPr>
          <w:tblHeader/>
        </w:trPr>
        <w:tc>
          <w:tcPr>
            <w:tcW w:w="4531" w:type="dxa"/>
            <w:shd w:val="clear" w:color="auto" w:fill="002060"/>
          </w:tcPr>
          <w:p w14:paraId="2860263C" w14:textId="77777777" w:rsidR="0047450E" w:rsidRPr="00880C24" w:rsidRDefault="0047450E" w:rsidP="00E242F5">
            <w:pPr>
              <w:pStyle w:val="NoSpacing"/>
              <w:spacing w:before="120" w:after="120"/>
              <w:ind w:left="181"/>
              <w:contextualSpacing w:val="0"/>
              <w:rPr>
                <w:rFonts w:ascii="Tenorite" w:hAnsi="Tenorite"/>
                <w:b/>
                <w:bCs/>
                <w:color w:val="FFFFFF" w:themeColor="background1"/>
                <w:lang w:val="en-AU"/>
              </w:rPr>
            </w:pPr>
            <w:r w:rsidRPr="00880C24">
              <w:rPr>
                <w:rFonts w:ascii="Tenorite" w:hAnsi="Tenorite"/>
                <w:b/>
                <w:bCs/>
                <w:color w:val="FFFFFF" w:themeColor="background1"/>
                <w:lang w:val="en-AU"/>
              </w:rPr>
              <w:t>Risks</w:t>
            </w:r>
          </w:p>
        </w:tc>
        <w:tc>
          <w:tcPr>
            <w:tcW w:w="5310" w:type="dxa"/>
            <w:shd w:val="clear" w:color="auto" w:fill="002060"/>
          </w:tcPr>
          <w:p w14:paraId="0BA7A03F" w14:textId="77777777" w:rsidR="0047450E" w:rsidRPr="00880C24" w:rsidRDefault="0047450E" w:rsidP="00E242F5">
            <w:pPr>
              <w:pStyle w:val="NoSpacing"/>
              <w:spacing w:before="120" w:after="120"/>
              <w:ind w:left="181"/>
              <w:contextualSpacing w:val="0"/>
              <w:rPr>
                <w:rFonts w:ascii="Tenorite" w:hAnsi="Tenorite"/>
                <w:b/>
                <w:bCs/>
                <w:color w:val="FFFFFF" w:themeColor="background1"/>
                <w:lang w:val="en-AU"/>
              </w:rPr>
            </w:pPr>
            <w:r w:rsidRPr="00880C24">
              <w:rPr>
                <w:rFonts w:ascii="Tenorite" w:hAnsi="Tenorite"/>
                <w:b/>
                <w:bCs/>
                <w:color w:val="FFFFFF" w:themeColor="background1"/>
                <w:lang w:val="en-AU"/>
              </w:rPr>
              <w:t>Recommended mitigation measures</w:t>
            </w:r>
          </w:p>
        </w:tc>
      </w:tr>
      <w:tr w:rsidR="0047450E" w:rsidRPr="009474C9" w14:paraId="603B3B1B" w14:textId="77777777" w:rsidTr="00DE2E48">
        <w:tc>
          <w:tcPr>
            <w:tcW w:w="4531" w:type="dxa"/>
          </w:tcPr>
          <w:p w14:paraId="018E28BB" w14:textId="61CD2FD5" w:rsidR="0047450E" w:rsidRPr="00880C24" w:rsidRDefault="0047450E" w:rsidP="00E242F5">
            <w:pPr>
              <w:rPr>
                <w:sz w:val="22"/>
                <w:szCs w:val="22"/>
                <w:lang w:val="en-AU"/>
              </w:rPr>
            </w:pPr>
          </w:p>
        </w:tc>
        <w:tc>
          <w:tcPr>
            <w:tcW w:w="5310" w:type="dxa"/>
          </w:tcPr>
          <w:p w14:paraId="087A8B36" w14:textId="599A4BC4" w:rsidR="0047450E" w:rsidRPr="00880C24" w:rsidRDefault="00546572" w:rsidP="00E242F5">
            <w:pPr>
              <w:rPr>
                <w:sz w:val="22"/>
                <w:szCs w:val="22"/>
                <w:lang w:val="en-AU"/>
              </w:rPr>
            </w:pPr>
            <w:r w:rsidRPr="00880C24">
              <w:rPr>
                <w:sz w:val="22"/>
                <w:szCs w:val="22"/>
                <w:highlight w:val="yellow"/>
                <w:lang w:val="en-AU"/>
              </w:rPr>
              <w:t>(C)</w:t>
            </w:r>
          </w:p>
        </w:tc>
      </w:tr>
      <w:tr w:rsidR="0047450E" w:rsidRPr="009474C9" w14:paraId="1D911E7A" w14:textId="77777777" w:rsidTr="00DE2E48">
        <w:tc>
          <w:tcPr>
            <w:tcW w:w="4531" w:type="dxa"/>
          </w:tcPr>
          <w:p w14:paraId="0DE219AA" w14:textId="77777777" w:rsidR="0047450E" w:rsidRPr="00880C24" w:rsidRDefault="0047450E" w:rsidP="00E242F5">
            <w:pPr>
              <w:rPr>
                <w:sz w:val="22"/>
                <w:szCs w:val="22"/>
                <w:lang w:val="en-AU"/>
              </w:rPr>
            </w:pPr>
          </w:p>
        </w:tc>
        <w:tc>
          <w:tcPr>
            <w:tcW w:w="5310" w:type="dxa"/>
          </w:tcPr>
          <w:p w14:paraId="35FF489A" w14:textId="3902F96F" w:rsidR="0047450E" w:rsidRPr="00880C24" w:rsidRDefault="00546572" w:rsidP="00E242F5">
            <w:pPr>
              <w:rPr>
                <w:sz w:val="22"/>
                <w:szCs w:val="22"/>
                <w:lang w:val="en-AU"/>
              </w:rPr>
            </w:pPr>
            <w:r w:rsidRPr="00880C24">
              <w:rPr>
                <w:sz w:val="22"/>
                <w:szCs w:val="22"/>
                <w:highlight w:val="yellow"/>
                <w:lang w:val="en-AU"/>
              </w:rPr>
              <w:t>(BP)</w:t>
            </w:r>
            <w:r w:rsidRPr="00880C24">
              <w:rPr>
                <w:sz w:val="22"/>
                <w:szCs w:val="22"/>
                <w:lang w:val="en-AU"/>
              </w:rPr>
              <w:t xml:space="preserve"> </w:t>
            </w:r>
          </w:p>
        </w:tc>
      </w:tr>
    </w:tbl>
    <w:p w14:paraId="4CF0E88C" w14:textId="77777777" w:rsidR="00AE3528" w:rsidRDefault="00AE3528" w:rsidP="00AE3528">
      <w:pPr>
        <w:ind w:left="360"/>
        <w:rPr>
          <w:lang w:val="en-AU"/>
        </w:rPr>
      </w:pPr>
    </w:p>
    <w:p w14:paraId="7F562F43" w14:textId="65B61BC4" w:rsidR="0047450E" w:rsidRPr="00637EE3" w:rsidRDefault="00AE3528" w:rsidP="00637EE3">
      <w:pPr>
        <w:ind w:left="360"/>
        <w:rPr>
          <w:i/>
          <w:iCs/>
          <w:lang w:val="en-AU"/>
        </w:rPr>
      </w:pPr>
      <w:r w:rsidRPr="00143D60">
        <w:rPr>
          <w:i/>
          <w:iCs/>
          <w:sz w:val="20"/>
          <w:szCs w:val="20"/>
          <w:highlight w:val="yellow"/>
          <w:lang w:val="en-AU"/>
        </w:rPr>
        <w:t xml:space="preserve">If </w:t>
      </w:r>
      <w:r w:rsidRPr="00EE0DE5">
        <w:rPr>
          <w:i/>
          <w:iCs/>
          <w:sz w:val="20"/>
          <w:szCs w:val="20"/>
          <w:highlight w:val="yellow"/>
          <w:u w:val="single"/>
          <w:lang w:val="en-AU"/>
        </w:rPr>
        <w:t xml:space="preserve">no </w:t>
      </w:r>
      <w:r w:rsidR="002D49C8" w:rsidRPr="00EE0DE5">
        <w:rPr>
          <w:i/>
          <w:iCs/>
          <w:sz w:val="20"/>
          <w:szCs w:val="20"/>
          <w:highlight w:val="yellow"/>
          <w:u w:val="single"/>
          <w:lang w:val="en-AU"/>
        </w:rPr>
        <w:t>additional</w:t>
      </w:r>
      <w:r w:rsidR="00143D60">
        <w:rPr>
          <w:i/>
          <w:iCs/>
          <w:sz w:val="20"/>
          <w:szCs w:val="20"/>
          <w:highlight w:val="yellow"/>
          <w:lang w:val="en-AU"/>
        </w:rPr>
        <w:t xml:space="preserve"> privacy</w:t>
      </w:r>
      <w:r w:rsidRPr="00143D60">
        <w:rPr>
          <w:i/>
          <w:iCs/>
          <w:sz w:val="20"/>
          <w:szCs w:val="20"/>
          <w:highlight w:val="yellow"/>
          <w:lang w:val="en-AU"/>
        </w:rPr>
        <w:t xml:space="preserve"> risks </w:t>
      </w:r>
      <w:r w:rsidR="002D49C8">
        <w:rPr>
          <w:i/>
          <w:iCs/>
          <w:sz w:val="20"/>
          <w:szCs w:val="20"/>
          <w:highlight w:val="yellow"/>
          <w:lang w:val="en-AU"/>
        </w:rPr>
        <w:t>were</w:t>
      </w:r>
      <w:r w:rsidRPr="00143D60">
        <w:rPr>
          <w:i/>
          <w:iCs/>
          <w:sz w:val="20"/>
          <w:szCs w:val="20"/>
          <w:highlight w:val="yellow"/>
          <w:lang w:val="en-AU"/>
        </w:rPr>
        <w:t xml:space="preserve"> identified – delete if not applicable </w:t>
      </w:r>
    </w:p>
    <w:p w14:paraId="3851B903" w14:textId="1A549104" w:rsidR="005D13E8" w:rsidRPr="00637EE3" w:rsidRDefault="00637EE3" w:rsidP="00637EE3">
      <w:pPr>
        <w:pStyle w:val="BodyText1"/>
        <w:ind w:left="360"/>
        <w:rPr>
          <w:sz w:val="22"/>
          <w:szCs w:val="22"/>
        </w:rPr>
      </w:pPr>
      <w:r w:rsidRPr="00637EE3">
        <w:rPr>
          <w:sz w:val="22"/>
          <w:szCs w:val="22"/>
        </w:rPr>
        <w:t xml:space="preserve">No </w:t>
      </w:r>
      <w:r w:rsidR="001711E8">
        <w:rPr>
          <w:sz w:val="22"/>
          <w:szCs w:val="22"/>
        </w:rPr>
        <w:t>additional</w:t>
      </w:r>
      <w:r w:rsidRPr="00637EE3">
        <w:rPr>
          <w:sz w:val="22"/>
          <w:szCs w:val="22"/>
        </w:rPr>
        <w:t xml:space="preserve"> privacy risks were identified. </w:t>
      </w:r>
      <w:r w:rsidR="00790067">
        <w:rPr>
          <w:sz w:val="22"/>
          <w:szCs w:val="22"/>
        </w:rPr>
        <w:t>The collection of personal information</w:t>
      </w:r>
      <w:r w:rsidRPr="00637EE3">
        <w:rPr>
          <w:sz w:val="22"/>
          <w:szCs w:val="22"/>
        </w:rPr>
        <w:t xml:space="preserve"> appears to </w:t>
      </w:r>
      <w:r w:rsidR="00C63DCD">
        <w:rPr>
          <w:sz w:val="22"/>
          <w:szCs w:val="22"/>
        </w:rPr>
        <w:t>be</w:t>
      </w:r>
      <w:r w:rsidRPr="00637EE3">
        <w:rPr>
          <w:sz w:val="22"/>
          <w:szCs w:val="22"/>
        </w:rPr>
        <w:t xml:space="preserve"> for </w:t>
      </w:r>
      <w:r w:rsidR="00C63DCD">
        <w:rPr>
          <w:sz w:val="22"/>
          <w:szCs w:val="22"/>
        </w:rPr>
        <w:t xml:space="preserve">a </w:t>
      </w:r>
      <w:r w:rsidRPr="00637EE3">
        <w:rPr>
          <w:sz w:val="22"/>
          <w:szCs w:val="22"/>
        </w:rPr>
        <w:t xml:space="preserve">purpose directly related to the </w:t>
      </w:r>
      <w:r w:rsidRPr="009474C9">
        <w:rPr>
          <w:rStyle w:val="eop"/>
          <w:sz w:val="22"/>
          <w:szCs w:val="22"/>
          <w:highlight w:val="yellow"/>
          <w:lang w:val="en-AU"/>
        </w:rPr>
        <w:t>[Insert Agency]</w:t>
      </w:r>
      <w:r w:rsidRPr="009474C9">
        <w:rPr>
          <w:rStyle w:val="eop"/>
          <w:sz w:val="22"/>
          <w:szCs w:val="22"/>
          <w:lang w:val="en-AU"/>
        </w:rPr>
        <w:t xml:space="preserve">’s </w:t>
      </w:r>
      <w:r w:rsidRPr="00637EE3">
        <w:rPr>
          <w:sz w:val="22"/>
          <w:szCs w:val="22"/>
        </w:rPr>
        <w:t xml:space="preserve">function or activities and the </w:t>
      </w:r>
      <w:r w:rsidR="00C63DCD">
        <w:rPr>
          <w:sz w:val="22"/>
          <w:szCs w:val="22"/>
        </w:rPr>
        <w:t>information collected</w:t>
      </w:r>
      <w:r w:rsidRPr="00637EE3">
        <w:rPr>
          <w:sz w:val="22"/>
          <w:szCs w:val="22"/>
        </w:rPr>
        <w:t xml:space="preserve"> appears </w:t>
      </w:r>
      <w:r w:rsidR="00D63741">
        <w:rPr>
          <w:sz w:val="22"/>
          <w:szCs w:val="22"/>
        </w:rPr>
        <w:t xml:space="preserve">to be relevant and reasonably </w:t>
      </w:r>
      <w:r w:rsidRPr="00637EE3">
        <w:rPr>
          <w:sz w:val="22"/>
          <w:szCs w:val="22"/>
        </w:rPr>
        <w:t>necessary for that purpose.</w:t>
      </w:r>
      <w:r w:rsidR="005D13E8" w:rsidRPr="009474C9">
        <w:rPr>
          <w:rFonts w:ascii="Public Sans Light" w:hAnsi="Public Sans Light"/>
          <w:sz w:val="22"/>
          <w:szCs w:val="22"/>
          <w:lang w:val="en-AU"/>
        </w:rPr>
        <w:br w:type="page"/>
      </w:r>
    </w:p>
    <w:p w14:paraId="6D3A68F7" w14:textId="2935B25A" w:rsidR="00594312" w:rsidRPr="009474C9" w:rsidRDefault="006E7E87" w:rsidP="00594312">
      <w:pPr>
        <w:pStyle w:val="Heading1"/>
        <w:rPr>
          <w:lang w:val="en-AU"/>
        </w:rPr>
      </w:pPr>
      <w:r w:rsidRPr="009474C9">
        <w:rPr>
          <w:lang w:val="en-AU"/>
        </w:rPr>
        <w:lastRenderedPageBreak/>
        <w:t>Approvals and Endorsements</w:t>
      </w:r>
      <w:r w:rsidR="00AA7EA3" w:rsidRPr="009474C9">
        <w:rPr>
          <w:lang w:val="en-AU"/>
        </w:rPr>
        <w:t xml:space="preserve"> </w:t>
      </w:r>
    </w:p>
    <w:p w14:paraId="6CD14CC7" w14:textId="23D80F0A" w:rsidR="006E7E87" w:rsidRPr="009474C9" w:rsidRDefault="006E7E87" w:rsidP="00B96677">
      <w:pPr>
        <w:pStyle w:val="BodyText1"/>
        <w:rPr>
          <w:lang w:val="en-AU"/>
        </w:rPr>
      </w:pPr>
      <w:r w:rsidRPr="009474C9">
        <w:rPr>
          <w:lang w:val="en-AU"/>
        </w:rPr>
        <w:t xml:space="preserve">This </w:t>
      </w:r>
      <w:r w:rsidR="0099795A">
        <w:rPr>
          <w:lang w:val="en-AU"/>
        </w:rPr>
        <w:t xml:space="preserve">PIA Lite </w:t>
      </w:r>
      <w:r w:rsidR="008578A6" w:rsidRPr="009474C9">
        <w:rPr>
          <w:lang w:val="en-AU"/>
        </w:rPr>
        <w:t xml:space="preserve">document </w:t>
      </w:r>
      <w:r w:rsidRPr="009474C9">
        <w:rPr>
          <w:lang w:val="en-AU"/>
        </w:rPr>
        <w:t xml:space="preserve">was prepared by </w:t>
      </w:r>
      <w:r w:rsidR="005335D1" w:rsidRPr="009474C9">
        <w:rPr>
          <w:lang w:val="en-AU"/>
        </w:rPr>
        <w:t>[</w:t>
      </w:r>
      <w:r w:rsidR="003B0799" w:rsidRPr="009474C9">
        <w:rPr>
          <w:highlight w:val="yellow"/>
          <w:lang w:val="en-AU"/>
        </w:rPr>
        <w:t>name</w:t>
      </w:r>
      <w:r w:rsidR="005335D1" w:rsidRPr="009474C9">
        <w:rPr>
          <w:lang w:val="en-AU"/>
        </w:rPr>
        <w:t>]</w:t>
      </w:r>
      <w:r w:rsidRPr="009474C9">
        <w:rPr>
          <w:lang w:val="en-AU"/>
        </w:rPr>
        <w:fldChar w:fldCharType="begin"/>
      </w:r>
      <w:r w:rsidRPr="009474C9">
        <w:rPr>
          <w:lang w:val="en-AU"/>
        </w:rPr>
        <w:instrText>DCU Author</w:instrText>
      </w:r>
      <w:r w:rsidRPr="009474C9">
        <w:rPr>
          <w:lang w:val="en-AU"/>
        </w:rPr>
        <w:fldChar w:fldCharType="end"/>
      </w:r>
      <w:r w:rsidR="008A53BF" w:rsidRPr="009474C9">
        <w:rPr>
          <w:lang w:val="en-AU"/>
        </w:rPr>
        <w:t xml:space="preserve">, </w:t>
      </w:r>
      <w:r w:rsidRPr="009474C9">
        <w:rPr>
          <w:highlight w:val="yellow"/>
          <w:lang w:val="en-AU"/>
        </w:rPr>
        <w:fldChar w:fldCharType="begin"/>
      </w:r>
      <w:r w:rsidRPr="009474C9">
        <w:rPr>
          <w:highlight w:val="yellow"/>
          <w:lang w:val="en-AU"/>
        </w:rPr>
        <w:instrText>DCU Author Position Title</w:instrText>
      </w:r>
      <w:r w:rsidRPr="009474C9">
        <w:rPr>
          <w:highlight w:val="yellow"/>
          <w:lang w:val="en-AU"/>
        </w:rPr>
        <w:fldChar w:fldCharType="end"/>
      </w:r>
      <w:r w:rsidRPr="009474C9">
        <w:rPr>
          <w:lang w:val="en-AU"/>
        </w:rPr>
        <w:t xml:space="preserve">on </w:t>
      </w:r>
      <w:r w:rsidR="005335D1" w:rsidRPr="009474C9">
        <w:rPr>
          <w:lang w:val="en-AU"/>
        </w:rPr>
        <w:t>[</w:t>
      </w:r>
      <w:r w:rsidR="003B0799" w:rsidRPr="009474C9">
        <w:rPr>
          <w:highlight w:val="yellow"/>
          <w:lang w:val="en-AU"/>
        </w:rPr>
        <w:t>date</w:t>
      </w:r>
      <w:r w:rsidR="005335D1" w:rsidRPr="009474C9">
        <w:rPr>
          <w:lang w:val="en-AU"/>
        </w:rPr>
        <w:t>]</w:t>
      </w:r>
      <w:r w:rsidRPr="009474C9">
        <w:rPr>
          <w:highlight w:val="yellow"/>
          <w:lang w:val="en-AU"/>
        </w:rPr>
        <w:fldChar w:fldCharType="begin"/>
      </w:r>
      <w:r w:rsidRPr="009474C9">
        <w:rPr>
          <w:highlight w:val="yellow"/>
          <w:lang w:val="en-AU"/>
        </w:rPr>
        <w:instrText>Today</w:instrText>
      </w:r>
      <w:r w:rsidRPr="009474C9">
        <w:rPr>
          <w:highlight w:val="yellow"/>
          <w:lang w:val="en-AU"/>
        </w:rPr>
        <w:fldChar w:fldCharType="end"/>
      </w:r>
      <w:r w:rsidR="00B726A3" w:rsidRPr="009474C9">
        <w:rPr>
          <w:lang w:val="en-AU"/>
        </w:rPr>
        <w:t xml:space="preserve"> with information provided by </w:t>
      </w:r>
      <w:r w:rsidRPr="009474C9">
        <w:rPr>
          <w:lang w:val="en-AU"/>
        </w:rPr>
        <w:fldChar w:fldCharType="begin"/>
      </w:r>
      <w:r w:rsidRPr="009474C9">
        <w:rPr>
          <w:lang w:val="en-AU"/>
        </w:rPr>
        <w:instrText>Agency Representative Name</w:instrText>
      </w:r>
      <w:r w:rsidRPr="009474C9">
        <w:rPr>
          <w:lang w:val="en-AU"/>
        </w:rPr>
        <w:fldChar w:fldCharType="end"/>
      </w:r>
      <w:r w:rsidR="005335D1" w:rsidRPr="009474C9">
        <w:rPr>
          <w:lang w:val="en-AU"/>
        </w:rPr>
        <w:t>[</w:t>
      </w:r>
      <w:r w:rsidR="003B0799" w:rsidRPr="009474C9">
        <w:rPr>
          <w:highlight w:val="yellow"/>
          <w:lang w:val="en-AU"/>
        </w:rPr>
        <w:t>name</w:t>
      </w:r>
      <w:r w:rsidR="005335D1" w:rsidRPr="009474C9">
        <w:rPr>
          <w:lang w:val="en-AU"/>
        </w:rPr>
        <w:t>]</w:t>
      </w:r>
      <w:r w:rsidRPr="009474C9">
        <w:rPr>
          <w:lang w:val="en-AU"/>
        </w:rPr>
        <w:fldChar w:fldCharType="begin"/>
      </w:r>
      <w:r w:rsidRPr="009474C9">
        <w:rPr>
          <w:lang w:val="en-AU"/>
        </w:rPr>
        <w:instrText>Agency Representative Name</w:instrText>
      </w:r>
      <w:r w:rsidRPr="009474C9">
        <w:rPr>
          <w:lang w:val="en-AU"/>
        </w:rPr>
        <w:fldChar w:fldCharType="end"/>
      </w:r>
      <w:r w:rsidRPr="009474C9">
        <w:rPr>
          <w:lang w:val="en-AU"/>
        </w:rPr>
        <w:fldChar w:fldCharType="begin"/>
      </w:r>
      <w:r w:rsidRPr="009474C9">
        <w:rPr>
          <w:lang w:val="en-AU"/>
        </w:rPr>
        <w:instrText xml:space="preserve"> Agency Rep Position Title</w:instrText>
      </w:r>
      <w:r w:rsidRPr="009474C9">
        <w:rPr>
          <w:lang w:val="en-AU"/>
        </w:rPr>
        <w:fldChar w:fldCharType="end"/>
      </w:r>
      <w:r w:rsidRPr="009474C9">
        <w:rPr>
          <w:lang w:val="en-AU"/>
        </w:rPr>
        <w:t xml:space="preserve">. </w:t>
      </w:r>
    </w:p>
    <w:p w14:paraId="78B59BAA" w14:textId="77777777" w:rsidR="00453BD0" w:rsidRPr="009474C9" w:rsidRDefault="00453BD0" w:rsidP="00453BD0">
      <w:pPr>
        <w:pStyle w:val="Heading2"/>
        <w:rPr>
          <w:lang w:val="en-AU"/>
        </w:rPr>
      </w:pPr>
      <w:r w:rsidRPr="009474C9">
        <w:rPr>
          <w:lang w:val="en-AU"/>
        </w:rPr>
        <w:t>Approvals</w:t>
      </w:r>
    </w:p>
    <w:p w14:paraId="6A21C5A9" w14:textId="591AE6F4" w:rsidR="00453BD0" w:rsidRPr="009474C9" w:rsidRDefault="00453BD0" w:rsidP="00453BD0">
      <w:pPr>
        <w:pStyle w:val="StyleBodyTextLeft0cm"/>
        <w:rPr>
          <w:rFonts w:ascii="Tenorite" w:hAnsi="Tenorite"/>
        </w:rPr>
      </w:pPr>
      <w:r w:rsidRPr="009474C9">
        <w:rPr>
          <w:rFonts w:ascii="Tenorite" w:hAnsi="Tenorite"/>
        </w:rPr>
        <w:t xml:space="preserve">The following </w:t>
      </w:r>
      <w:r w:rsidR="00E30801" w:rsidRPr="009474C9">
        <w:rPr>
          <w:rFonts w:ascii="Tenorite" w:hAnsi="Tenorite"/>
        </w:rPr>
        <w:t xml:space="preserve">NSW </w:t>
      </w:r>
      <w:r w:rsidR="00E72873">
        <w:rPr>
          <w:rFonts w:ascii="Tenorite" w:hAnsi="Tenorite"/>
        </w:rPr>
        <w:t xml:space="preserve">Government </w:t>
      </w:r>
      <w:r w:rsidR="00E30801" w:rsidRPr="009474C9">
        <w:rPr>
          <w:rFonts w:ascii="Tenorite" w:hAnsi="Tenorite"/>
        </w:rPr>
        <w:t xml:space="preserve">Digital Channels </w:t>
      </w:r>
      <w:r w:rsidRPr="009474C9">
        <w:rPr>
          <w:rFonts w:ascii="Tenorite" w:hAnsi="Tenorite"/>
        </w:rPr>
        <w:t xml:space="preserve">employees </w:t>
      </w:r>
      <w:r w:rsidRPr="009474C9">
        <w:rPr>
          <w:rFonts w:ascii="Tenorite" w:hAnsi="Tenorite"/>
          <w:b/>
        </w:rPr>
        <w:t>recommend</w:t>
      </w:r>
      <w:r w:rsidRPr="009474C9">
        <w:rPr>
          <w:rFonts w:ascii="Tenorite" w:hAnsi="Tenorite"/>
        </w:rPr>
        <w:t xml:space="preserve"> the project proceeds as proposed in this document.</w:t>
      </w:r>
    </w:p>
    <w:p w14:paraId="0DD70F44" w14:textId="77777777" w:rsidR="00453BD0" w:rsidRPr="009474C9" w:rsidRDefault="00453BD0" w:rsidP="00453BD0">
      <w:pPr>
        <w:pStyle w:val="NoSpacing"/>
        <w:ind w:left="0"/>
        <w:rPr>
          <w:lang w:val="en-A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9"/>
        <w:gridCol w:w="4603"/>
        <w:gridCol w:w="1134"/>
        <w:gridCol w:w="2828"/>
      </w:tblGrid>
      <w:tr w:rsidR="00453BD0" w:rsidRPr="009474C9" w14:paraId="6163722C" w14:textId="77777777">
        <w:trPr>
          <w:trHeight w:val="581"/>
          <w:jc w:val="center"/>
        </w:trPr>
        <w:tc>
          <w:tcPr>
            <w:tcW w:w="1629" w:type="dxa"/>
            <w:shd w:val="clear" w:color="auto" w:fill="002060"/>
            <w:vAlign w:val="center"/>
          </w:tcPr>
          <w:p w14:paraId="0E7163FF" w14:textId="77777777" w:rsidR="00453BD0" w:rsidRPr="009474C9" w:rsidRDefault="00453BD0">
            <w:pPr>
              <w:pStyle w:val="NoSpacing"/>
              <w:rPr>
                <w:rFonts w:ascii="Tenorite" w:hAnsi="Tenorite"/>
                <w:color w:val="FFFFFF" w:themeColor="background1"/>
                <w:sz w:val="24"/>
                <w:szCs w:val="24"/>
                <w:lang w:val="en-AU"/>
              </w:rPr>
            </w:pPr>
            <w:r w:rsidRPr="009474C9">
              <w:rPr>
                <w:rFonts w:ascii="Tenorite" w:hAnsi="Tenorite"/>
                <w:color w:val="FFFFFF" w:themeColor="background1"/>
                <w:sz w:val="24"/>
                <w:szCs w:val="24"/>
                <w:lang w:val="en-AU"/>
              </w:rPr>
              <w:t>Name:</w:t>
            </w:r>
          </w:p>
        </w:tc>
        <w:tc>
          <w:tcPr>
            <w:tcW w:w="4603" w:type="dxa"/>
            <w:vAlign w:val="center"/>
          </w:tcPr>
          <w:p w14:paraId="2F15DB45" w14:textId="3C49D691" w:rsidR="00453BD0" w:rsidRPr="009474C9" w:rsidRDefault="00453BD0">
            <w:pPr>
              <w:pStyle w:val="9TableText"/>
              <w:jc w:val="left"/>
              <w:rPr>
                <w:rFonts w:ascii="Tenorite" w:hAnsi="Tenorite"/>
                <w:lang w:val="en-AU"/>
              </w:rPr>
            </w:pPr>
          </w:p>
        </w:tc>
        <w:tc>
          <w:tcPr>
            <w:tcW w:w="3962" w:type="dxa"/>
            <w:gridSpan w:val="2"/>
            <w:vMerge w:val="restart"/>
          </w:tcPr>
          <w:p w14:paraId="7489B14B" w14:textId="77777777" w:rsidR="00453BD0" w:rsidRPr="009474C9" w:rsidRDefault="00453BD0">
            <w:pPr>
              <w:pStyle w:val="9TableText"/>
              <w:rPr>
                <w:rFonts w:ascii="Tenorite" w:hAnsi="Tenorite"/>
                <w:lang w:val="en-AU"/>
              </w:rPr>
            </w:pPr>
            <w:r w:rsidRPr="009474C9">
              <w:rPr>
                <w:rFonts w:ascii="Tenorite" w:hAnsi="Tenorite"/>
                <w:lang w:val="en-AU"/>
              </w:rPr>
              <w:t>Signature:</w:t>
            </w:r>
          </w:p>
        </w:tc>
      </w:tr>
      <w:tr w:rsidR="00453BD0" w:rsidRPr="009474C9" w14:paraId="1EE8583C" w14:textId="77777777">
        <w:trPr>
          <w:trHeight w:val="559"/>
          <w:jc w:val="center"/>
        </w:trPr>
        <w:tc>
          <w:tcPr>
            <w:tcW w:w="1629" w:type="dxa"/>
            <w:shd w:val="clear" w:color="auto" w:fill="002060"/>
            <w:vAlign w:val="center"/>
          </w:tcPr>
          <w:p w14:paraId="3F1FD96D" w14:textId="77777777" w:rsidR="00453BD0" w:rsidRPr="009474C9" w:rsidRDefault="00453BD0">
            <w:pPr>
              <w:pStyle w:val="NoSpacing"/>
              <w:rPr>
                <w:rFonts w:ascii="Tenorite" w:hAnsi="Tenorite"/>
                <w:color w:val="FFFFFF" w:themeColor="background1"/>
                <w:sz w:val="24"/>
                <w:szCs w:val="24"/>
                <w:lang w:val="en-AU"/>
              </w:rPr>
            </w:pPr>
            <w:r w:rsidRPr="009474C9">
              <w:rPr>
                <w:rFonts w:ascii="Tenorite" w:hAnsi="Tenorite"/>
                <w:color w:val="FFFFFF" w:themeColor="background1"/>
                <w:sz w:val="24"/>
                <w:szCs w:val="24"/>
                <w:lang w:val="en-AU"/>
              </w:rPr>
              <w:t>Position:</w:t>
            </w:r>
          </w:p>
        </w:tc>
        <w:tc>
          <w:tcPr>
            <w:tcW w:w="4603" w:type="dxa"/>
            <w:vAlign w:val="center"/>
          </w:tcPr>
          <w:p w14:paraId="43E50376" w14:textId="4C9D1999" w:rsidR="00453BD0" w:rsidRPr="009474C9" w:rsidRDefault="00453BD0">
            <w:pPr>
              <w:pStyle w:val="9TableText"/>
              <w:jc w:val="left"/>
              <w:rPr>
                <w:rFonts w:ascii="Tenorite" w:hAnsi="Tenorite"/>
                <w:lang w:val="en-AU"/>
              </w:rPr>
            </w:pPr>
          </w:p>
        </w:tc>
        <w:tc>
          <w:tcPr>
            <w:tcW w:w="3962" w:type="dxa"/>
            <w:gridSpan w:val="2"/>
            <w:vMerge/>
          </w:tcPr>
          <w:p w14:paraId="43C2B00A" w14:textId="77777777" w:rsidR="00453BD0" w:rsidRPr="009474C9" w:rsidRDefault="00453BD0">
            <w:pPr>
              <w:pStyle w:val="9TableText"/>
              <w:rPr>
                <w:rFonts w:ascii="Tenorite" w:hAnsi="Tenorite"/>
                <w:lang w:val="en-AU"/>
              </w:rPr>
            </w:pPr>
          </w:p>
        </w:tc>
      </w:tr>
      <w:tr w:rsidR="00453BD0" w:rsidRPr="009474C9" w14:paraId="704C5297" w14:textId="77777777">
        <w:trPr>
          <w:trHeight w:val="559"/>
          <w:jc w:val="center"/>
        </w:trPr>
        <w:tc>
          <w:tcPr>
            <w:tcW w:w="1629" w:type="dxa"/>
            <w:shd w:val="clear" w:color="auto" w:fill="002060"/>
            <w:vAlign w:val="center"/>
          </w:tcPr>
          <w:p w14:paraId="528DBF27" w14:textId="7BC95168" w:rsidR="00453BD0" w:rsidRPr="009474C9" w:rsidRDefault="00566E4E">
            <w:pPr>
              <w:pStyle w:val="NoSpacing"/>
              <w:rPr>
                <w:rFonts w:ascii="Tenorite" w:hAnsi="Tenorite"/>
                <w:color w:val="FFFFFF" w:themeColor="background1"/>
                <w:sz w:val="24"/>
                <w:szCs w:val="24"/>
                <w:lang w:val="en-AU"/>
              </w:rPr>
            </w:pPr>
            <w:r w:rsidRPr="009474C9">
              <w:rPr>
                <w:rFonts w:ascii="Tenorite" w:hAnsi="Tenorite"/>
                <w:color w:val="FFFFFF" w:themeColor="background1"/>
                <w:sz w:val="24"/>
                <w:szCs w:val="24"/>
                <w:lang w:val="en-AU"/>
              </w:rPr>
              <w:t>Agency</w:t>
            </w:r>
            <w:r w:rsidR="00453BD0" w:rsidRPr="009474C9">
              <w:rPr>
                <w:rFonts w:ascii="Tenorite" w:hAnsi="Tenorite"/>
                <w:color w:val="FFFFFF" w:themeColor="background1"/>
                <w:sz w:val="24"/>
                <w:szCs w:val="24"/>
                <w:lang w:val="en-AU"/>
              </w:rPr>
              <w:t>:</w:t>
            </w:r>
          </w:p>
        </w:tc>
        <w:tc>
          <w:tcPr>
            <w:tcW w:w="4603" w:type="dxa"/>
            <w:vAlign w:val="center"/>
          </w:tcPr>
          <w:p w14:paraId="22EB0E57" w14:textId="5DCBCD06" w:rsidR="00453BD0" w:rsidRPr="009474C9" w:rsidRDefault="006A5A71">
            <w:pPr>
              <w:pStyle w:val="9TableText"/>
              <w:jc w:val="left"/>
              <w:rPr>
                <w:rFonts w:ascii="Tenorite" w:hAnsi="Tenorite"/>
                <w:lang w:val="en-AU"/>
              </w:rPr>
            </w:pPr>
            <w:r w:rsidRPr="009474C9">
              <w:rPr>
                <w:rFonts w:ascii="Tenorite" w:hAnsi="Tenorite"/>
                <w:lang w:val="en-AU"/>
              </w:rPr>
              <w:t xml:space="preserve">NSW </w:t>
            </w:r>
            <w:r w:rsidR="00E72873">
              <w:rPr>
                <w:rFonts w:ascii="Tenorite" w:hAnsi="Tenorite"/>
                <w:lang w:val="en-AU"/>
              </w:rPr>
              <w:t xml:space="preserve">Government </w:t>
            </w:r>
            <w:r w:rsidRPr="009474C9">
              <w:rPr>
                <w:rFonts w:ascii="Tenorite" w:hAnsi="Tenorite"/>
                <w:lang w:val="en-AU"/>
              </w:rPr>
              <w:t xml:space="preserve">Digital Channels </w:t>
            </w:r>
          </w:p>
        </w:tc>
        <w:tc>
          <w:tcPr>
            <w:tcW w:w="1134" w:type="dxa"/>
            <w:shd w:val="clear" w:color="auto" w:fill="002060"/>
          </w:tcPr>
          <w:p w14:paraId="2E91EAE9" w14:textId="77777777" w:rsidR="00453BD0" w:rsidRPr="009474C9" w:rsidRDefault="00453BD0">
            <w:pPr>
              <w:pStyle w:val="9TableText"/>
              <w:rPr>
                <w:rFonts w:ascii="Tenorite" w:hAnsi="Tenorite"/>
                <w:color w:val="FFFFFF" w:themeColor="background1"/>
                <w:lang w:val="en-AU"/>
              </w:rPr>
            </w:pPr>
            <w:r w:rsidRPr="009474C9">
              <w:rPr>
                <w:rFonts w:ascii="Tenorite" w:hAnsi="Tenorite"/>
                <w:color w:val="FFFFFF" w:themeColor="background1"/>
                <w:lang w:val="en-AU"/>
              </w:rPr>
              <w:t>Date:</w:t>
            </w:r>
          </w:p>
        </w:tc>
        <w:tc>
          <w:tcPr>
            <w:tcW w:w="2828" w:type="dxa"/>
            <w:vAlign w:val="center"/>
          </w:tcPr>
          <w:p w14:paraId="2EEDB52D" w14:textId="77777777" w:rsidR="00453BD0" w:rsidRPr="009474C9" w:rsidRDefault="00453BD0">
            <w:pPr>
              <w:pStyle w:val="9TableText"/>
              <w:numPr>
                <w:ilvl w:val="0"/>
                <w:numId w:val="0"/>
              </w:numPr>
              <w:rPr>
                <w:rFonts w:ascii="Tenorite" w:hAnsi="Tenorite"/>
                <w:lang w:val="en-AU"/>
              </w:rPr>
            </w:pPr>
          </w:p>
        </w:tc>
      </w:tr>
    </w:tbl>
    <w:p w14:paraId="3B09637E" w14:textId="77777777" w:rsidR="00453BD0" w:rsidRPr="009474C9" w:rsidRDefault="00453BD0" w:rsidP="00453BD0">
      <w:pPr>
        <w:pStyle w:val="NoSpacing"/>
        <w:ind w:left="0"/>
        <w:rPr>
          <w:lang w:val="en-AU"/>
        </w:rPr>
      </w:pPr>
    </w:p>
    <w:p w14:paraId="723A9D55" w14:textId="33243DCE" w:rsidR="00453BD0" w:rsidRPr="003E2CD3" w:rsidRDefault="00453BD0" w:rsidP="00453BD0">
      <w:pPr>
        <w:pStyle w:val="StyleBodyTextLeft0cm"/>
        <w:rPr>
          <w:rFonts w:ascii="Tenorite" w:hAnsi="Tenorite"/>
        </w:rPr>
      </w:pPr>
      <w:r w:rsidRPr="003E2CD3">
        <w:rPr>
          <w:rFonts w:ascii="Tenorite" w:hAnsi="Tenorite"/>
        </w:rPr>
        <w:t xml:space="preserve">The following </w:t>
      </w:r>
      <w:r w:rsidR="007E7A6C" w:rsidRPr="003E2CD3">
        <w:rPr>
          <w:rFonts w:ascii="Tenorite" w:hAnsi="Tenorite"/>
          <w:highlight w:val="yellow"/>
        </w:rPr>
        <w:t>&lt;</w:t>
      </w:r>
      <w:r w:rsidR="0021020F" w:rsidRPr="003E2CD3">
        <w:rPr>
          <w:rFonts w:ascii="Tenorite" w:hAnsi="Tenorite"/>
          <w:highlight w:val="yellow"/>
        </w:rPr>
        <w:t xml:space="preserve">Insert </w:t>
      </w:r>
      <w:r w:rsidR="00214D85" w:rsidRPr="003E2CD3">
        <w:rPr>
          <w:rFonts w:ascii="Tenorite" w:hAnsi="Tenorite"/>
          <w:highlight w:val="yellow"/>
        </w:rPr>
        <w:t xml:space="preserve">the </w:t>
      </w:r>
      <w:r w:rsidR="0021020F" w:rsidRPr="003E2CD3">
        <w:rPr>
          <w:rFonts w:ascii="Tenorite" w:hAnsi="Tenorite"/>
          <w:highlight w:val="yellow"/>
        </w:rPr>
        <w:t>Agency</w:t>
      </w:r>
      <w:r w:rsidR="007E7A6C" w:rsidRPr="003E2CD3">
        <w:rPr>
          <w:rFonts w:ascii="Tenorite" w:hAnsi="Tenorite"/>
          <w:highlight w:val="yellow"/>
        </w:rPr>
        <w:t>&gt;</w:t>
      </w:r>
      <w:r w:rsidR="00566E4E" w:rsidRPr="003E2CD3">
        <w:rPr>
          <w:rFonts w:ascii="Tenorite" w:hAnsi="Tenorite"/>
        </w:rPr>
        <w:fldChar w:fldCharType="begin"/>
      </w:r>
      <w:r w:rsidR="00566E4E" w:rsidRPr="003E2CD3">
        <w:rPr>
          <w:rFonts w:ascii="Tenorite" w:hAnsi="Tenorite"/>
        </w:rPr>
        <w:instrText>Agency</w:instrText>
      </w:r>
      <w:r w:rsidR="00566E4E" w:rsidRPr="003E2CD3">
        <w:rPr>
          <w:rFonts w:ascii="Tenorite" w:hAnsi="Tenorite"/>
        </w:rPr>
        <w:fldChar w:fldCharType="end"/>
      </w:r>
      <w:r w:rsidR="00566E4E" w:rsidRPr="003E2CD3">
        <w:rPr>
          <w:rFonts w:ascii="Tenorite" w:hAnsi="Tenorite"/>
        </w:rPr>
        <w:t xml:space="preserve"> </w:t>
      </w:r>
      <w:r w:rsidRPr="003E2CD3">
        <w:rPr>
          <w:rFonts w:ascii="Tenorite" w:hAnsi="Tenorite"/>
        </w:rPr>
        <w:t xml:space="preserve">employees </w:t>
      </w:r>
      <w:r w:rsidRPr="003E2CD3">
        <w:rPr>
          <w:rFonts w:ascii="Tenorite" w:hAnsi="Tenorite"/>
          <w:b/>
        </w:rPr>
        <w:t>recommend</w:t>
      </w:r>
      <w:r w:rsidRPr="003E2CD3">
        <w:rPr>
          <w:rFonts w:ascii="Tenorite" w:hAnsi="Tenorite"/>
        </w:rPr>
        <w:t xml:space="preserve"> the project proceeds as proposed in this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9"/>
        <w:gridCol w:w="4603"/>
        <w:gridCol w:w="1134"/>
        <w:gridCol w:w="2828"/>
      </w:tblGrid>
      <w:tr w:rsidR="00453BD0" w:rsidRPr="009474C9" w14:paraId="5C5B32DC" w14:textId="77777777">
        <w:trPr>
          <w:trHeight w:val="581"/>
          <w:jc w:val="center"/>
        </w:trPr>
        <w:tc>
          <w:tcPr>
            <w:tcW w:w="1629" w:type="dxa"/>
            <w:shd w:val="clear" w:color="auto" w:fill="002060"/>
            <w:vAlign w:val="center"/>
          </w:tcPr>
          <w:p w14:paraId="4DB2A76F" w14:textId="77777777" w:rsidR="00453BD0" w:rsidRPr="009474C9" w:rsidRDefault="00453BD0">
            <w:pPr>
              <w:pStyle w:val="NoSpacing"/>
              <w:rPr>
                <w:rFonts w:ascii="Tenorite" w:hAnsi="Tenorite"/>
                <w:color w:val="FFFFFF" w:themeColor="background1"/>
                <w:sz w:val="24"/>
                <w:szCs w:val="24"/>
                <w:lang w:val="en-AU"/>
              </w:rPr>
            </w:pPr>
            <w:r w:rsidRPr="009474C9">
              <w:rPr>
                <w:rFonts w:ascii="Tenorite" w:hAnsi="Tenorite"/>
                <w:color w:val="FFFFFF" w:themeColor="background1"/>
                <w:sz w:val="24"/>
                <w:szCs w:val="24"/>
                <w:lang w:val="en-AU"/>
              </w:rPr>
              <w:t>Name:</w:t>
            </w:r>
          </w:p>
        </w:tc>
        <w:tc>
          <w:tcPr>
            <w:tcW w:w="4603" w:type="dxa"/>
            <w:vAlign w:val="center"/>
          </w:tcPr>
          <w:p w14:paraId="59CE3A58" w14:textId="77777777" w:rsidR="00453BD0" w:rsidRPr="009474C9" w:rsidRDefault="00453BD0">
            <w:pPr>
              <w:pStyle w:val="9TableText"/>
              <w:jc w:val="left"/>
              <w:rPr>
                <w:rFonts w:ascii="Tenorite" w:hAnsi="Tenorite"/>
                <w:lang w:val="en-AU"/>
              </w:rPr>
            </w:pPr>
          </w:p>
        </w:tc>
        <w:tc>
          <w:tcPr>
            <w:tcW w:w="3962" w:type="dxa"/>
            <w:gridSpan w:val="2"/>
            <w:vMerge w:val="restart"/>
          </w:tcPr>
          <w:p w14:paraId="57A126D2" w14:textId="77777777" w:rsidR="00453BD0" w:rsidRPr="009474C9" w:rsidRDefault="00453BD0">
            <w:pPr>
              <w:pStyle w:val="9TableText"/>
              <w:rPr>
                <w:rFonts w:ascii="Tenorite" w:hAnsi="Tenorite"/>
                <w:lang w:val="en-AU"/>
              </w:rPr>
            </w:pPr>
            <w:r w:rsidRPr="009474C9">
              <w:rPr>
                <w:rFonts w:ascii="Tenorite" w:hAnsi="Tenorite"/>
                <w:lang w:val="en-AU"/>
              </w:rPr>
              <w:t>Signature:</w:t>
            </w:r>
          </w:p>
        </w:tc>
      </w:tr>
      <w:tr w:rsidR="00453BD0" w:rsidRPr="009474C9" w14:paraId="56592309" w14:textId="77777777">
        <w:trPr>
          <w:trHeight w:val="559"/>
          <w:jc w:val="center"/>
        </w:trPr>
        <w:tc>
          <w:tcPr>
            <w:tcW w:w="1629" w:type="dxa"/>
            <w:shd w:val="clear" w:color="auto" w:fill="002060"/>
            <w:vAlign w:val="center"/>
          </w:tcPr>
          <w:p w14:paraId="31BB0354" w14:textId="77777777" w:rsidR="00453BD0" w:rsidRPr="009474C9" w:rsidRDefault="00453BD0">
            <w:pPr>
              <w:pStyle w:val="NoSpacing"/>
              <w:rPr>
                <w:rFonts w:ascii="Tenorite" w:hAnsi="Tenorite"/>
                <w:color w:val="FFFFFF" w:themeColor="background1"/>
                <w:sz w:val="24"/>
                <w:szCs w:val="24"/>
                <w:lang w:val="en-AU"/>
              </w:rPr>
            </w:pPr>
            <w:r w:rsidRPr="009474C9">
              <w:rPr>
                <w:rFonts w:ascii="Tenorite" w:hAnsi="Tenorite"/>
                <w:color w:val="FFFFFF" w:themeColor="background1"/>
                <w:sz w:val="24"/>
                <w:szCs w:val="24"/>
                <w:lang w:val="en-AU"/>
              </w:rPr>
              <w:t>Position:</w:t>
            </w:r>
          </w:p>
        </w:tc>
        <w:tc>
          <w:tcPr>
            <w:tcW w:w="4603" w:type="dxa"/>
            <w:vAlign w:val="center"/>
          </w:tcPr>
          <w:p w14:paraId="6E7B8C72" w14:textId="77777777" w:rsidR="00453BD0" w:rsidRPr="009474C9" w:rsidRDefault="00453BD0">
            <w:pPr>
              <w:pStyle w:val="9TableText"/>
              <w:jc w:val="left"/>
              <w:rPr>
                <w:rFonts w:ascii="Tenorite" w:hAnsi="Tenorite"/>
                <w:lang w:val="en-AU"/>
              </w:rPr>
            </w:pPr>
          </w:p>
        </w:tc>
        <w:tc>
          <w:tcPr>
            <w:tcW w:w="3962" w:type="dxa"/>
            <w:gridSpan w:val="2"/>
            <w:vMerge/>
          </w:tcPr>
          <w:p w14:paraId="14C7F6F0" w14:textId="77777777" w:rsidR="00453BD0" w:rsidRPr="009474C9" w:rsidRDefault="00453BD0">
            <w:pPr>
              <w:pStyle w:val="9TableText"/>
              <w:rPr>
                <w:rFonts w:ascii="Tenorite" w:hAnsi="Tenorite"/>
                <w:lang w:val="en-AU"/>
              </w:rPr>
            </w:pPr>
          </w:p>
        </w:tc>
      </w:tr>
      <w:tr w:rsidR="00453BD0" w:rsidRPr="009474C9" w14:paraId="4A4DD174" w14:textId="77777777">
        <w:trPr>
          <w:trHeight w:val="559"/>
          <w:jc w:val="center"/>
        </w:trPr>
        <w:tc>
          <w:tcPr>
            <w:tcW w:w="1629" w:type="dxa"/>
            <w:shd w:val="clear" w:color="auto" w:fill="002060"/>
            <w:vAlign w:val="center"/>
          </w:tcPr>
          <w:p w14:paraId="34A205E8" w14:textId="391417ED" w:rsidR="00453BD0" w:rsidRPr="009474C9" w:rsidRDefault="00566E4E">
            <w:pPr>
              <w:pStyle w:val="NoSpacing"/>
              <w:rPr>
                <w:rFonts w:ascii="Tenorite" w:hAnsi="Tenorite"/>
                <w:color w:val="FFFFFF" w:themeColor="background1"/>
                <w:sz w:val="24"/>
                <w:szCs w:val="24"/>
                <w:lang w:val="en-AU"/>
              </w:rPr>
            </w:pPr>
            <w:r w:rsidRPr="009474C9">
              <w:rPr>
                <w:rFonts w:ascii="Tenorite" w:hAnsi="Tenorite"/>
                <w:color w:val="FFFFFF" w:themeColor="background1"/>
                <w:sz w:val="24"/>
                <w:szCs w:val="24"/>
                <w:lang w:val="en-AU"/>
              </w:rPr>
              <w:t>Agency</w:t>
            </w:r>
            <w:r w:rsidR="00453BD0" w:rsidRPr="009474C9">
              <w:rPr>
                <w:rFonts w:ascii="Tenorite" w:hAnsi="Tenorite"/>
                <w:color w:val="FFFFFF" w:themeColor="background1"/>
                <w:sz w:val="24"/>
                <w:szCs w:val="24"/>
                <w:lang w:val="en-AU"/>
              </w:rPr>
              <w:t>:</w:t>
            </w:r>
          </w:p>
        </w:tc>
        <w:tc>
          <w:tcPr>
            <w:tcW w:w="4603" w:type="dxa"/>
            <w:vAlign w:val="center"/>
          </w:tcPr>
          <w:p w14:paraId="46C975DD" w14:textId="4981D484" w:rsidR="00453BD0" w:rsidRPr="009474C9" w:rsidRDefault="00453BD0">
            <w:pPr>
              <w:pStyle w:val="9TableText"/>
              <w:jc w:val="left"/>
              <w:rPr>
                <w:rFonts w:ascii="Tenorite" w:hAnsi="Tenorite"/>
                <w:lang w:val="en-AU"/>
              </w:rPr>
            </w:pPr>
          </w:p>
        </w:tc>
        <w:tc>
          <w:tcPr>
            <w:tcW w:w="1134" w:type="dxa"/>
            <w:shd w:val="clear" w:color="auto" w:fill="002060"/>
          </w:tcPr>
          <w:p w14:paraId="39BB7E4C" w14:textId="77777777" w:rsidR="00453BD0" w:rsidRPr="009474C9" w:rsidRDefault="00453BD0">
            <w:pPr>
              <w:pStyle w:val="9TableText"/>
              <w:rPr>
                <w:rFonts w:ascii="Tenorite" w:hAnsi="Tenorite"/>
                <w:color w:val="FFFFFF" w:themeColor="background1"/>
                <w:lang w:val="en-AU"/>
              </w:rPr>
            </w:pPr>
            <w:r w:rsidRPr="009474C9">
              <w:rPr>
                <w:rFonts w:ascii="Tenorite" w:hAnsi="Tenorite"/>
                <w:color w:val="FFFFFF" w:themeColor="background1"/>
                <w:lang w:val="en-AU"/>
              </w:rPr>
              <w:t>Date:</w:t>
            </w:r>
          </w:p>
        </w:tc>
        <w:tc>
          <w:tcPr>
            <w:tcW w:w="2828" w:type="dxa"/>
            <w:vAlign w:val="center"/>
          </w:tcPr>
          <w:p w14:paraId="68E8E95F" w14:textId="77777777" w:rsidR="00453BD0" w:rsidRPr="009474C9" w:rsidRDefault="00453BD0">
            <w:pPr>
              <w:pStyle w:val="9TableText"/>
              <w:numPr>
                <w:ilvl w:val="0"/>
                <w:numId w:val="0"/>
              </w:numPr>
              <w:rPr>
                <w:rFonts w:ascii="Tenorite" w:hAnsi="Tenorite"/>
                <w:lang w:val="en-AU"/>
              </w:rPr>
            </w:pPr>
          </w:p>
        </w:tc>
      </w:tr>
    </w:tbl>
    <w:p w14:paraId="26693738" w14:textId="77777777" w:rsidR="00453BD0" w:rsidRPr="009474C9" w:rsidRDefault="00453BD0" w:rsidP="00453BD0">
      <w:pPr>
        <w:pStyle w:val="NoSpacing"/>
        <w:ind w:left="0"/>
        <w:rPr>
          <w:lang w:val="en-AU"/>
        </w:rPr>
      </w:pPr>
    </w:p>
    <w:p w14:paraId="2D781E49" w14:textId="77777777" w:rsidR="00453BD0" w:rsidRPr="009474C9" w:rsidRDefault="00453BD0" w:rsidP="00453BD0">
      <w:pPr>
        <w:pStyle w:val="BodyText1"/>
        <w:rPr>
          <w:lang w:val="en-AU"/>
        </w:rPr>
      </w:pPr>
      <w:r w:rsidRPr="009474C9">
        <w:rPr>
          <w:highlight w:val="yellow"/>
          <w:lang w:val="en-AU"/>
        </w:rPr>
        <w:t>Add further names as required</w:t>
      </w:r>
      <w:r w:rsidRPr="009474C9">
        <w:rPr>
          <w:lang w:val="en-AU"/>
        </w:rPr>
        <w:t xml:space="preserve"> </w:t>
      </w:r>
    </w:p>
    <w:p w14:paraId="57F4CE8F" w14:textId="77777777" w:rsidR="00DE770C" w:rsidRPr="009474C9" w:rsidRDefault="00DE770C" w:rsidP="00453BD0">
      <w:pPr>
        <w:pStyle w:val="BodyText1"/>
        <w:rPr>
          <w:lang w:val="en-AU"/>
        </w:rPr>
      </w:pPr>
    </w:p>
    <w:p w14:paraId="742EA02C" w14:textId="77777777" w:rsidR="00453BD0" w:rsidRPr="009474C9" w:rsidRDefault="00453BD0" w:rsidP="00453BD0">
      <w:pPr>
        <w:pStyle w:val="Heading2"/>
        <w:rPr>
          <w:lang w:val="en-AU"/>
        </w:rPr>
      </w:pPr>
      <w:r w:rsidRPr="009474C9">
        <w:rPr>
          <w:lang w:val="en-AU"/>
        </w:rPr>
        <w:t>Endorsement</w:t>
      </w:r>
    </w:p>
    <w:p w14:paraId="3BC3A707" w14:textId="7739A83C" w:rsidR="00453BD0" w:rsidRPr="009474C9" w:rsidRDefault="00453BD0" w:rsidP="00453BD0">
      <w:pPr>
        <w:pStyle w:val="StyleBodyTextLeft0cm"/>
        <w:rPr>
          <w:rFonts w:ascii="Tenorite" w:hAnsi="Tenorite"/>
        </w:rPr>
      </w:pPr>
      <w:r w:rsidRPr="009474C9">
        <w:rPr>
          <w:rFonts w:ascii="Tenorite" w:hAnsi="Tenorite"/>
        </w:rPr>
        <w:t xml:space="preserve">The following </w:t>
      </w:r>
      <w:r w:rsidR="00E30801" w:rsidRPr="009474C9">
        <w:rPr>
          <w:rFonts w:ascii="Tenorite" w:hAnsi="Tenorite"/>
        </w:rPr>
        <w:t xml:space="preserve">NSW </w:t>
      </w:r>
      <w:r w:rsidR="004F3749">
        <w:rPr>
          <w:rFonts w:ascii="Tenorite" w:hAnsi="Tenorite"/>
        </w:rPr>
        <w:t>Government</w:t>
      </w:r>
      <w:r w:rsidR="00E72873">
        <w:rPr>
          <w:rFonts w:ascii="Tenorite" w:hAnsi="Tenorite"/>
        </w:rPr>
        <w:t xml:space="preserve"> </w:t>
      </w:r>
      <w:r w:rsidR="00E30801" w:rsidRPr="009474C9">
        <w:rPr>
          <w:rFonts w:ascii="Tenorite" w:hAnsi="Tenorite"/>
        </w:rPr>
        <w:t xml:space="preserve">Digital Channels </w:t>
      </w:r>
      <w:r w:rsidRPr="009474C9">
        <w:rPr>
          <w:rFonts w:ascii="Tenorite" w:hAnsi="Tenorite"/>
        </w:rPr>
        <w:t xml:space="preserve">employees have </w:t>
      </w:r>
      <w:r w:rsidRPr="009474C9">
        <w:rPr>
          <w:rFonts w:ascii="Tenorite" w:hAnsi="Tenorite"/>
          <w:b/>
        </w:rPr>
        <w:t>endorsed</w:t>
      </w:r>
      <w:r w:rsidRPr="009474C9">
        <w:rPr>
          <w:rFonts w:ascii="Tenorite" w:hAnsi="Tenorite"/>
        </w:rPr>
        <w:t xml:space="preserve"> this document.</w:t>
      </w:r>
    </w:p>
    <w:p w14:paraId="5BEB98E0" w14:textId="77777777" w:rsidR="00453BD0" w:rsidRPr="009474C9" w:rsidRDefault="00453BD0" w:rsidP="00453BD0">
      <w:pPr>
        <w:pStyle w:val="NoSpacing"/>
        <w:ind w:left="0"/>
        <w:rPr>
          <w:rFonts w:ascii="Tenorite" w:hAnsi="Tenorite"/>
          <w:lang w:val="en-A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9"/>
        <w:gridCol w:w="4603"/>
        <w:gridCol w:w="1134"/>
        <w:gridCol w:w="2828"/>
      </w:tblGrid>
      <w:tr w:rsidR="00453BD0" w:rsidRPr="009474C9" w14:paraId="173B6E7B" w14:textId="77777777">
        <w:trPr>
          <w:trHeight w:val="581"/>
          <w:jc w:val="center"/>
        </w:trPr>
        <w:tc>
          <w:tcPr>
            <w:tcW w:w="1629" w:type="dxa"/>
            <w:shd w:val="clear" w:color="auto" w:fill="002060"/>
            <w:vAlign w:val="center"/>
          </w:tcPr>
          <w:p w14:paraId="7854A156" w14:textId="77777777" w:rsidR="00453BD0" w:rsidRPr="009474C9" w:rsidRDefault="00453BD0">
            <w:pPr>
              <w:pStyle w:val="NoSpacing"/>
              <w:rPr>
                <w:rFonts w:ascii="Tenorite" w:hAnsi="Tenorite"/>
                <w:color w:val="FFFFFF" w:themeColor="background1"/>
                <w:sz w:val="24"/>
                <w:szCs w:val="24"/>
                <w:lang w:val="en-AU"/>
              </w:rPr>
            </w:pPr>
            <w:bookmarkStart w:id="7" w:name="_Hlk109299272"/>
            <w:r w:rsidRPr="009474C9">
              <w:rPr>
                <w:rFonts w:ascii="Tenorite" w:hAnsi="Tenorite"/>
                <w:color w:val="FFFFFF" w:themeColor="background1"/>
                <w:sz w:val="24"/>
                <w:szCs w:val="24"/>
                <w:lang w:val="en-AU"/>
              </w:rPr>
              <w:t>Name:</w:t>
            </w:r>
          </w:p>
        </w:tc>
        <w:tc>
          <w:tcPr>
            <w:tcW w:w="4603" w:type="dxa"/>
            <w:vAlign w:val="center"/>
          </w:tcPr>
          <w:p w14:paraId="61BE69E2" w14:textId="645F9433" w:rsidR="00453BD0" w:rsidRPr="009474C9" w:rsidRDefault="00453BD0">
            <w:pPr>
              <w:pStyle w:val="9TableText"/>
              <w:jc w:val="left"/>
              <w:rPr>
                <w:rFonts w:ascii="Tenorite" w:hAnsi="Tenorite"/>
                <w:lang w:val="en-AU"/>
              </w:rPr>
            </w:pPr>
          </w:p>
        </w:tc>
        <w:tc>
          <w:tcPr>
            <w:tcW w:w="3962" w:type="dxa"/>
            <w:gridSpan w:val="2"/>
            <w:vMerge w:val="restart"/>
          </w:tcPr>
          <w:p w14:paraId="60F0F6DD" w14:textId="77777777" w:rsidR="00453BD0" w:rsidRPr="009474C9" w:rsidRDefault="00453BD0">
            <w:pPr>
              <w:pStyle w:val="9TableText"/>
              <w:rPr>
                <w:rFonts w:ascii="Tenorite" w:hAnsi="Tenorite"/>
                <w:lang w:val="en-AU"/>
              </w:rPr>
            </w:pPr>
            <w:r w:rsidRPr="009474C9">
              <w:rPr>
                <w:rFonts w:ascii="Tenorite" w:hAnsi="Tenorite"/>
                <w:lang w:val="en-AU"/>
              </w:rPr>
              <w:t>Signature:</w:t>
            </w:r>
          </w:p>
        </w:tc>
      </w:tr>
      <w:tr w:rsidR="00453BD0" w:rsidRPr="009474C9" w14:paraId="359DE9BF" w14:textId="77777777">
        <w:trPr>
          <w:trHeight w:val="559"/>
          <w:jc w:val="center"/>
        </w:trPr>
        <w:tc>
          <w:tcPr>
            <w:tcW w:w="1629" w:type="dxa"/>
            <w:shd w:val="clear" w:color="auto" w:fill="002060"/>
            <w:vAlign w:val="center"/>
          </w:tcPr>
          <w:p w14:paraId="5E0A1144" w14:textId="77777777" w:rsidR="00453BD0" w:rsidRPr="009474C9" w:rsidRDefault="00453BD0">
            <w:pPr>
              <w:pStyle w:val="NoSpacing"/>
              <w:rPr>
                <w:rFonts w:ascii="Tenorite" w:hAnsi="Tenorite"/>
                <w:color w:val="FFFFFF" w:themeColor="background1"/>
                <w:sz w:val="24"/>
                <w:szCs w:val="24"/>
                <w:lang w:val="en-AU"/>
              </w:rPr>
            </w:pPr>
            <w:r w:rsidRPr="009474C9">
              <w:rPr>
                <w:rFonts w:ascii="Tenorite" w:hAnsi="Tenorite"/>
                <w:color w:val="FFFFFF" w:themeColor="background1"/>
                <w:sz w:val="24"/>
                <w:szCs w:val="24"/>
                <w:lang w:val="en-AU"/>
              </w:rPr>
              <w:t>Position:</w:t>
            </w:r>
          </w:p>
        </w:tc>
        <w:tc>
          <w:tcPr>
            <w:tcW w:w="4603" w:type="dxa"/>
            <w:vAlign w:val="center"/>
          </w:tcPr>
          <w:p w14:paraId="43453A77" w14:textId="69D416A9" w:rsidR="00453BD0" w:rsidRPr="009474C9" w:rsidRDefault="00CE6F73">
            <w:pPr>
              <w:pStyle w:val="9TableText"/>
              <w:jc w:val="left"/>
              <w:rPr>
                <w:rFonts w:ascii="Tenorite" w:hAnsi="Tenorite"/>
                <w:lang w:val="en-AU"/>
              </w:rPr>
            </w:pPr>
            <w:r w:rsidRPr="009474C9">
              <w:rPr>
                <w:rFonts w:ascii="Tenorite" w:hAnsi="Tenorite"/>
                <w:lang w:val="en-AU"/>
              </w:rPr>
              <w:t>Product Delivery Lead</w:t>
            </w:r>
          </w:p>
        </w:tc>
        <w:tc>
          <w:tcPr>
            <w:tcW w:w="3962" w:type="dxa"/>
            <w:gridSpan w:val="2"/>
            <w:vMerge/>
          </w:tcPr>
          <w:p w14:paraId="51E0BC20" w14:textId="77777777" w:rsidR="00453BD0" w:rsidRPr="009474C9" w:rsidRDefault="00453BD0">
            <w:pPr>
              <w:pStyle w:val="9TableText"/>
              <w:rPr>
                <w:rFonts w:ascii="Tenorite" w:hAnsi="Tenorite"/>
                <w:lang w:val="en-AU"/>
              </w:rPr>
            </w:pPr>
          </w:p>
        </w:tc>
      </w:tr>
      <w:tr w:rsidR="00026413" w:rsidRPr="009474C9" w14:paraId="32A4F8CF" w14:textId="77777777">
        <w:trPr>
          <w:trHeight w:val="559"/>
          <w:jc w:val="center"/>
        </w:trPr>
        <w:tc>
          <w:tcPr>
            <w:tcW w:w="1629" w:type="dxa"/>
            <w:shd w:val="clear" w:color="auto" w:fill="002060"/>
            <w:vAlign w:val="center"/>
          </w:tcPr>
          <w:p w14:paraId="061D213A" w14:textId="0E0BBD51" w:rsidR="00026413" w:rsidRPr="009474C9" w:rsidRDefault="00026413" w:rsidP="00026413">
            <w:pPr>
              <w:pStyle w:val="NoSpacing"/>
              <w:rPr>
                <w:rFonts w:ascii="Tenorite" w:hAnsi="Tenorite"/>
                <w:color w:val="FFFFFF" w:themeColor="background1"/>
                <w:sz w:val="24"/>
                <w:szCs w:val="24"/>
                <w:lang w:val="en-AU"/>
              </w:rPr>
            </w:pPr>
            <w:r w:rsidRPr="009474C9">
              <w:rPr>
                <w:rFonts w:ascii="Tenorite" w:hAnsi="Tenorite"/>
                <w:color w:val="FFFFFF" w:themeColor="background1"/>
                <w:sz w:val="24"/>
                <w:szCs w:val="24"/>
                <w:lang w:val="en-AU"/>
              </w:rPr>
              <w:t>Agency:</w:t>
            </w:r>
          </w:p>
        </w:tc>
        <w:tc>
          <w:tcPr>
            <w:tcW w:w="4603" w:type="dxa"/>
            <w:vAlign w:val="center"/>
          </w:tcPr>
          <w:p w14:paraId="26906392" w14:textId="3C80AEEF" w:rsidR="00026413" w:rsidRPr="009474C9" w:rsidRDefault="000549D6" w:rsidP="00026413">
            <w:pPr>
              <w:pStyle w:val="9TableText"/>
              <w:jc w:val="left"/>
              <w:rPr>
                <w:rFonts w:ascii="Tenorite" w:hAnsi="Tenorite"/>
                <w:lang w:val="en-AU"/>
              </w:rPr>
            </w:pPr>
            <w:r w:rsidRPr="009474C9">
              <w:rPr>
                <w:rFonts w:ascii="Tenorite" w:hAnsi="Tenorite"/>
                <w:lang w:val="en-AU"/>
              </w:rPr>
              <w:t xml:space="preserve">NSW </w:t>
            </w:r>
            <w:r w:rsidR="004F3749">
              <w:rPr>
                <w:rFonts w:ascii="Tenorite" w:hAnsi="Tenorite"/>
              </w:rPr>
              <w:t xml:space="preserve">Government </w:t>
            </w:r>
            <w:r w:rsidRPr="009474C9">
              <w:rPr>
                <w:rFonts w:ascii="Tenorite" w:hAnsi="Tenorite"/>
                <w:lang w:val="en-AU"/>
              </w:rPr>
              <w:t>Digital Channels</w:t>
            </w:r>
          </w:p>
        </w:tc>
        <w:tc>
          <w:tcPr>
            <w:tcW w:w="1134" w:type="dxa"/>
            <w:shd w:val="clear" w:color="auto" w:fill="002060"/>
          </w:tcPr>
          <w:p w14:paraId="0C48A60B" w14:textId="77777777" w:rsidR="00026413" w:rsidRPr="009474C9" w:rsidRDefault="00026413" w:rsidP="00026413">
            <w:pPr>
              <w:pStyle w:val="9TableText"/>
              <w:rPr>
                <w:rFonts w:ascii="Tenorite" w:hAnsi="Tenorite"/>
                <w:color w:val="FFFFFF" w:themeColor="background1"/>
                <w:lang w:val="en-AU"/>
              </w:rPr>
            </w:pPr>
            <w:r w:rsidRPr="009474C9">
              <w:rPr>
                <w:rFonts w:ascii="Tenorite" w:hAnsi="Tenorite"/>
                <w:color w:val="FFFFFF" w:themeColor="background1"/>
                <w:lang w:val="en-AU"/>
              </w:rPr>
              <w:t>Date:</w:t>
            </w:r>
          </w:p>
        </w:tc>
        <w:tc>
          <w:tcPr>
            <w:tcW w:w="2828" w:type="dxa"/>
            <w:vAlign w:val="center"/>
          </w:tcPr>
          <w:p w14:paraId="5A16AAD8" w14:textId="4E8BCEC8" w:rsidR="00026413" w:rsidRPr="009474C9" w:rsidRDefault="00026413" w:rsidP="00026413">
            <w:pPr>
              <w:pStyle w:val="9TableText"/>
              <w:numPr>
                <w:ilvl w:val="0"/>
                <w:numId w:val="0"/>
              </w:numPr>
              <w:rPr>
                <w:rFonts w:ascii="Tenorite" w:hAnsi="Tenorite"/>
                <w:lang w:val="en-AU"/>
              </w:rPr>
            </w:pPr>
          </w:p>
        </w:tc>
      </w:tr>
      <w:bookmarkEnd w:id="7"/>
    </w:tbl>
    <w:p w14:paraId="40B548D3" w14:textId="096D264C" w:rsidR="00453BD0" w:rsidRPr="009474C9" w:rsidRDefault="00453BD0" w:rsidP="00453BD0">
      <w:pPr>
        <w:pStyle w:val="NoSpacing"/>
        <w:ind w:left="0"/>
        <w:rPr>
          <w:lang w:val="en-AU"/>
        </w:rPr>
      </w:pPr>
    </w:p>
    <w:p w14:paraId="05B79661" w14:textId="77777777" w:rsidR="00453BD0" w:rsidRPr="009474C9" w:rsidRDefault="00453BD0" w:rsidP="00453BD0">
      <w:pPr>
        <w:pStyle w:val="BodyText1"/>
        <w:rPr>
          <w:lang w:val="en-AU"/>
        </w:rPr>
      </w:pPr>
      <w:r w:rsidRPr="009474C9">
        <w:rPr>
          <w:highlight w:val="yellow"/>
          <w:lang w:val="en-AU"/>
        </w:rPr>
        <w:t>Add further names as required</w:t>
      </w:r>
      <w:r w:rsidRPr="009474C9">
        <w:rPr>
          <w:lang w:val="en-AU"/>
        </w:rPr>
        <w:t xml:space="preserve"> </w:t>
      </w:r>
    </w:p>
    <w:p w14:paraId="6F10C4E7" w14:textId="77777777" w:rsidR="00453BD0" w:rsidRPr="009474C9" w:rsidRDefault="00453BD0" w:rsidP="00453BD0">
      <w:pPr>
        <w:rPr>
          <w:lang w:val="en-AU"/>
        </w:rPr>
      </w:pPr>
    </w:p>
    <w:p w14:paraId="18D83E60" w14:textId="77777777" w:rsidR="008E2766" w:rsidRPr="009474C9" w:rsidRDefault="008E2766" w:rsidP="008E2766">
      <w:pPr>
        <w:rPr>
          <w:lang w:val="en-AU"/>
        </w:rPr>
      </w:pPr>
    </w:p>
    <w:p w14:paraId="3ADDB0BB" w14:textId="77777777" w:rsidR="008E2766" w:rsidRPr="009474C9" w:rsidRDefault="008E2766" w:rsidP="008E2766">
      <w:pPr>
        <w:spacing w:after="160" w:line="259" w:lineRule="auto"/>
        <w:jc w:val="left"/>
        <w:textAlignment w:val="auto"/>
        <w:rPr>
          <w:b/>
          <w:bCs/>
          <w:color w:val="002060"/>
          <w:sz w:val="44"/>
          <w:szCs w:val="44"/>
          <w:lang w:val="en-AU"/>
        </w:rPr>
      </w:pPr>
      <w:r w:rsidRPr="009474C9">
        <w:rPr>
          <w:b/>
          <w:bCs/>
          <w:color w:val="002060"/>
          <w:sz w:val="44"/>
          <w:szCs w:val="44"/>
          <w:lang w:val="en-AU"/>
        </w:rPr>
        <w:br w:type="page"/>
      </w:r>
      <w:r w:rsidRPr="009474C9">
        <w:rPr>
          <w:b/>
          <w:bCs/>
          <w:color w:val="002060"/>
          <w:sz w:val="44"/>
          <w:szCs w:val="44"/>
          <w:lang w:val="en-AU"/>
        </w:rPr>
        <w:lastRenderedPageBreak/>
        <w:t>Appendix A – Risk Rating Matrix</w:t>
      </w:r>
    </w:p>
    <w:p w14:paraId="65D1D730" w14:textId="77777777" w:rsidR="008E2766" w:rsidRPr="009474C9" w:rsidRDefault="008E2766" w:rsidP="008E2766">
      <w:pPr>
        <w:rPr>
          <w:lang w:val="en-AU"/>
        </w:rPr>
      </w:pPr>
    </w:p>
    <w:p w14:paraId="3E3943CC" w14:textId="0B191A3E" w:rsidR="008E2766" w:rsidRPr="009474C9" w:rsidRDefault="007561ED" w:rsidP="008E2766">
      <w:pPr>
        <w:rPr>
          <w:lang w:val="en-AU"/>
        </w:rPr>
      </w:pPr>
      <w:bookmarkStart w:id="8" w:name="_Hlk187746055"/>
      <w:r w:rsidRPr="009474C9">
        <w:rPr>
          <w:lang w:val="en-AU"/>
        </w:rPr>
        <w:t>The</w:t>
      </w:r>
      <w:r w:rsidR="008E2766" w:rsidRPr="009474C9">
        <w:rPr>
          <w:lang w:val="en-AU"/>
        </w:rPr>
        <w:t xml:space="preserve"> Department of Customer Service Risk Matrix </w:t>
      </w:r>
      <w:bookmarkEnd w:id="8"/>
      <w:r w:rsidR="008E2766" w:rsidRPr="009474C9">
        <w:rPr>
          <w:lang w:val="en-AU"/>
        </w:rPr>
        <w:t xml:space="preserve">reported likelihood, consequence, and overall risk rating. For example, Risk rating 4.2.12 represents a Medium rated risk that is likely to happen with minor consequences. </w:t>
      </w:r>
    </w:p>
    <w:p w14:paraId="35EAD083" w14:textId="77777777" w:rsidR="008E2766" w:rsidRPr="009474C9" w:rsidRDefault="008E2766" w:rsidP="008E2766">
      <w:pPr>
        <w:rPr>
          <w:lang w:val="en-AU"/>
        </w:rPr>
      </w:pPr>
      <w:r w:rsidRPr="009474C9">
        <w:rPr>
          <w:noProof/>
          <w:lang w:val="en-AU"/>
        </w:rPr>
        <mc:AlternateContent>
          <mc:Choice Requires="wpg">
            <w:drawing>
              <wp:anchor distT="0" distB="0" distL="114300" distR="114300" simplePos="0" relativeHeight="251658241" behindDoc="0" locked="0" layoutInCell="1" allowOverlap="1" wp14:anchorId="1354320A" wp14:editId="7F398820">
                <wp:simplePos x="0" y="0"/>
                <wp:positionH relativeFrom="page">
                  <wp:posOffset>1009650</wp:posOffset>
                </wp:positionH>
                <wp:positionV relativeFrom="paragraph">
                  <wp:posOffset>276225</wp:posOffset>
                </wp:positionV>
                <wp:extent cx="4489450" cy="2387600"/>
                <wp:effectExtent l="0" t="0" r="6350" b="0"/>
                <wp:wrapTopAndBottom/>
                <wp:docPr id="87" name="Group 87"/>
                <wp:cNvGraphicFramePr/>
                <a:graphic xmlns:a="http://schemas.openxmlformats.org/drawingml/2006/main">
                  <a:graphicData uri="http://schemas.microsoft.com/office/word/2010/wordprocessingGroup">
                    <wpg:wgp>
                      <wpg:cNvGrpSpPr/>
                      <wpg:grpSpPr>
                        <a:xfrm>
                          <a:off x="0" y="0"/>
                          <a:ext cx="4489450" cy="2387600"/>
                          <a:chOff x="0" y="0"/>
                          <a:chExt cx="7592060" cy="4388885"/>
                        </a:xfrm>
                      </wpg:grpSpPr>
                      <pic:pic xmlns:pic="http://schemas.openxmlformats.org/drawingml/2006/picture">
                        <pic:nvPicPr>
                          <pic:cNvPr id="85" name="Picture 85"/>
                          <pic:cNvPicPr>
                            <a:picLocks noChangeAspect="1"/>
                          </pic:cNvPicPr>
                        </pic:nvPicPr>
                        <pic:blipFill rotWithShape="1">
                          <a:blip r:embed="rId17">
                            <a:extLst>
                              <a:ext uri="{28A0092B-C50C-407E-A947-70E740481C1C}">
                                <a14:useLocalDpi xmlns:a14="http://schemas.microsoft.com/office/drawing/2010/main" val="0"/>
                              </a:ext>
                            </a:extLst>
                          </a:blip>
                          <a:srcRect b="16725"/>
                          <a:stretch/>
                        </pic:blipFill>
                        <pic:spPr bwMode="auto">
                          <a:xfrm>
                            <a:off x="0" y="0"/>
                            <a:ext cx="7592060" cy="39198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6" name="Picture 86"/>
                          <pic:cNvPicPr>
                            <a:picLocks noChangeAspect="1"/>
                          </pic:cNvPicPr>
                        </pic:nvPicPr>
                        <pic:blipFill rotWithShape="1">
                          <a:blip r:embed="rId17">
                            <a:extLst>
                              <a:ext uri="{28A0092B-C50C-407E-A947-70E740481C1C}">
                                <a14:useLocalDpi xmlns:a14="http://schemas.microsoft.com/office/drawing/2010/main" val="0"/>
                              </a:ext>
                            </a:extLst>
                          </a:blip>
                          <a:srcRect t="85978" r="30958" b="3545"/>
                          <a:stretch/>
                        </pic:blipFill>
                        <pic:spPr bwMode="auto">
                          <a:xfrm>
                            <a:off x="2282017" y="3896125"/>
                            <a:ext cx="5239385" cy="4927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4534CEA" id="Group 87" o:spid="_x0000_s1026" style="position:absolute;margin-left:79.5pt;margin-top:21.75pt;width:353.5pt;height:188pt;z-index:251658241;mso-position-horizontal-relative:page;mso-width-relative:margin;mso-height-relative:margin" coordsize="75920,43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27" type="#_x0000_t75" style="position:absolute;width:75920;height:39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">
                  <v:imagedata r:id="rId18" o:title="" cropbottom="10961f"/>
                </v:shape>
                <v:shape id="Picture 86" o:spid="_x0000_s1028" type="#_x0000_t75" style="position:absolute;left:22820;top:38961;width:52394;height:4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">
                  <v:imagedata r:id="rId18" o:title="" croptop="56347f" cropbottom="2323f" cropright="20289f"/>
                </v:shape>
                <w10:wrap type="topAndBottom" anchorx="page"/>
              </v:group>
            </w:pict>
          </mc:Fallback>
        </mc:AlternateContent>
      </w:r>
    </w:p>
    <w:p w14:paraId="272AE2E1" w14:textId="77777777" w:rsidR="008E2766" w:rsidRPr="009474C9" w:rsidRDefault="008E2766" w:rsidP="008E2766">
      <w:pPr>
        <w:rPr>
          <w:lang w:val="en-AU"/>
        </w:rPr>
      </w:pPr>
    </w:p>
    <w:p w14:paraId="334E970C" w14:textId="77777777" w:rsidR="008E2766" w:rsidRPr="009474C9" w:rsidRDefault="008E2766" w:rsidP="008E2766">
      <w:pPr>
        <w:rPr>
          <w:lang w:val="en-AU"/>
        </w:rPr>
      </w:pPr>
    </w:p>
    <w:p w14:paraId="2E7851A0" w14:textId="04A998A4" w:rsidR="0058558B" w:rsidRPr="009474C9" w:rsidRDefault="0058558B" w:rsidP="0058558B">
      <w:pPr>
        <w:spacing w:after="160" w:line="259" w:lineRule="auto"/>
        <w:jc w:val="left"/>
        <w:textAlignment w:val="auto"/>
        <w:rPr>
          <w:b/>
          <w:bCs/>
          <w:color w:val="002060"/>
          <w:sz w:val="44"/>
          <w:szCs w:val="44"/>
          <w:lang w:val="en-AU"/>
        </w:rPr>
      </w:pPr>
      <w:r w:rsidRPr="009474C9">
        <w:rPr>
          <w:b/>
          <w:bCs/>
          <w:color w:val="002060"/>
          <w:sz w:val="44"/>
          <w:szCs w:val="44"/>
          <w:lang w:val="en-AU"/>
        </w:rPr>
        <w:t>Appendix B – Information Protection Principles 1-4</w:t>
      </w:r>
    </w:p>
    <w:p w14:paraId="5581A384" w14:textId="3A9BF385" w:rsidR="000561EB" w:rsidRPr="009474C9" w:rsidRDefault="000561EB" w:rsidP="000561EB">
      <w:pPr>
        <w:pStyle w:val="ListParagraph"/>
        <w:numPr>
          <w:ilvl w:val="0"/>
          <w:numId w:val="22"/>
        </w:numPr>
        <w:rPr>
          <w:b/>
          <w:bCs/>
          <w:lang w:val="en-AU"/>
        </w:rPr>
      </w:pPr>
      <w:r w:rsidRPr="009474C9">
        <w:rPr>
          <w:b/>
          <w:bCs/>
          <w:lang w:val="en-AU"/>
        </w:rPr>
        <w:t>Lawful</w:t>
      </w:r>
    </w:p>
    <w:p w14:paraId="445366AD" w14:textId="36A1186C" w:rsidR="000561EB" w:rsidRPr="009474C9" w:rsidRDefault="000561EB" w:rsidP="000561EB">
      <w:pPr>
        <w:rPr>
          <w:lang w:val="en-AU"/>
        </w:rPr>
      </w:pPr>
      <w:r w:rsidRPr="009474C9">
        <w:rPr>
          <w:lang w:val="en-AU"/>
        </w:rPr>
        <w:t>Only collect personal information for a lawful purpose, which is directly related to the agency’s function or activities and necessary for that purpose.</w:t>
      </w:r>
    </w:p>
    <w:p w14:paraId="4E96CACC" w14:textId="378FA506" w:rsidR="000561EB" w:rsidRPr="009474C9" w:rsidRDefault="000561EB" w:rsidP="000561EB">
      <w:pPr>
        <w:pStyle w:val="ListParagraph"/>
        <w:numPr>
          <w:ilvl w:val="0"/>
          <w:numId w:val="22"/>
        </w:numPr>
        <w:rPr>
          <w:b/>
          <w:bCs/>
          <w:lang w:val="en-AU"/>
        </w:rPr>
      </w:pPr>
      <w:r w:rsidRPr="009474C9">
        <w:rPr>
          <w:b/>
          <w:bCs/>
          <w:lang w:val="en-AU"/>
        </w:rPr>
        <w:t>Direct</w:t>
      </w:r>
    </w:p>
    <w:p w14:paraId="2848E17F" w14:textId="28B6F525" w:rsidR="000561EB" w:rsidRPr="009474C9" w:rsidRDefault="000561EB" w:rsidP="000561EB">
      <w:pPr>
        <w:rPr>
          <w:lang w:val="en-AU"/>
        </w:rPr>
      </w:pPr>
      <w:r w:rsidRPr="009474C9">
        <w:rPr>
          <w:lang w:val="en-AU"/>
        </w:rPr>
        <w:t>Only collect personal information directly from the person concerned, unless they have authorised collection from someone else, or if the person is under the age of 16 and the information has been provided by a parent or guardian.</w:t>
      </w:r>
    </w:p>
    <w:p w14:paraId="0EFF8847" w14:textId="2917E1DB" w:rsidR="000561EB" w:rsidRPr="009474C9" w:rsidRDefault="000561EB" w:rsidP="000561EB">
      <w:pPr>
        <w:pStyle w:val="ListParagraph"/>
        <w:numPr>
          <w:ilvl w:val="0"/>
          <w:numId w:val="22"/>
        </w:numPr>
        <w:rPr>
          <w:b/>
          <w:bCs/>
          <w:lang w:val="en-AU"/>
        </w:rPr>
      </w:pPr>
      <w:r w:rsidRPr="009474C9">
        <w:rPr>
          <w:b/>
          <w:bCs/>
          <w:lang w:val="en-AU"/>
        </w:rPr>
        <w:t>Open</w:t>
      </w:r>
    </w:p>
    <w:p w14:paraId="4E159C4B" w14:textId="6A586527" w:rsidR="000561EB" w:rsidRPr="009474C9" w:rsidRDefault="000561EB" w:rsidP="000561EB">
      <w:pPr>
        <w:rPr>
          <w:lang w:val="en-AU"/>
        </w:rPr>
      </w:pPr>
      <w:r w:rsidRPr="009474C9">
        <w:rPr>
          <w:lang w:val="en-AU"/>
        </w:rPr>
        <w:t>Inform the person you are collecting the information from why you are collecting it, what you will do with it and who else might see it. Tell the person how they can view and correct their personal information, if the information is required by law or voluntary, and any consequences that may apply if they decide not to provide their information.</w:t>
      </w:r>
    </w:p>
    <w:p w14:paraId="2E19B932" w14:textId="5C0330D7" w:rsidR="000561EB" w:rsidRPr="009474C9" w:rsidRDefault="000561EB" w:rsidP="000561EB">
      <w:pPr>
        <w:pStyle w:val="ListParagraph"/>
        <w:numPr>
          <w:ilvl w:val="0"/>
          <w:numId w:val="22"/>
        </w:numPr>
        <w:rPr>
          <w:b/>
          <w:bCs/>
          <w:lang w:val="en-AU"/>
        </w:rPr>
      </w:pPr>
      <w:r w:rsidRPr="009474C9">
        <w:rPr>
          <w:b/>
          <w:bCs/>
          <w:lang w:val="en-AU"/>
        </w:rPr>
        <w:t>Relevant</w:t>
      </w:r>
    </w:p>
    <w:p w14:paraId="3C64C536" w14:textId="2BE285BD" w:rsidR="00F46C30" w:rsidRPr="009474C9" w:rsidRDefault="000561EB" w:rsidP="000561EB">
      <w:pPr>
        <w:rPr>
          <w:lang w:val="en-AU"/>
        </w:rPr>
      </w:pPr>
      <w:r w:rsidRPr="009474C9">
        <w:rPr>
          <w:lang w:val="en-AU"/>
        </w:rPr>
        <w:t>Ensure that the personal information is relevant, accurate, complete, up-to-date and not excessive and that the collection does not unreasonably intrude into the personal affairs of the individual.</w:t>
      </w:r>
    </w:p>
    <w:p w14:paraId="00EE80E3" w14:textId="77777777" w:rsidR="00F46C30" w:rsidRPr="009474C9" w:rsidRDefault="00F46C30" w:rsidP="00FC593F">
      <w:pPr>
        <w:rPr>
          <w:lang w:val="en-AU"/>
        </w:rPr>
      </w:pPr>
    </w:p>
    <w:p w14:paraId="6248911F" w14:textId="7EC0CEE6" w:rsidR="00EF5D6A" w:rsidRPr="009474C9" w:rsidRDefault="00EF5D6A" w:rsidP="00FC593F">
      <w:pPr>
        <w:rPr>
          <w:lang w:val="en-AU"/>
        </w:rPr>
      </w:pPr>
    </w:p>
    <w:p w14:paraId="4FA8E99C" w14:textId="77777777" w:rsidR="00EF5D6A" w:rsidRPr="009474C9" w:rsidRDefault="00EF5D6A" w:rsidP="00FC593F">
      <w:pPr>
        <w:rPr>
          <w:lang w:val="en-AU"/>
        </w:rPr>
      </w:pPr>
    </w:p>
    <w:p w14:paraId="004FC4CB" w14:textId="77777777" w:rsidR="00161C57" w:rsidRPr="009474C9" w:rsidRDefault="00161C57" w:rsidP="00FC593F">
      <w:pPr>
        <w:rPr>
          <w:lang w:val="en-AU"/>
        </w:rPr>
        <w:sectPr w:rsidR="00161C57" w:rsidRPr="009474C9" w:rsidSect="001E21E9">
          <w:headerReference w:type="default" r:id="rId19"/>
          <w:footerReference w:type="default" r:id="rId20"/>
          <w:pgSz w:w="11906" w:h="16838" w:code="9"/>
          <w:pgMar w:top="709" w:right="851" w:bottom="709" w:left="851" w:header="709" w:footer="709" w:gutter="0"/>
          <w:cols w:space="708"/>
          <w:docGrid w:linePitch="360"/>
        </w:sectPr>
      </w:pPr>
    </w:p>
    <w:p w14:paraId="715AF5CC" w14:textId="77777777" w:rsidR="00EF5D6A" w:rsidRPr="009474C9" w:rsidRDefault="00EF5D6A" w:rsidP="00FC593F">
      <w:pPr>
        <w:rPr>
          <w:lang w:val="en-AU"/>
        </w:rPr>
      </w:pPr>
    </w:p>
    <w:p w14:paraId="6409940D" w14:textId="77777777" w:rsidR="00EF5D6A" w:rsidRPr="009474C9" w:rsidRDefault="00EF5D6A" w:rsidP="00FC593F">
      <w:pPr>
        <w:rPr>
          <w:lang w:val="en-AU"/>
        </w:rPr>
      </w:pPr>
    </w:p>
    <w:p w14:paraId="2EFAAECD" w14:textId="77777777" w:rsidR="00EF5D6A" w:rsidRPr="009474C9" w:rsidRDefault="00EF5D6A" w:rsidP="00FC593F">
      <w:pPr>
        <w:rPr>
          <w:lang w:val="en-AU"/>
        </w:rPr>
      </w:pPr>
    </w:p>
    <w:p w14:paraId="35A87BDA" w14:textId="77777777" w:rsidR="00EF5D6A" w:rsidRPr="009474C9" w:rsidRDefault="00EF5D6A" w:rsidP="00FC593F">
      <w:pPr>
        <w:rPr>
          <w:lang w:val="en-AU"/>
        </w:rPr>
      </w:pPr>
    </w:p>
    <w:p w14:paraId="0461BAF9" w14:textId="0EB7DBDE" w:rsidR="00EF5D6A" w:rsidRPr="009474C9" w:rsidRDefault="00EF5D6A" w:rsidP="00FC593F">
      <w:pPr>
        <w:rPr>
          <w:lang w:val="en-AU"/>
        </w:rPr>
      </w:pPr>
    </w:p>
    <w:p w14:paraId="45BB24EB" w14:textId="77777777" w:rsidR="00EF5D6A" w:rsidRPr="009474C9" w:rsidRDefault="00EF5D6A" w:rsidP="00FC593F">
      <w:pPr>
        <w:rPr>
          <w:lang w:val="en-AU"/>
        </w:rPr>
      </w:pPr>
    </w:p>
    <w:p w14:paraId="648E6F09" w14:textId="77777777" w:rsidR="00EF5D6A" w:rsidRPr="009474C9" w:rsidRDefault="00EF5D6A" w:rsidP="00FC593F">
      <w:pPr>
        <w:rPr>
          <w:lang w:val="en-AU"/>
        </w:rPr>
      </w:pPr>
    </w:p>
    <w:p w14:paraId="7B45674B" w14:textId="77777777" w:rsidR="00EF5D6A" w:rsidRPr="009474C9" w:rsidRDefault="00EF5D6A" w:rsidP="00FC593F">
      <w:pPr>
        <w:rPr>
          <w:lang w:val="en-AU"/>
        </w:rPr>
      </w:pPr>
    </w:p>
    <w:p w14:paraId="697ACD01" w14:textId="77777777" w:rsidR="00EF5D6A" w:rsidRPr="009474C9" w:rsidRDefault="00EF5D6A" w:rsidP="00FC593F">
      <w:pPr>
        <w:rPr>
          <w:lang w:val="en-AU"/>
        </w:rPr>
      </w:pPr>
    </w:p>
    <w:p w14:paraId="0CA14114" w14:textId="28DBA0AF" w:rsidR="00D805B8" w:rsidRPr="009474C9" w:rsidRDefault="00D805B8" w:rsidP="00FC593F">
      <w:pPr>
        <w:rPr>
          <w:lang w:val="en-AU"/>
        </w:rPr>
      </w:pPr>
    </w:p>
    <w:p w14:paraId="602BFB55" w14:textId="5E4DFCC3" w:rsidR="009E46F8" w:rsidRPr="009474C9" w:rsidRDefault="009E46F8" w:rsidP="00FC593F">
      <w:pPr>
        <w:rPr>
          <w:lang w:val="en-AU"/>
        </w:rPr>
      </w:pPr>
    </w:p>
    <w:p w14:paraId="002A2E89" w14:textId="7A00A65C" w:rsidR="009E46F8" w:rsidRPr="009474C9" w:rsidRDefault="009E46F8" w:rsidP="00FC593F">
      <w:pPr>
        <w:rPr>
          <w:lang w:val="en-AU"/>
        </w:rPr>
      </w:pPr>
    </w:p>
    <w:p w14:paraId="6E1B670B" w14:textId="77777777" w:rsidR="00EF5D6A" w:rsidRPr="009474C9" w:rsidRDefault="00EF5D6A" w:rsidP="00FC593F">
      <w:pPr>
        <w:rPr>
          <w:lang w:val="en-AU"/>
        </w:rPr>
      </w:pPr>
    </w:p>
    <w:p w14:paraId="21213FBA" w14:textId="1C8FB72D" w:rsidR="00EF5D6A" w:rsidRPr="009474C9" w:rsidRDefault="00EF5D6A" w:rsidP="00FC593F">
      <w:pPr>
        <w:rPr>
          <w:lang w:val="en-AU"/>
        </w:rPr>
      </w:pPr>
    </w:p>
    <w:p w14:paraId="12D8E6E2" w14:textId="77777777" w:rsidR="00EF5D6A" w:rsidRPr="009474C9" w:rsidRDefault="00EF5D6A" w:rsidP="00FC593F">
      <w:pPr>
        <w:rPr>
          <w:lang w:val="en-AU"/>
        </w:rPr>
      </w:pPr>
    </w:p>
    <w:p w14:paraId="6BBFAD2B" w14:textId="562CC1A8" w:rsidR="00EF5D6A" w:rsidRPr="009474C9" w:rsidRDefault="00EF5D6A" w:rsidP="00FC593F">
      <w:pPr>
        <w:rPr>
          <w:lang w:val="en-AU"/>
        </w:rPr>
      </w:pPr>
    </w:p>
    <w:p w14:paraId="02AD78D1" w14:textId="77777777" w:rsidR="00EF5D6A" w:rsidRPr="009474C9" w:rsidRDefault="00EF5D6A" w:rsidP="00FC593F">
      <w:pPr>
        <w:rPr>
          <w:lang w:val="en-AU"/>
        </w:rPr>
      </w:pPr>
    </w:p>
    <w:p w14:paraId="346D0392" w14:textId="6D11A612" w:rsidR="00EF5D6A" w:rsidRPr="009474C9" w:rsidRDefault="00EF5D6A" w:rsidP="00FC593F">
      <w:pPr>
        <w:rPr>
          <w:lang w:val="en-AU"/>
        </w:rPr>
      </w:pPr>
    </w:p>
    <w:p w14:paraId="7EC686F6" w14:textId="7782AADD" w:rsidR="00EF5D6A" w:rsidRPr="009474C9" w:rsidRDefault="00EF5D6A" w:rsidP="00FC593F">
      <w:pPr>
        <w:rPr>
          <w:lang w:val="en-AU"/>
        </w:rPr>
      </w:pPr>
    </w:p>
    <w:p w14:paraId="3A918151" w14:textId="5DACA2D1" w:rsidR="00D805B8" w:rsidRPr="009474C9" w:rsidRDefault="00D805B8" w:rsidP="00FC593F">
      <w:pPr>
        <w:rPr>
          <w:lang w:val="en-AU"/>
        </w:rPr>
      </w:pPr>
    </w:p>
    <w:sectPr w:rsidR="00D805B8" w:rsidRPr="009474C9" w:rsidSect="00161C57">
      <w:headerReference w:type="default" r:id="rId21"/>
      <w:footerReference w:type="default" r:id="rId22"/>
      <w:type w:val="continuous"/>
      <w:pgSz w:w="11906" w:h="16838" w:code="9"/>
      <w:pgMar w:top="709" w:right="851" w:bottom="709"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73FA16" w14:textId="77777777" w:rsidR="00847B22" w:rsidRDefault="00847B22" w:rsidP="00FC593F">
      <w:r>
        <w:separator/>
      </w:r>
    </w:p>
    <w:p w14:paraId="014DF43D" w14:textId="77777777" w:rsidR="00847B22" w:rsidRDefault="00847B22" w:rsidP="00FC593F"/>
  </w:endnote>
  <w:endnote w:type="continuationSeparator" w:id="0">
    <w:p w14:paraId="4FBB895C" w14:textId="77777777" w:rsidR="00847B22" w:rsidRDefault="00847B22" w:rsidP="00FC593F">
      <w:r>
        <w:continuationSeparator/>
      </w:r>
    </w:p>
    <w:p w14:paraId="68917C87" w14:textId="77777777" w:rsidR="00847B22" w:rsidRDefault="00847B22" w:rsidP="00FC593F"/>
  </w:endnote>
  <w:endnote w:type="continuationNotice" w:id="1">
    <w:p w14:paraId="685B53F7" w14:textId="77777777" w:rsidR="00847B22" w:rsidRDefault="00847B22" w:rsidP="00FC593F"/>
    <w:p w14:paraId="12B126D1" w14:textId="77777777" w:rsidR="00847B22" w:rsidRDefault="00847B22" w:rsidP="00FC59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w:altName w:val="Calibri"/>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Tenorite">
    <w:charset w:val="00"/>
    <w:family w:val="auto"/>
    <w:pitch w:val="variable"/>
    <w:sig w:usb0="80000003" w:usb1="00000001"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ontserrat">
    <w:altName w:val="Montserrat"/>
    <w:charset w:val="00"/>
    <w:family w:val="auto"/>
    <w:pitch w:val="variable"/>
    <w:sig w:usb0="2000020F" w:usb1="00000003" w:usb2="00000000" w:usb3="00000000" w:csb0="00000197"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Light">
    <w:charset w:val="00"/>
    <w:family w:val="auto"/>
    <w:pitch w:val="variable"/>
    <w:sig w:usb0="2000020F" w:usb1="00000003" w:usb2="00000000" w:usb3="00000000" w:csb0="00000197" w:csb1="00000000"/>
  </w:font>
  <w:font w:name="Public Sans Light">
    <w:panose1 w:val="00000000000000000000"/>
    <w:charset w:val="00"/>
    <w:family w:val="auto"/>
    <w:pitch w:val="variable"/>
    <w:sig w:usb0="A00000FF" w:usb1="4000205B"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5088656"/>
      <w:docPartObj>
        <w:docPartGallery w:val="Page Numbers (Bottom of Page)"/>
        <w:docPartUnique/>
      </w:docPartObj>
    </w:sdtPr>
    <w:sdtEndPr>
      <w:rPr>
        <w:noProof/>
      </w:rPr>
    </w:sdtEndPr>
    <w:sdtContent>
      <w:p w14:paraId="658C4F99" w14:textId="77777777" w:rsidR="006C0434" w:rsidRPr="00637971" w:rsidRDefault="007C5013" w:rsidP="0096352F">
        <w:pPr>
          <w:pStyle w:val="Footer"/>
          <w:jc w:val="center"/>
        </w:pPr>
        <w:r w:rsidRPr="00667E56">
          <w:rPr>
            <w:noProof/>
            <w:color w:val="FFFFFF" w:themeColor="background1"/>
          </w:rPr>
          <mc:AlternateContent>
            <mc:Choice Requires="wps">
              <w:drawing>
                <wp:anchor distT="0" distB="0" distL="114300" distR="114300" simplePos="0" relativeHeight="251658240" behindDoc="1" locked="1" layoutInCell="1" allowOverlap="0" wp14:anchorId="71D72536" wp14:editId="383B4250">
                  <wp:simplePos x="0" y="0"/>
                  <wp:positionH relativeFrom="page">
                    <wp:align>right</wp:align>
                  </wp:positionH>
                  <wp:positionV relativeFrom="page">
                    <wp:posOffset>9940925</wp:posOffset>
                  </wp:positionV>
                  <wp:extent cx="15118715" cy="388620"/>
                  <wp:effectExtent l="0" t="0" r="6985" b="0"/>
                  <wp:wrapNone/>
                  <wp:docPr id="1973423926" name="Rectangle 1973423926"/>
                  <wp:cNvGraphicFramePr/>
                  <a:graphic xmlns:a="http://schemas.openxmlformats.org/drawingml/2006/main">
                    <a:graphicData uri="http://schemas.microsoft.com/office/word/2010/wordprocessingShape">
                      <wps:wsp>
                        <wps:cNvSpPr/>
                        <wps:spPr>
                          <a:xfrm>
                            <a:off x="0" y="0"/>
                            <a:ext cx="15119287" cy="388620"/>
                          </a:xfrm>
                          <a:prstGeom prst="rect">
                            <a:avLst/>
                          </a:prstGeom>
                          <a:solidFill>
                            <a:srgbClr val="00266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A8A26" id="Rectangle 1973423926" o:spid="_x0000_s1026" style="position:absolute;margin-left:1139.25pt;margin-top:782.75pt;width:1190.45pt;height:30.6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" o:allowoverlap="f" fillcolor="#002664" stroked="f" strokeweight="1pt">
                  <w10:wrap anchorx="page" anchory="page"/>
                  <w10:anchorlock/>
                </v:rect>
              </w:pict>
            </mc:Fallback>
          </mc:AlternateContent>
        </w:r>
        <w:r w:rsidR="006C0434" w:rsidRPr="00667E56">
          <w:rPr>
            <w:color w:val="FFFFFF" w:themeColor="background1"/>
          </w:rPr>
          <w:t xml:space="preserve">Page </w:t>
        </w:r>
        <w:r w:rsidR="006C0434" w:rsidRPr="00667E56">
          <w:rPr>
            <w:color w:val="FFFFFF" w:themeColor="background1"/>
          </w:rPr>
          <w:fldChar w:fldCharType="begin"/>
        </w:r>
        <w:r w:rsidR="006C0434" w:rsidRPr="00667E56">
          <w:rPr>
            <w:color w:val="FFFFFF" w:themeColor="background1"/>
          </w:rPr>
          <w:instrText xml:space="preserve"> PAGE </w:instrText>
        </w:r>
        <w:r w:rsidR="006C0434" w:rsidRPr="00667E56">
          <w:rPr>
            <w:color w:val="FFFFFF" w:themeColor="background1"/>
          </w:rPr>
          <w:fldChar w:fldCharType="separate"/>
        </w:r>
        <w:r w:rsidR="003442C0" w:rsidRPr="00667E56">
          <w:rPr>
            <w:noProof/>
            <w:color w:val="FFFFFF" w:themeColor="background1"/>
          </w:rPr>
          <w:t>1</w:t>
        </w:r>
        <w:r w:rsidR="006C0434" w:rsidRPr="00667E56">
          <w:rPr>
            <w:color w:val="FFFFFF" w:themeColor="background1"/>
          </w:rPr>
          <w:fldChar w:fldCharType="end"/>
        </w:r>
        <w:r w:rsidR="006C0434" w:rsidRPr="00667E56">
          <w:rPr>
            <w:color w:val="FFFFFF" w:themeColor="background1"/>
          </w:rPr>
          <w:t xml:space="preserve"> of </w:t>
        </w:r>
        <w:r w:rsidR="006C0434" w:rsidRPr="00667E56">
          <w:rPr>
            <w:color w:val="FFFFFF" w:themeColor="background1"/>
          </w:rPr>
          <w:fldChar w:fldCharType="begin"/>
        </w:r>
        <w:r w:rsidR="006C0434" w:rsidRPr="00667E56">
          <w:rPr>
            <w:color w:val="FFFFFF" w:themeColor="background1"/>
          </w:rPr>
          <w:instrText xml:space="preserve"> NUMPAGES  </w:instrText>
        </w:r>
        <w:r w:rsidR="006C0434" w:rsidRPr="00667E56">
          <w:rPr>
            <w:color w:val="FFFFFF" w:themeColor="background1"/>
          </w:rPr>
          <w:fldChar w:fldCharType="separate"/>
        </w:r>
        <w:r w:rsidR="003442C0" w:rsidRPr="00667E56">
          <w:rPr>
            <w:noProof/>
            <w:color w:val="FFFFFF" w:themeColor="background1"/>
          </w:rPr>
          <w:t>12</w:t>
        </w:r>
        <w:r w:rsidR="006C0434" w:rsidRPr="00667E56">
          <w:rPr>
            <w:color w:val="FFFFFF" w:themeColor="background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0267648"/>
      <w:docPartObj>
        <w:docPartGallery w:val="Page Numbers (Bottom of Page)"/>
        <w:docPartUnique/>
      </w:docPartObj>
    </w:sdtPr>
    <w:sdtEndPr>
      <w:rPr>
        <w:noProof/>
      </w:rPr>
    </w:sdtEndPr>
    <w:sdtContent>
      <w:p w14:paraId="2862D514" w14:textId="0A972BCD" w:rsidR="0000336A" w:rsidRPr="00637971" w:rsidRDefault="007E2F28" w:rsidP="00667E56">
        <w:pPr>
          <w:pStyle w:val="Footer"/>
          <w:jc w:val="center"/>
        </w:pPr>
        <w:r w:rsidRPr="00667E56">
          <w:rPr>
            <w:noProof/>
            <w:color w:val="FFFFFF" w:themeColor="background1"/>
          </w:rPr>
          <mc:AlternateContent>
            <mc:Choice Requires="wps">
              <w:drawing>
                <wp:anchor distT="0" distB="0" distL="114300" distR="114300" simplePos="0" relativeHeight="251658247" behindDoc="1" locked="1" layoutInCell="1" allowOverlap="0" wp14:anchorId="64781E94" wp14:editId="27768007">
                  <wp:simplePos x="0" y="0"/>
                  <wp:positionH relativeFrom="page">
                    <wp:posOffset>-2540</wp:posOffset>
                  </wp:positionH>
                  <wp:positionV relativeFrom="page">
                    <wp:posOffset>9996170</wp:posOffset>
                  </wp:positionV>
                  <wp:extent cx="7559675" cy="388620"/>
                  <wp:effectExtent l="0" t="0" r="3175" b="0"/>
                  <wp:wrapNone/>
                  <wp:docPr id="14" name="Rectangle 14"/>
                  <wp:cNvGraphicFramePr/>
                  <a:graphic xmlns:a="http://schemas.openxmlformats.org/drawingml/2006/main">
                    <a:graphicData uri="http://schemas.microsoft.com/office/word/2010/wordprocessingShape">
                      <wps:wsp>
                        <wps:cNvSpPr/>
                        <wps:spPr>
                          <a:xfrm>
                            <a:off x="0" y="0"/>
                            <a:ext cx="7559675" cy="388620"/>
                          </a:xfrm>
                          <a:prstGeom prst="rect">
                            <a:avLst/>
                          </a:prstGeom>
                          <a:solidFill>
                            <a:srgbClr val="00266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AF41D" id="Rectangle 14" o:spid="_x0000_s1026" style="position:absolute;margin-left:-.2pt;margin-top:787.1pt;width:595.25pt;height:30.6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" o:allowoverlap="f" fillcolor="#002664" stroked="f" strokeweight="1pt">
                  <w10:wrap anchorx="page" anchory="page"/>
                  <w10:anchorlock/>
                </v:rect>
              </w:pict>
            </mc:Fallback>
          </mc:AlternateContent>
        </w:r>
        <w:r w:rsidR="005106CF" w:rsidRPr="00667E56">
          <w:rPr>
            <w:noProof/>
            <w:color w:val="FFFFFF" w:themeColor="background1"/>
          </w:rPr>
          <mc:AlternateContent>
            <mc:Choice Requires="wps">
              <w:drawing>
                <wp:anchor distT="0" distB="0" distL="114300" distR="114300" simplePos="0" relativeHeight="251658245" behindDoc="1" locked="1" layoutInCell="1" allowOverlap="0" wp14:anchorId="02D7E6C1" wp14:editId="27AA2B2D">
                  <wp:simplePos x="0" y="0"/>
                  <wp:positionH relativeFrom="page">
                    <wp:align>right</wp:align>
                  </wp:positionH>
                  <wp:positionV relativeFrom="page">
                    <wp:posOffset>14401800</wp:posOffset>
                  </wp:positionV>
                  <wp:extent cx="10674350" cy="388620"/>
                  <wp:effectExtent l="0" t="0" r="0" b="0"/>
                  <wp:wrapNone/>
                  <wp:docPr id="1494861908" name="Rectangle 1494861908"/>
                  <wp:cNvGraphicFramePr/>
                  <a:graphic xmlns:a="http://schemas.openxmlformats.org/drawingml/2006/main">
                    <a:graphicData uri="http://schemas.microsoft.com/office/word/2010/wordprocessingShape">
                      <wps:wsp>
                        <wps:cNvSpPr/>
                        <wps:spPr>
                          <a:xfrm>
                            <a:off x="0" y="0"/>
                            <a:ext cx="10674350" cy="388620"/>
                          </a:xfrm>
                          <a:prstGeom prst="rect">
                            <a:avLst/>
                          </a:prstGeom>
                          <a:solidFill>
                            <a:srgbClr val="00266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5380C" id="Rectangle 1494861908" o:spid="_x0000_s1026" style="position:absolute;margin-left:789.3pt;margin-top:1134pt;width:840.5pt;height:30.6pt;z-index:-251658235;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" o:allowoverlap="f" fillcolor="#002664" stroked="f" strokeweight="1pt">
                  <w10:wrap anchorx="page" anchory="page"/>
                  <w10:anchorlock/>
                </v:rect>
              </w:pict>
            </mc:Fallback>
          </mc:AlternateContent>
        </w:r>
        <w:r w:rsidR="0000336A" w:rsidRPr="00667E56">
          <w:rPr>
            <w:color w:val="FFFFFF" w:themeColor="background1"/>
          </w:rPr>
          <w:t xml:space="preserve">Page </w:t>
        </w:r>
        <w:r w:rsidR="0000336A" w:rsidRPr="00667E56">
          <w:rPr>
            <w:color w:val="FFFFFF" w:themeColor="background1"/>
          </w:rPr>
          <w:fldChar w:fldCharType="begin"/>
        </w:r>
        <w:r w:rsidR="0000336A" w:rsidRPr="00667E56">
          <w:rPr>
            <w:color w:val="FFFFFF" w:themeColor="background1"/>
          </w:rPr>
          <w:instrText xml:space="preserve"> PAGE </w:instrText>
        </w:r>
        <w:r w:rsidR="0000336A" w:rsidRPr="00667E56">
          <w:rPr>
            <w:color w:val="FFFFFF" w:themeColor="background1"/>
          </w:rPr>
          <w:fldChar w:fldCharType="separate"/>
        </w:r>
        <w:r w:rsidR="0000336A" w:rsidRPr="00667E56">
          <w:rPr>
            <w:noProof/>
            <w:color w:val="FFFFFF" w:themeColor="background1"/>
          </w:rPr>
          <w:t>1</w:t>
        </w:r>
        <w:r w:rsidR="0000336A" w:rsidRPr="00667E56">
          <w:rPr>
            <w:color w:val="FFFFFF" w:themeColor="background1"/>
          </w:rPr>
          <w:fldChar w:fldCharType="end"/>
        </w:r>
        <w:r w:rsidR="0000336A" w:rsidRPr="00667E56">
          <w:rPr>
            <w:color w:val="FFFFFF" w:themeColor="background1"/>
          </w:rPr>
          <w:t xml:space="preserve"> of </w:t>
        </w:r>
        <w:r w:rsidR="0000336A" w:rsidRPr="00667E56">
          <w:rPr>
            <w:color w:val="FFFFFF" w:themeColor="background1"/>
          </w:rPr>
          <w:fldChar w:fldCharType="begin"/>
        </w:r>
        <w:r w:rsidR="0000336A" w:rsidRPr="00667E56">
          <w:rPr>
            <w:color w:val="FFFFFF" w:themeColor="background1"/>
          </w:rPr>
          <w:instrText xml:space="preserve"> NUMPAGES  </w:instrText>
        </w:r>
        <w:r w:rsidR="0000336A" w:rsidRPr="00667E56">
          <w:rPr>
            <w:color w:val="FFFFFF" w:themeColor="background1"/>
          </w:rPr>
          <w:fldChar w:fldCharType="separate"/>
        </w:r>
        <w:r w:rsidR="0000336A" w:rsidRPr="00667E56">
          <w:rPr>
            <w:noProof/>
            <w:color w:val="FFFFFF" w:themeColor="background1"/>
          </w:rPr>
          <w:t>12</w:t>
        </w:r>
        <w:r w:rsidR="0000336A" w:rsidRPr="00667E56">
          <w:rPr>
            <w:color w:val="FFFFFF" w:themeColor="background1"/>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4600745"/>
      <w:docPartObj>
        <w:docPartGallery w:val="Page Numbers (Bottom of Page)"/>
        <w:docPartUnique/>
      </w:docPartObj>
    </w:sdtPr>
    <w:sdtEndPr>
      <w:rPr>
        <w:noProof/>
      </w:rPr>
    </w:sdtEndPr>
    <w:sdtContent>
      <w:p w14:paraId="12712A1E" w14:textId="6C2AB65F" w:rsidR="003D50AE" w:rsidRPr="00637971" w:rsidRDefault="00303559" w:rsidP="00667E56">
        <w:pPr>
          <w:pStyle w:val="Footer"/>
          <w:jc w:val="center"/>
        </w:pPr>
        <w:r>
          <w:rPr>
            <w:noProof/>
          </w:rPr>
          <mc:AlternateContent>
            <mc:Choice Requires="wps">
              <w:drawing>
                <wp:anchor distT="0" distB="0" distL="114300" distR="114300" simplePos="0" relativeHeight="251658249" behindDoc="0" locked="0" layoutInCell="1" allowOverlap="1" wp14:anchorId="39301EEF" wp14:editId="25431028">
                  <wp:simplePos x="0" y="0"/>
                  <wp:positionH relativeFrom="column">
                    <wp:posOffset>-792480</wp:posOffset>
                  </wp:positionH>
                  <wp:positionV relativeFrom="paragraph">
                    <wp:posOffset>-3481070</wp:posOffset>
                  </wp:positionV>
                  <wp:extent cx="7807960" cy="4243705"/>
                  <wp:effectExtent l="0" t="0" r="2540" b="444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07960" cy="4243705"/>
                          </a:xfrm>
                          <a:prstGeom prst="rect">
                            <a:avLst/>
                          </a:prstGeom>
                          <a:solidFill>
                            <a:srgbClr val="002664"/>
                          </a:solidFill>
                          <a:ln>
                            <a:noFill/>
                          </a:ln>
                        </wps:spPr>
                        <wps:bodyPr rot="0" vert="horz" wrap="square" lIns="91440" tIns="45720" rIns="91440" bIns="45720" anchor="t" anchorCtr="0" upright="1">
                          <a:noAutofit/>
                        </wps:bodyPr>
                      </wps:wsp>
                    </a:graphicData>
                  </a:graphic>
                </wp:anchor>
              </w:drawing>
            </mc:Choice>
            <mc:Fallback>
              <w:pict>
                <v:rect w14:anchorId="164839EF" id="Rectangle 50" o:spid="_x0000_s1026" style="position:absolute;margin-left:-62.4pt;margin-top:-274.1pt;width:614.8pt;height:334.1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" fillcolor="#002664" stroked="f"/>
              </w:pict>
            </mc:Fallback>
          </mc:AlternateContent>
        </w:r>
        <w:r w:rsidR="00BA002B">
          <w:rPr>
            <w:noProof/>
          </w:rPr>
          <mc:AlternateContent>
            <mc:Choice Requires="wps">
              <w:drawing>
                <wp:anchor distT="0" distB="0" distL="114300" distR="114300" simplePos="0" relativeHeight="251658250" behindDoc="0" locked="0" layoutInCell="1" allowOverlap="1" wp14:anchorId="0314C5E9" wp14:editId="58C0FCD7">
                  <wp:simplePos x="0" y="0"/>
                  <wp:positionH relativeFrom="column">
                    <wp:posOffset>-546735</wp:posOffset>
                  </wp:positionH>
                  <wp:positionV relativeFrom="paragraph">
                    <wp:posOffset>-2104390</wp:posOffset>
                  </wp:positionV>
                  <wp:extent cx="7555865" cy="200787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5865" cy="2007870"/>
                          </a:xfrm>
                          <a:prstGeom prst="rect">
                            <a:avLst/>
                          </a:prstGeom>
                          <a:noFill/>
                          <a:ln w="9525">
                            <a:noFill/>
                            <a:miter lim="800000"/>
                            <a:headEnd/>
                            <a:tailEnd/>
                          </a:ln>
                        </wps:spPr>
                        <wps:txbx>
                          <w:txbxContent>
                            <w:p w14:paraId="05B3EB74" w14:textId="77777777" w:rsidR="00BA002B" w:rsidRPr="00EF4740" w:rsidRDefault="00BA002B" w:rsidP="00BA002B">
                              <w:pPr>
                                <w:jc w:val="center"/>
                                <w:rPr>
                                  <w:color w:val="FFFFFF" w:themeColor="background1"/>
                                  <w:sz w:val="72"/>
                                  <w:szCs w:val="72"/>
                                </w:rPr>
                              </w:pPr>
                              <w:r w:rsidRPr="00EF4740">
                                <w:rPr>
                                  <w:color w:val="FFFFFF" w:themeColor="background1"/>
                                  <w:sz w:val="72"/>
                                  <w:szCs w:val="72"/>
                                </w:rPr>
                                <w:t>… building trust together …</w:t>
                              </w:r>
                            </w:p>
                          </w:txbxContent>
                        </wps:txbx>
                        <wps:bodyPr rot="0" vert="horz" wrap="square" lIns="91440" tIns="45720" rIns="91440" bIns="45720" anchor="t" anchorCtr="0">
                          <a:noAutofit/>
                        </wps:bodyPr>
                      </wps:wsp>
                    </a:graphicData>
                  </a:graphic>
                </wp:anchor>
              </w:drawing>
            </mc:Choice>
            <mc:Fallback>
              <w:pict>
                <v:shapetype w14:anchorId="0314C5E9" id="_x0000_t202" coordsize="21600,21600" o:spt="202" path="m,l,21600r21600,l21600,xe">
                  <v:stroke joinstyle="miter"/>
                  <v:path gradientshapeok="t" o:connecttype="rect"/>
                </v:shapetype>
                <v:shape id="Text Box 217" o:spid="_x0000_s1029" type="#_x0000_t202" style="position:absolute;left:0;text-align:left;margin-left:-43.05pt;margin-top:-165.7pt;width:594.95pt;height:158.1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" filled="f" stroked="f">
                  <v:textbox>
                    <w:txbxContent>
                      <w:p w14:paraId="05B3EB74" w14:textId="77777777" w:rsidR="00BA002B" w:rsidRPr="00EF4740" w:rsidRDefault="00BA002B" w:rsidP="00BA002B">
                        <w:pPr>
                          <w:jc w:val="center"/>
                          <w:rPr>
                            <w:color w:val="FFFFFF" w:themeColor="background1"/>
                            <w:sz w:val="72"/>
                            <w:szCs w:val="72"/>
                          </w:rPr>
                        </w:pPr>
                        <w:r w:rsidRPr="00EF4740">
                          <w:rPr>
                            <w:color w:val="FFFFFF" w:themeColor="background1"/>
                            <w:sz w:val="72"/>
                            <w:szCs w:val="72"/>
                          </w:rPr>
                          <w:t>… building trust together …</w:t>
                        </w:r>
                      </w:p>
                    </w:txbxContent>
                  </v:textbox>
                </v:shape>
              </w:pict>
            </mc:Fallback>
          </mc:AlternateContent>
        </w:r>
        <w:r w:rsidR="00BA002B">
          <w:rPr>
            <w:noProof/>
          </w:rPr>
          <mc:AlternateContent>
            <mc:Choice Requires="wps">
              <w:drawing>
                <wp:anchor distT="0" distB="0" distL="114300" distR="114300" simplePos="0" relativeHeight="251658251" behindDoc="0" locked="0" layoutInCell="1" allowOverlap="1" wp14:anchorId="46C87E80" wp14:editId="354B2FBF">
                  <wp:simplePos x="0" y="0"/>
                  <wp:positionH relativeFrom="column">
                    <wp:posOffset>995680</wp:posOffset>
                  </wp:positionH>
                  <wp:positionV relativeFrom="paragraph">
                    <wp:posOffset>-1022985</wp:posOffset>
                  </wp:positionV>
                  <wp:extent cx="4227195" cy="927735"/>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195" cy="927735"/>
                          </a:xfrm>
                          <a:prstGeom prst="rect">
                            <a:avLst/>
                          </a:prstGeom>
                          <a:noFill/>
                          <a:ln w="9525">
                            <a:noFill/>
                            <a:miter lim="800000"/>
                            <a:headEnd/>
                            <a:tailEnd/>
                          </a:ln>
                        </wps:spPr>
                        <wps:txbx>
                          <w:txbxContent>
                            <w:p w14:paraId="625C7417" w14:textId="77777777" w:rsidR="00BA002B" w:rsidRDefault="00BA002B" w:rsidP="00BA002B">
                              <w:pPr>
                                <w:jc w:val="center"/>
                              </w:pPr>
                            </w:p>
                            <w:p w14:paraId="0FDE83FB" w14:textId="77777777" w:rsidR="00BA002B" w:rsidRPr="00EE1092" w:rsidRDefault="00BA002B" w:rsidP="00BA002B">
                              <w:pPr>
                                <w:jc w:val="center"/>
                                <w:rPr>
                                  <w:color w:val="FFFFFF" w:themeColor="background1"/>
                                  <w:sz w:val="32"/>
                                  <w:szCs w:val="32"/>
                                </w:rPr>
                              </w:pPr>
                              <w:r w:rsidRPr="00EE1092">
                                <w:rPr>
                                  <w:color w:val="FFFFFF" w:themeColor="background1"/>
                                  <w:sz w:val="32"/>
                                  <w:szCs w:val="32"/>
                                </w:rPr>
                                <w:t>© Department of Customer Service (DCS)</w:t>
                              </w:r>
                            </w:p>
                            <w:p w14:paraId="6679DDB1" w14:textId="77777777" w:rsidR="00BA002B" w:rsidRPr="00EE1092" w:rsidRDefault="00BA002B" w:rsidP="00BA002B">
                              <w:pPr>
                                <w:jc w:val="center"/>
                                <w:rPr>
                                  <w:color w:val="FFFFFF" w:themeColor="background1"/>
                                </w:rPr>
                              </w:pPr>
                              <w:r w:rsidRPr="00EE1092">
                                <w:rPr>
                                  <w:color w:val="FFFFFF" w:themeColor="background1"/>
                                </w:rPr>
                                <w:t>2-24 Rawson Place Sydney NSW 2000</w:t>
                              </w:r>
                            </w:p>
                            <w:p w14:paraId="6C3AC144" w14:textId="77777777" w:rsidR="00BA002B" w:rsidRPr="00F87BDA" w:rsidRDefault="00BA002B" w:rsidP="00BA002B">
                              <w:pPr>
                                <w:jc w:val="center"/>
                                <w:rPr>
                                  <w:color w:val="FFFFFF" w:themeColor="background1"/>
                                  <w:sz w:val="36"/>
                                  <w:szCs w:val="36"/>
                                </w:rPr>
                              </w:pPr>
                            </w:p>
                          </w:txbxContent>
                        </wps:txbx>
                        <wps:bodyPr rot="0" vert="horz" wrap="square" lIns="91440" tIns="45720" rIns="91440" bIns="45720" anchor="t" anchorCtr="0">
                          <a:noAutofit/>
                        </wps:bodyPr>
                      </wps:wsp>
                    </a:graphicData>
                  </a:graphic>
                </wp:anchor>
              </w:drawing>
            </mc:Choice>
            <mc:Fallback>
              <w:pict>
                <v:shape w14:anchorId="46C87E80" id="Text Box 51" o:spid="_x0000_s1030" type="#_x0000_t202" style="position:absolute;left:0;text-align:left;margin-left:78.4pt;margin-top:-80.55pt;width:332.85pt;height:73.0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" filled="f" stroked="f">
                  <v:textbox>
                    <w:txbxContent>
                      <w:p w14:paraId="625C7417" w14:textId="77777777" w:rsidR="00BA002B" w:rsidRDefault="00BA002B" w:rsidP="00BA002B">
                        <w:pPr>
                          <w:jc w:val="center"/>
                        </w:pPr>
                      </w:p>
                      <w:p w14:paraId="0FDE83FB" w14:textId="77777777" w:rsidR="00BA002B" w:rsidRPr="00EE1092" w:rsidRDefault="00BA002B" w:rsidP="00BA002B">
                        <w:pPr>
                          <w:jc w:val="center"/>
                          <w:rPr>
                            <w:color w:val="FFFFFF" w:themeColor="background1"/>
                            <w:sz w:val="32"/>
                            <w:szCs w:val="32"/>
                          </w:rPr>
                        </w:pPr>
                        <w:r w:rsidRPr="00EE1092">
                          <w:rPr>
                            <w:color w:val="FFFFFF" w:themeColor="background1"/>
                            <w:sz w:val="32"/>
                            <w:szCs w:val="32"/>
                          </w:rPr>
                          <w:t>© Department of Customer Service (DCS)</w:t>
                        </w:r>
                      </w:p>
                      <w:p w14:paraId="6679DDB1" w14:textId="77777777" w:rsidR="00BA002B" w:rsidRPr="00EE1092" w:rsidRDefault="00BA002B" w:rsidP="00BA002B">
                        <w:pPr>
                          <w:jc w:val="center"/>
                          <w:rPr>
                            <w:color w:val="FFFFFF" w:themeColor="background1"/>
                          </w:rPr>
                        </w:pPr>
                        <w:r w:rsidRPr="00EE1092">
                          <w:rPr>
                            <w:color w:val="FFFFFF" w:themeColor="background1"/>
                          </w:rPr>
                          <w:t>2-24 Rawson Place Sydney NSW 2000</w:t>
                        </w:r>
                      </w:p>
                      <w:p w14:paraId="6C3AC144" w14:textId="77777777" w:rsidR="00BA002B" w:rsidRPr="00F87BDA" w:rsidRDefault="00BA002B" w:rsidP="00BA002B">
                        <w:pPr>
                          <w:jc w:val="center"/>
                          <w:rPr>
                            <w:color w:val="FFFFFF" w:themeColor="background1"/>
                            <w:sz w:val="36"/>
                            <w:szCs w:val="36"/>
                          </w:rPr>
                        </w:pPr>
                      </w:p>
                    </w:txbxContent>
                  </v:textbox>
                </v:shape>
              </w:pict>
            </mc:Fallback>
          </mc:AlternateContent>
        </w:r>
        <w:r w:rsidR="003D50AE" w:rsidRPr="00667E56">
          <w:rPr>
            <w:noProof/>
            <w:color w:val="FFFFFF" w:themeColor="background1"/>
          </w:rPr>
          <mc:AlternateContent>
            <mc:Choice Requires="wps">
              <w:drawing>
                <wp:anchor distT="0" distB="0" distL="114300" distR="114300" simplePos="0" relativeHeight="251658248" behindDoc="1" locked="1" layoutInCell="1" allowOverlap="0" wp14:anchorId="7B9381C0" wp14:editId="3CC42164">
                  <wp:simplePos x="0" y="0"/>
                  <wp:positionH relativeFrom="page">
                    <wp:align>right</wp:align>
                  </wp:positionH>
                  <wp:positionV relativeFrom="page">
                    <wp:posOffset>14401800</wp:posOffset>
                  </wp:positionV>
                  <wp:extent cx="10674350" cy="388620"/>
                  <wp:effectExtent l="0" t="0" r="0" b="0"/>
                  <wp:wrapNone/>
                  <wp:docPr id="49" name="Rectangle 49"/>
                  <wp:cNvGraphicFramePr/>
                  <a:graphic xmlns:a="http://schemas.openxmlformats.org/drawingml/2006/main">
                    <a:graphicData uri="http://schemas.microsoft.com/office/word/2010/wordprocessingShape">
                      <wps:wsp>
                        <wps:cNvSpPr/>
                        <wps:spPr>
                          <a:xfrm>
                            <a:off x="0" y="0"/>
                            <a:ext cx="10674350" cy="388620"/>
                          </a:xfrm>
                          <a:prstGeom prst="rect">
                            <a:avLst/>
                          </a:prstGeom>
                          <a:solidFill>
                            <a:srgbClr val="00266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C9AF8" id="Rectangle 49" o:spid="_x0000_s1026" style="position:absolute;margin-left:789.3pt;margin-top:1134pt;width:840.5pt;height:30.6pt;z-index:-25165823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" o:allowoverlap="f" fillcolor="#002664" stroked="f" strokeweight="1pt">
                  <w10:wrap anchorx="page" anchory="page"/>
                  <w10:anchorlock/>
                </v:rect>
              </w:pict>
            </mc:Fallback>
          </mc:AlternateContent>
        </w:r>
        <w:r w:rsidR="003D50AE" w:rsidRPr="00667E56">
          <w:rPr>
            <w:color w:val="FFFFFF" w:themeColor="background1"/>
          </w:rPr>
          <w:t xml:space="preserve">Page </w:t>
        </w:r>
        <w:r w:rsidR="003D50AE" w:rsidRPr="00667E56">
          <w:rPr>
            <w:color w:val="FFFFFF" w:themeColor="background1"/>
          </w:rPr>
          <w:fldChar w:fldCharType="begin"/>
        </w:r>
        <w:r w:rsidR="003D50AE" w:rsidRPr="00667E56">
          <w:rPr>
            <w:color w:val="FFFFFF" w:themeColor="background1"/>
          </w:rPr>
          <w:instrText xml:space="preserve"> PAGE </w:instrText>
        </w:r>
        <w:r w:rsidR="003D50AE" w:rsidRPr="00667E56">
          <w:rPr>
            <w:color w:val="FFFFFF" w:themeColor="background1"/>
          </w:rPr>
          <w:fldChar w:fldCharType="separate"/>
        </w:r>
        <w:r w:rsidR="003D50AE" w:rsidRPr="00667E56">
          <w:rPr>
            <w:noProof/>
            <w:color w:val="FFFFFF" w:themeColor="background1"/>
          </w:rPr>
          <w:t>1</w:t>
        </w:r>
        <w:r w:rsidR="003D50AE" w:rsidRPr="00667E56">
          <w:rPr>
            <w:color w:val="FFFFFF" w:themeColor="background1"/>
          </w:rPr>
          <w:fldChar w:fldCharType="end"/>
        </w:r>
        <w:r w:rsidR="003D50AE" w:rsidRPr="00667E56">
          <w:rPr>
            <w:color w:val="FFFFFF" w:themeColor="background1"/>
          </w:rPr>
          <w:t xml:space="preserve"> of </w:t>
        </w:r>
        <w:r w:rsidR="003D50AE" w:rsidRPr="00667E56">
          <w:rPr>
            <w:color w:val="FFFFFF" w:themeColor="background1"/>
          </w:rPr>
          <w:fldChar w:fldCharType="begin"/>
        </w:r>
        <w:r w:rsidR="003D50AE" w:rsidRPr="00667E56">
          <w:rPr>
            <w:color w:val="FFFFFF" w:themeColor="background1"/>
          </w:rPr>
          <w:instrText xml:space="preserve"> NUMPAGES  </w:instrText>
        </w:r>
        <w:r w:rsidR="003D50AE" w:rsidRPr="00667E56">
          <w:rPr>
            <w:color w:val="FFFFFF" w:themeColor="background1"/>
          </w:rPr>
          <w:fldChar w:fldCharType="separate"/>
        </w:r>
        <w:r w:rsidR="003D50AE" w:rsidRPr="00667E56">
          <w:rPr>
            <w:noProof/>
            <w:color w:val="FFFFFF" w:themeColor="background1"/>
          </w:rPr>
          <w:t>12</w:t>
        </w:r>
        <w:r w:rsidR="003D50AE" w:rsidRPr="00667E56">
          <w:rPr>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C763B8" w14:textId="77777777" w:rsidR="00847B22" w:rsidRDefault="00847B22" w:rsidP="00FC593F">
      <w:r>
        <w:separator/>
      </w:r>
    </w:p>
    <w:p w14:paraId="42498A59" w14:textId="77777777" w:rsidR="00847B22" w:rsidRDefault="00847B22" w:rsidP="00FC593F"/>
  </w:footnote>
  <w:footnote w:type="continuationSeparator" w:id="0">
    <w:p w14:paraId="208D53BB" w14:textId="77777777" w:rsidR="00847B22" w:rsidRDefault="00847B22" w:rsidP="00FC593F">
      <w:r>
        <w:continuationSeparator/>
      </w:r>
    </w:p>
    <w:p w14:paraId="68D1F889" w14:textId="77777777" w:rsidR="00847B22" w:rsidRDefault="00847B22" w:rsidP="00FC593F"/>
  </w:footnote>
  <w:footnote w:type="continuationNotice" w:id="1">
    <w:p w14:paraId="4533751C" w14:textId="77777777" w:rsidR="00847B22" w:rsidRDefault="00847B22" w:rsidP="00FC593F"/>
    <w:p w14:paraId="622086F1" w14:textId="77777777" w:rsidR="00847B22" w:rsidRDefault="00847B22" w:rsidP="00FC59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C3641" w14:textId="224DCAC4" w:rsidR="001F514F" w:rsidRDefault="009D00EB" w:rsidP="00FC593F">
    <w:pPr>
      <w:pStyle w:val="Header"/>
    </w:pPr>
    <w:r>
      <w:rPr>
        <w:noProof/>
      </w:rPr>
      <w:drawing>
        <wp:anchor distT="0" distB="0" distL="114300" distR="114300" simplePos="0" relativeHeight="251658241" behindDoc="0" locked="0" layoutInCell="1" allowOverlap="1" wp14:anchorId="41774513" wp14:editId="18A01A2B">
          <wp:simplePos x="0" y="0"/>
          <wp:positionH relativeFrom="column">
            <wp:posOffset>-483291</wp:posOffset>
          </wp:positionH>
          <wp:positionV relativeFrom="paragraph">
            <wp:posOffset>-447424</wp:posOffset>
          </wp:positionV>
          <wp:extent cx="628015" cy="688975"/>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015" cy="688975"/>
                  </a:xfrm>
                  <a:prstGeom prst="rect">
                    <a:avLst/>
                  </a:prstGeom>
                  <a:noFill/>
                </pic:spPr>
              </pic:pic>
            </a:graphicData>
          </a:graphic>
        </wp:anchor>
      </w:drawing>
    </w:r>
    <w:r>
      <w:rPr>
        <w:noProof/>
      </w:rPr>
      <mc:AlternateContent>
        <mc:Choice Requires="wps">
          <w:drawing>
            <wp:anchor distT="0" distB="0" distL="114300" distR="114300" simplePos="0" relativeHeight="251658242" behindDoc="0" locked="0" layoutInCell="1" allowOverlap="1" wp14:anchorId="332F5EAE" wp14:editId="51189C91">
              <wp:simplePos x="0" y="0"/>
              <wp:positionH relativeFrom="column">
                <wp:posOffset>3107577</wp:posOffset>
              </wp:positionH>
              <wp:positionV relativeFrom="paragraph">
                <wp:posOffset>365031</wp:posOffset>
              </wp:positionV>
              <wp:extent cx="3987478" cy="387752"/>
              <wp:effectExtent l="0" t="0" r="0" b="0"/>
              <wp:wrapNone/>
              <wp:docPr id="76" name="Text Box 76"/>
              <wp:cNvGraphicFramePr/>
              <a:graphic xmlns:a="http://schemas.openxmlformats.org/drawingml/2006/main">
                <a:graphicData uri="http://schemas.microsoft.com/office/word/2010/wordprocessingShape">
                  <wps:wsp>
                    <wps:cNvSpPr txBox="1"/>
                    <wps:spPr>
                      <a:xfrm>
                        <a:off x="0" y="0"/>
                        <a:ext cx="3987478" cy="387752"/>
                      </a:xfrm>
                      <a:prstGeom prst="rect">
                        <a:avLst/>
                      </a:prstGeom>
                      <a:solidFill>
                        <a:schemeClr val="lt1"/>
                      </a:solidFill>
                      <a:ln w="6350">
                        <a:noFill/>
                      </a:ln>
                    </wps:spPr>
                    <wps:txbx>
                      <w:txbxContent>
                        <w:p w14:paraId="2299571D" w14:textId="5EAE18CE" w:rsidR="001F514F" w:rsidRPr="006F4E9B" w:rsidRDefault="00957888" w:rsidP="00FC593F">
                          <w:r w:rsidRPr="006F4E9B">
                            <w:t xml:space="preserve">Privacy Impact Assessment – Cabinet Office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32F5EAE" id="_x0000_t202" coordsize="21600,21600" o:spt="202" path="m,l,21600r21600,l21600,xe">
              <v:stroke joinstyle="miter"/>
              <v:path gradientshapeok="t" o:connecttype="rect"/>
            </v:shapetype>
            <v:shape id="Text Box 76" o:spid="_x0000_s1026" type="#_x0000_t202" style="position:absolute;left:0;text-align:left;margin-left:244.7pt;margin-top:28.75pt;width:313.95pt;height:30.5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" fillcolor="white [3201]" stroked="f" strokeweight=".5pt">
              <v:textbox>
                <w:txbxContent>
                  <w:p w14:paraId="2299571D" w14:textId="5EAE18CE" w:rsidR="001F514F" w:rsidRPr="006F4E9B" w:rsidRDefault="00957888" w:rsidP="00FC593F">
                    <w:r w:rsidRPr="006F4E9B">
                      <w:t xml:space="preserve">Privacy Impact Assessment – Cabinet Office </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A1CA3" w14:textId="625593A0" w:rsidR="00F54028" w:rsidRDefault="007E2F28" w:rsidP="00FC593F">
    <w:pPr>
      <w:pStyle w:val="Header"/>
    </w:pPr>
    <w:r>
      <w:rPr>
        <w:noProof/>
      </w:rPr>
      <w:drawing>
        <wp:anchor distT="0" distB="0" distL="114300" distR="114300" simplePos="0" relativeHeight="251658252" behindDoc="0" locked="0" layoutInCell="1" allowOverlap="1" wp14:anchorId="3D77C956" wp14:editId="6EEF8E78">
          <wp:simplePos x="0" y="0"/>
          <wp:positionH relativeFrom="column">
            <wp:posOffset>6578600</wp:posOffset>
          </wp:positionH>
          <wp:positionV relativeFrom="paragraph">
            <wp:posOffset>-247015</wp:posOffset>
          </wp:positionV>
          <wp:extent cx="343535" cy="373380"/>
          <wp:effectExtent l="0" t="0" r="0" b="7620"/>
          <wp:wrapNone/>
          <wp:docPr id="1494861903" name="Picture 149486190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861903" name="Picture 7" descr="NSW Government logo"/>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373380"/>
                  </a:xfrm>
                  <a:prstGeom prst="rect">
                    <a:avLst/>
                  </a:prstGeom>
                </pic:spPr>
              </pic:pic>
            </a:graphicData>
          </a:graphic>
        </wp:anchor>
      </w:drawing>
    </w:r>
    <w:r w:rsidR="00AC0FC9">
      <w:rPr>
        <w:noProof/>
      </w:rPr>
      <mc:AlternateContent>
        <mc:Choice Requires="wps">
          <w:drawing>
            <wp:anchor distT="0" distB="0" distL="114300" distR="114300" simplePos="0" relativeHeight="251658244" behindDoc="0" locked="0" layoutInCell="1" allowOverlap="1" wp14:anchorId="7B6D5522" wp14:editId="232B0731">
              <wp:simplePos x="0" y="0"/>
              <wp:positionH relativeFrom="column">
                <wp:posOffset>-540385</wp:posOffset>
              </wp:positionH>
              <wp:positionV relativeFrom="paragraph">
                <wp:posOffset>260350</wp:posOffset>
              </wp:positionV>
              <wp:extent cx="7559675" cy="71755"/>
              <wp:effectExtent l="0" t="0" r="3175" b="4445"/>
              <wp:wrapNone/>
              <wp:docPr id="1494861905" name="Rectangle 1494861905"/>
              <wp:cNvGraphicFramePr/>
              <a:graphic xmlns:a="http://schemas.openxmlformats.org/drawingml/2006/main">
                <a:graphicData uri="http://schemas.microsoft.com/office/word/2010/wordprocessingShape">
                  <wps:wsp>
                    <wps:cNvSpPr/>
                    <wps:spPr>
                      <a:xfrm flipV="1">
                        <a:off x="0" y="0"/>
                        <a:ext cx="7559675" cy="71755"/>
                      </a:xfrm>
                      <a:prstGeom prst="rect">
                        <a:avLst/>
                      </a:prstGeom>
                      <a:solidFill>
                        <a:srgbClr val="002664"/>
                      </a:solidFill>
                      <a:ln w="12700" cap="flat" cmpd="sng" algn="ctr">
                        <a:noFill/>
                        <a:prstDash val="solid"/>
                        <a:miter lim="800000"/>
                      </a:ln>
                      <a:effectLst/>
                    </wps:spPr>
                    <wps:txbx>
                      <w:txbxContent>
                        <w:p w14:paraId="19FEDFDB" w14:textId="77777777" w:rsidR="0000336A" w:rsidRDefault="0000336A" w:rsidP="000033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6D5522" id="Rectangle 1494861905" o:spid="_x0000_s1027" style="position:absolute;left:0;text-align:left;margin-left:-42.55pt;margin-top:20.5pt;width:595.25pt;height:5.65pt;flip:y;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" fillcolor="#002664" stroked="f" strokeweight="1pt">
              <v:textbox>
                <w:txbxContent>
                  <w:p w14:paraId="19FEDFDB" w14:textId="77777777" w:rsidR="0000336A" w:rsidRDefault="0000336A" w:rsidP="0000336A">
                    <w:pPr>
                      <w:jc w:val="center"/>
                    </w:pPr>
                  </w:p>
                </w:txbxContent>
              </v:textbox>
            </v:rect>
          </w:pict>
        </mc:Fallback>
      </mc:AlternateContent>
    </w:r>
    <w:r w:rsidR="00AC0FC9">
      <w:rPr>
        <w:noProof/>
      </w:rPr>
      <mc:AlternateContent>
        <mc:Choice Requires="wps">
          <w:drawing>
            <wp:anchor distT="0" distB="0" distL="114300" distR="114300" simplePos="0" relativeHeight="251658246" behindDoc="0" locked="1" layoutInCell="1" allowOverlap="0" wp14:anchorId="5D0B3729" wp14:editId="783463B5">
              <wp:simplePos x="0" y="0"/>
              <wp:positionH relativeFrom="column">
                <wp:posOffset>-343535</wp:posOffset>
              </wp:positionH>
              <wp:positionV relativeFrom="page">
                <wp:posOffset>349250</wp:posOffset>
              </wp:positionV>
              <wp:extent cx="2837815" cy="271780"/>
              <wp:effectExtent l="0" t="0" r="635" b="1397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271780"/>
                      </a:xfrm>
                      <a:prstGeom prst="rect">
                        <a:avLst/>
                      </a:prstGeom>
                      <a:noFill/>
                      <a:ln>
                        <a:noFill/>
                      </a:ln>
                    </wps:spPr>
                    <wps:txbx>
                      <w:txbxContent>
                        <w:p w14:paraId="26DF3EA3" w14:textId="26FE251D" w:rsidR="006E09E3" w:rsidRPr="00D92DC0" w:rsidRDefault="00E62C92" w:rsidP="006E09E3">
                          <w:pPr>
                            <w:rPr>
                              <w:sz w:val="20"/>
                            </w:rPr>
                          </w:pPr>
                          <w:r>
                            <w:fldChar w:fldCharType="begin"/>
                          </w:r>
                          <w:r w:rsidR="00DF5E23">
                            <w:instrText>Agency</w:instrText>
                          </w:r>
                          <w:r>
                            <w:fldChar w:fldCharType="end"/>
                          </w:r>
                          <w:r w:rsidR="007E7A6C">
                            <w:t>PIA Lite</w:t>
                          </w:r>
                        </w:p>
                        <w:p w14:paraId="5D72BCF1" w14:textId="77777777" w:rsidR="006E09E3" w:rsidRPr="00D92DC0" w:rsidRDefault="006E09E3" w:rsidP="006E09E3">
                          <w:pPr>
                            <w:rPr>
                              <w:sz w:val="20"/>
                            </w:rPr>
                          </w:pPr>
                        </w:p>
                        <w:p w14:paraId="4381866C" w14:textId="19A11624" w:rsidR="00AC0FC9" w:rsidRPr="00D92DC0" w:rsidRDefault="00AC0FC9" w:rsidP="00AC0FC9">
                          <w:pPr>
                            <w:rPr>
                              <w:sz w:val="20"/>
                            </w:rPr>
                          </w:pPr>
                        </w:p>
                      </w:txbxContent>
                    </wps:txbx>
                    <wps:bodyPr rot="0" vert="horz" wrap="square" lIns="0" tIns="0" rIns="0" bIns="0" anchor="t" anchorCtr="0" upright="1">
                      <a:noAutofit/>
                    </wps:bodyPr>
                  </wps:wsp>
                </a:graphicData>
              </a:graphic>
            </wp:anchor>
          </w:drawing>
        </mc:Choice>
        <mc:Fallback>
          <w:pict>
            <v:shapetype w14:anchorId="5D0B3729" id="_x0000_t202" coordsize="21600,21600" o:spt="202" path="m,l,21600r21600,l21600,xe">
              <v:stroke joinstyle="miter"/>
              <v:path gradientshapeok="t" o:connecttype="rect"/>
            </v:shapetype>
            <v:shape id="Text Box 13" o:spid="_x0000_s1028" type="#_x0000_t202" style="position:absolute;left:0;text-align:left;margin-left:-27.05pt;margin-top:27.5pt;width:223.45pt;height:21.4pt;z-index:25165824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" o:allowoverlap="f" filled="f" stroked="f">
              <v:textbox inset="0,0,0,0">
                <w:txbxContent>
                  <w:p w14:paraId="26DF3EA3" w14:textId="26FE251D" w:rsidR="006E09E3" w:rsidRPr="00D92DC0" w:rsidRDefault="00E62C92" w:rsidP="006E09E3">
                    <w:pPr>
                      <w:rPr>
                        <w:sz w:val="20"/>
                      </w:rPr>
                    </w:pPr>
                    <w:r>
                      <w:fldChar w:fldCharType="begin"/>
                    </w:r>
                    <w:r w:rsidR="00DF5E23">
                      <w:instrText>Agency</w:instrText>
                    </w:r>
                    <w:r>
                      <w:fldChar w:fldCharType="end"/>
                    </w:r>
                    <w:r w:rsidR="007E7A6C">
                      <w:t>PIA Lite</w:t>
                    </w:r>
                  </w:p>
                  <w:p w14:paraId="5D72BCF1" w14:textId="77777777" w:rsidR="006E09E3" w:rsidRPr="00D92DC0" w:rsidRDefault="006E09E3" w:rsidP="006E09E3">
                    <w:pPr>
                      <w:rPr>
                        <w:sz w:val="20"/>
                      </w:rPr>
                    </w:pPr>
                  </w:p>
                  <w:p w14:paraId="4381866C" w14:textId="19A11624" w:rsidR="00AC0FC9" w:rsidRPr="00D92DC0" w:rsidRDefault="00AC0FC9" w:rsidP="00AC0FC9">
                    <w:pPr>
                      <w:rPr>
                        <w:sz w:val="20"/>
                      </w:rPr>
                    </w:pPr>
                  </w:p>
                </w:txbxContent>
              </v:textbox>
              <w10:wrap anchory="page"/>
              <w10:anchorlock/>
            </v:shape>
          </w:pict>
        </mc:Fallback>
      </mc:AlternateContent>
    </w:r>
  </w:p>
  <w:p w14:paraId="5F698A48" w14:textId="4AA7CB6E" w:rsidR="00F54028" w:rsidRDefault="00F54028" w:rsidP="00FC593F">
    <w:pPr>
      <w:pStyle w:val="Header"/>
    </w:pPr>
  </w:p>
  <w:p w14:paraId="6EEAC9AA" w14:textId="493886BE" w:rsidR="00F54028" w:rsidRDefault="00F54028" w:rsidP="00FC59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58BC2" w14:textId="496EC1C3" w:rsidR="00161C57" w:rsidRDefault="00F865A6" w:rsidP="00FC593F">
    <w:pPr>
      <w:pStyle w:val="Header"/>
    </w:pPr>
    <w:r>
      <w:rPr>
        <w:noProof/>
      </w:rPr>
      <w:drawing>
        <wp:anchor distT="0" distB="0" distL="114300" distR="114300" simplePos="0" relativeHeight="251658243" behindDoc="0" locked="0" layoutInCell="1" allowOverlap="1" wp14:anchorId="08A9BBEC" wp14:editId="323AF78B">
          <wp:simplePos x="0" y="0"/>
          <wp:positionH relativeFrom="page">
            <wp:align>right</wp:align>
          </wp:positionH>
          <wp:positionV relativeFrom="paragraph">
            <wp:posOffset>-480695</wp:posOffset>
          </wp:positionV>
          <wp:extent cx="7555865" cy="10751627"/>
          <wp:effectExtent l="0" t="0" r="6985" b="0"/>
          <wp:wrapNone/>
          <wp:docPr id="5" name="Picture 5" descr="Long ladder glowing among shorter dull ladders">
            <a:extLst xmlns:a="http://schemas.openxmlformats.org/drawingml/2006/main">
              <a:ext uri="{FF2B5EF4-FFF2-40B4-BE49-F238E27FC236}">
                <a16:creationId xmlns:a16="http://schemas.microsoft.com/office/drawing/2014/main" id="{14E2A6D1-88A2-7F45-CFE3-10B107FE2F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laceholder 24" descr="Long ladder glowing among shorter dull ladders">
                    <a:extLst>
                      <a:ext uri="{FF2B5EF4-FFF2-40B4-BE49-F238E27FC236}">
                        <a16:creationId xmlns:a16="http://schemas.microsoft.com/office/drawing/2014/main" id="{14E2A6D1-88A2-7F45-CFE3-10B107FE2FCF}"/>
                      </a:ext>
                    </a:extLst>
                  </pic:cNvPr>
                  <pic:cNvPicPr>
                    <a:picLocks noChangeAspect="1"/>
                  </pic:cNvPicPr>
                </pic:nvPicPr>
                <pic:blipFill rotWithShape="1">
                  <a:blip r:embed="rId1">
                    <a:duotone>
                      <a:prstClr val="black"/>
                      <a:schemeClr val="accent1">
                        <a:tint val="45000"/>
                        <a:satMod val="400000"/>
                      </a:schemeClr>
                    </a:duotone>
                    <a:extLst>
                      <a:ext uri="{28A0092B-C50C-407E-A947-70E740481C1C}">
                        <a14:useLocalDpi xmlns:a14="http://schemas.microsoft.com/office/drawing/2010/main" val="0"/>
                      </a:ext>
                    </a:extLst>
                  </a:blip>
                  <a:srcRect l="46868" t="424" r="106" b="-424"/>
                  <a:stretch/>
                </pic:blipFill>
                <pic:spPr>
                  <a:xfrm flipH="1">
                    <a:off x="0" y="0"/>
                    <a:ext cx="7555865" cy="10751627"/>
                  </a:xfrm>
                  <a:prstGeom prst="rect">
                    <a:avLst/>
                  </a:prstGeom>
                </pic:spPr>
              </pic:pic>
            </a:graphicData>
          </a:graphic>
        </wp:anchor>
      </w:drawing>
    </w:r>
  </w:p>
  <w:p w14:paraId="1D1F81CC" w14:textId="296168B7" w:rsidR="00161C57" w:rsidRDefault="00161C57" w:rsidP="00FC593F">
    <w:pPr>
      <w:pStyle w:val="Header"/>
    </w:pPr>
  </w:p>
  <w:p w14:paraId="5CC32D60" w14:textId="40903A23" w:rsidR="00161C57" w:rsidRDefault="00161C57" w:rsidP="00FC59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B2BE1"/>
    <w:multiLevelType w:val="hybridMultilevel"/>
    <w:tmpl w:val="BA8033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DD6B8A"/>
    <w:multiLevelType w:val="hybridMultilevel"/>
    <w:tmpl w:val="91527820"/>
    <w:lvl w:ilvl="0" w:tplc="21564BD6">
      <w:start w:val="1"/>
      <w:numFmt w:val="bullet"/>
      <w:lvlText w:val=""/>
      <w:lvlJc w:val="left"/>
      <w:pPr>
        <w:ind w:left="780" w:hanging="360"/>
      </w:pPr>
      <w:rPr>
        <w:rFonts w:ascii="Symbol" w:eastAsia="Times New Roman" w:hAnsi="Symbol" w:cs="Aria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 w15:restartNumberingAfterBreak="0">
    <w:nsid w:val="094F539A"/>
    <w:multiLevelType w:val="hybridMultilevel"/>
    <w:tmpl w:val="0B4809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941E86"/>
    <w:multiLevelType w:val="hybridMultilevel"/>
    <w:tmpl w:val="44D861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DF92D97"/>
    <w:multiLevelType w:val="hybridMultilevel"/>
    <w:tmpl w:val="FEA47DB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F387BDA"/>
    <w:multiLevelType w:val="hybridMultilevel"/>
    <w:tmpl w:val="DE608BFC"/>
    <w:lvl w:ilvl="0" w:tplc="21564BD6">
      <w:start w:val="1"/>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1D29E9"/>
    <w:multiLevelType w:val="hybridMultilevel"/>
    <w:tmpl w:val="381611EA"/>
    <w:lvl w:ilvl="0" w:tplc="FF0E561E">
      <w:numFmt w:val="bullet"/>
      <w:lvlText w:val="-"/>
      <w:lvlJc w:val="left"/>
      <w:pPr>
        <w:ind w:left="455" w:hanging="360"/>
      </w:pPr>
      <w:rPr>
        <w:rFonts w:ascii="Public Sans" w:eastAsia="Times New Roman" w:hAnsi="Public Sans" w:cs="Arial" w:hint="default"/>
      </w:rPr>
    </w:lvl>
    <w:lvl w:ilvl="1" w:tplc="0C090003" w:tentative="1">
      <w:start w:val="1"/>
      <w:numFmt w:val="bullet"/>
      <w:lvlText w:val="o"/>
      <w:lvlJc w:val="left"/>
      <w:pPr>
        <w:ind w:left="1175" w:hanging="360"/>
      </w:pPr>
      <w:rPr>
        <w:rFonts w:ascii="Courier New" w:hAnsi="Courier New" w:cs="Courier New" w:hint="default"/>
      </w:rPr>
    </w:lvl>
    <w:lvl w:ilvl="2" w:tplc="0C090005" w:tentative="1">
      <w:start w:val="1"/>
      <w:numFmt w:val="bullet"/>
      <w:lvlText w:val=""/>
      <w:lvlJc w:val="left"/>
      <w:pPr>
        <w:ind w:left="1895" w:hanging="360"/>
      </w:pPr>
      <w:rPr>
        <w:rFonts w:ascii="Wingdings" w:hAnsi="Wingdings" w:hint="default"/>
      </w:rPr>
    </w:lvl>
    <w:lvl w:ilvl="3" w:tplc="0C090001" w:tentative="1">
      <w:start w:val="1"/>
      <w:numFmt w:val="bullet"/>
      <w:lvlText w:val=""/>
      <w:lvlJc w:val="left"/>
      <w:pPr>
        <w:ind w:left="2615" w:hanging="360"/>
      </w:pPr>
      <w:rPr>
        <w:rFonts w:ascii="Symbol" w:hAnsi="Symbol" w:hint="default"/>
      </w:rPr>
    </w:lvl>
    <w:lvl w:ilvl="4" w:tplc="0C090003" w:tentative="1">
      <w:start w:val="1"/>
      <w:numFmt w:val="bullet"/>
      <w:lvlText w:val="o"/>
      <w:lvlJc w:val="left"/>
      <w:pPr>
        <w:ind w:left="3335" w:hanging="360"/>
      </w:pPr>
      <w:rPr>
        <w:rFonts w:ascii="Courier New" w:hAnsi="Courier New" w:cs="Courier New" w:hint="default"/>
      </w:rPr>
    </w:lvl>
    <w:lvl w:ilvl="5" w:tplc="0C090005" w:tentative="1">
      <w:start w:val="1"/>
      <w:numFmt w:val="bullet"/>
      <w:lvlText w:val=""/>
      <w:lvlJc w:val="left"/>
      <w:pPr>
        <w:ind w:left="4055" w:hanging="360"/>
      </w:pPr>
      <w:rPr>
        <w:rFonts w:ascii="Wingdings" w:hAnsi="Wingdings" w:hint="default"/>
      </w:rPr>
    </w:lvl>
    <w:lvl w:ilvl="6" w:tplc="0C090001" w:tentative="1">
      <w:start w:val="1"/>
      <w:numFmt w:val="bullet"/>
      <w:lvlText w:val=""/>
      <w:lvlJc w:val="left"/>
      <w:pPr>
        <w:ind w:left="4775" w:hanging="360"/>
      </w:pPr>
      <w:rPr>
        <w:rFonts w:ascii="Symbol" w:hAnsi="Symbol" w:hint="default"/>
      </w:rPr>
    </w:lvl>
    <w:lvl w:ilvl="7" w:tplc="0C090003" w:tentative="1">
      <w:start w:val="1"/>
      <w:numFmt w:val="bullet"/>
      <w:lvlText w:val="o"/>
      <w:lvlJc w:val="left"/>
      <w:pPr>
        <w:ind w:left="5495" w:hanging="360"/>
      </w:pPr>
      <w:rPr>
        <w:rFonts w:ascii="Courier New" w:hAnsi="Courier New" w:cs="Courier New" w:hint="default"/>
      </w:rPr>
    </w:lvl>
    <w:lvl w:ilvl="8" w:tplc="0C090005" w:tentative="1">
      <w:start w:val="1"/>
      <w:numFmt w:val="bullet"/>
      <w:lvlText w:val=""/>
      <w:lvlJc w:val="left"/>
      <w:pPr>
        <w:ind w:left="6215" w:hanging="360"/>
      </w:pPr>
      <w:rPr>
        <w:rFonts w:ascii="Wingdings" w:hAnsi="Wingdings" w:hint="default"/>
      </w:rPr>
    </w:lvl>
  </w:abstractNum>
  <w:abstractNum w:abstractNumId="7" w15:restartNumberingAfterBreak="0">
    <w:nsid w:val="1723402A"/>
    <w:multiLevelType w:val="multilevel"/>
    <w:tmpl w:val="A4A86740"/>
    <w:lvl w:ilvl="0">
      <w:start w:val="1"/>
      <w:numFmt w:val="none"/>
      <w:pStyle w:val="9TableText"/>
      <w:lvlText w:val=""/>
      <w:lvlJc w:val="left"/>
      <w:pPr>
        <w:tabs>
          <w:tab w:val="num" w:pos="0"/>
        </w:tabs>
        <w:ind w:left="0" w:firstLine="0"/>
      </w:pPr>
      <w:rPr>
        <w:rFonts w:hint="default"/>
      </w:rPr>
    </w:lvl>
    <w:lvl w:ilvl="1">
      <w:start w:val="1"/>
      <w:numFmt w:val="decimal"/>
      <w:pStyle w:val="9cTabletextsubparagraphnumbered"/>
      <w:lvlText w:val="%2%1."/>
      <w:lvlJc w:val="left"/>
      <w:pPr>
        <w:tabs>
          <w:tab w:val="num" w:pos="284"/>
        </w:tabs>
        <w:ind w:left="567" w:hanging="283"/>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0">
    <w:nsid w:val="18A40414"/>
    <w:multiLevelType w:val="hybridMultilevel"/>
    <w:tmpl w:val="E6421A80"/>
    <w:lvl w:ilvl="0" w:tplc="A37E80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8E93831"/>
    <w:multiLevelType w:val="hybridMultilevel"/>
    <w:tmpl w:val="ACA4946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EAE724C"/>
    <w:multiLevelType w:val="hybridMultilevel"/>
    <w:tmpl w:val="8BC2074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720" w:hanging="360"/>
      </w:pPr>
      <w:rPr>
        <w:rFonts w:ascii="Courier New" w:hAnsi="Courier New" w:cs="Courier New" w:hint="default"/>
      </w:rPr>
    </w:lvl>
    <w:lvl w:ilvl="2" w:tplc="14090005" w:tentative="1">
      <w:start w:val="1"/>
      <w:numFmt w:val="bullet"/>
      <w:lvlText w:val=""/>
      <w:lvlJc w:val="left"/>
      <w:pPr>
        <w:ind w:left="1440" w:hanging="360"/>
      </w:pPr>
      <w:rPr>
        <w:rFonts w:ascii="Wingdings" w:hAnsi="Wingdings" w:hint="default"/>
      </w:rPr>
    </w:lvl>
    <w:lvl w:ilvl="3" w:tplc="14090001" w:tentative="1">
      <w:start w:val="1"/>
      <w:numFmt w:val="bullet"/>
      <w:lvlText w:val=""/>
      <w:lvlJc w:val="left"/>
      <w:pPr>
        <w:ind w:left="2160" w:hanging="360"/>
      </w:pPr>
      <w:rPr>
        <w:rFonts w:ascii="Symbol" w:hAnsi="Symbol" w:hint="default"/>
      </w:rPr>
    </w:lvl>
    <w:lvl w:ilvl="4" w:tplc="14090003" w:tentative="1">
      <w:start w:val="1"/>
      <w:numFmt w:val="bullet"/>
      <w:lvlText w:val="o"/>
      <w:lvlJc w:val="left"/>
      <w:pPr>
        <w:ind w:left="2880" w:hanging="360"/>
      </w:pPr>
      <w:rPr>
        <w:rFonts w:ascii="Courier New" w:hAnsi="Courier New" w:cs="Courier New" w:hint="default"/>
      </w:rPr>
    </w:lvl>
    <w:lvl w:ilvl="5" w:tplc="14090005" w:tentative="1">
      <w:start w:val="1"/>
      <w:numFmt w:val="bullet"/>
      <w:lvlText w:val=""/>
      <w:lvlJc w:val="left"/>
      <w:pPr>
        <w:ind w:left="3600" w:hanging="360"/>
      </w:pPr>
      <w:rPr>
        <w:rFonts w:ascii="Wingdings" w:hAnsi="Wingdings" w:hint="default"/>
      </w:rPr>
    </w:lvl>
    <w:lvl w:ilvl="6" w:tplc="14090001" w:tentative="1">
      <w:start w:val="1"/>
      <w:numFmt w:val="bullet"/>
      <w:lvlText w:val=""/>
      <w:lvlJc w:val="left"/>
      <w:pPr>
        <w:ind w:left="4320" w:hanging="360"/>
      </w:pPr>
      <w:rPr>
        <w:rFonts w:ascii="Symbol" w:hAnsi="Symbol" w:hint="default"/>
      </w:rPr>
    </w:lvl>
    <w:lvl w:ilvl="7" w:tplc="14090003" w:tentative="1">
      <w:start w:val="1"/>
      <w:numFmt w:val="bullet"/>
      <w:lvlText w:val="o"/>
      <w:lvlJc w:val="left"/>
      <w:pPr>
        <w:ind w:left="5040" w:hanging="360"/>
      </w:pPr>
      <w:rPr>
        <w:rFonts w:ascii="Courier New" w:hAnsi="Courier New" w:cs="Courier New" w:hint="default"/>
      </w:rPr>
    </w:lvl>
    <w:lvl w:ilvl="8" w:tplc="14090005" w:tentative="1">
      <w:start w:val="1"/>
      <w:numFmt w:val="bullet"/>
      <w:lvlText w:val=""/>
      <w:lvlJc w:val="left"/>
      <w:pPr>
        <w:ind w:left="5760" w:hanging="360"/>
      </w:pPr>
      <w:rPr>
        <w:rFonts w:ascii="Wingdings" w:hAnsi="Wingdings" w:hint="default"/>
      </w:rPr>
    </w:lvl>
  </w:abstractNum>
  <w:abstractNum w:abstractNumId="11" w15:restartNumberingAfterBreak="0">
    <w:nsid w:val="2EDE40D6"/>
    <w:multiLevelType w:val="hybridMultilevel"/>
    <w:tmpl w:val="F6DCF884"/>
    <w:lvl w:ilvl="0" w:tplc="A43C2928">
      <w:start w:val="1"/>
      <w:numFmt w:val="bullet"/>
      <w:pStyle w:val="Bullets"/>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CE4359"/>
    <w:multiLevelType w:val="multilevel"/>
    <w:tmpl w:val="BCFEFBDA"/>
    <w:lvl w:ilvl="0">
      <w:start w:val="1"/>
      <w:numFmt w:val="decimal"/>
      <w:pStyle w:val="Heading1"/>
      <w:lvlText w:val="%1."/>
      <w:lvlJc w:val="left"/>
      <w:pPr>
        <w:ind w:left="360" w:hanging="360"/>
      </w:pPr>
      <w:rPr>
        <w:rFonts w:hint="default"/>
      </w:rPr>
    </w:lvl>
    <w:lvl w:ilvl="1">
      <w:start w:val="1"/>
      <w:numFmt w:val="decimal"/>
      <w:pStyle w:val="Heading3"/>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43D107F"/>
    <w:multiLevelType w:val="hybridMultilevel"/>
    <w:tmpl w:val="FEA47D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AFD7E14"/>
    <w:multiLevelType w:val="hybridMultilevel"/>
    <w:tmpl w:val="7C22BFE4"/>
    <w:lvl w:ilvl="0" w:tplc="F3D6E812">
      <w:start w:val="2"/>
      <w:numFmt w:val="bullet"/>
      <w:lvlText w:val=""/>
      <w:lvlJc w:val="left"/>
      <w:pPr>
        <w:ind w:left="1080" w:hanging="360"/>
      </w:pPr>
      <w:rPr>
        <w:rFonts w:ascii="Symbol" w:eastAsia="Times New Roman" w:hAnsi="Symbo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4CED6774"/>
    <w:multiLevelType w:val="hybridMultilevel"/>
    <w:tmpl w:val="4A10A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3AD483D"/>
    <w:multiLevelType w:val="hybridMultilevel"/>
    <w:tmpl w:val="1026E4D2"/>
    <w:lvl w:ilvl="0" w:tplc="22DCB34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B2D0FE4"/>
    <w:multiLevelType w:val="hybridMultilevel"/>
    <w:tmpl w:val="318E7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0B83EFC"/>
    <w:multiLevelType w:val="hybridMultilevel"/>
    <w:tmpl w:val="D442649C"/>
    <w:lvl w:ilvl="0" w:tplc="21564BD6">
      <w:start w:val="1"/>
      <w:numFmt w:val="bullet"/>
      <w:lvlText w:val=""/>
      <w:lvlJc w:val="left"/>
      <w:pPr>
        <w:ind w:left="720" w:hanging="360"/>
      </w:pPr>
      <w:rPr>
        <w:rFonts w:ascii="Symbol" w:eastAsia="Times New Roman" w:hAnsi="Symbo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AAC1886"/>
    <w:multiLevelType w:val="hybridMultilevel"/>
    <w:tmpl w:val="30CC792E"/>
    <w:lvl w:ilvl="0" w:tplc="B348754A">
      <w:start w:val="2"/>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DC84DED"/>
    <w:multiLevelType w:val="hybridMultilevel"/>
    <w:tmpl w:val="37E0D672"/>
    <w:lvl w:ilvl="0" w:tplc="17B6185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2543E8F"/>
    <w:multiLevelType w:val="hybridMultilevel"/>
    <w:tmpl w:val="454A8EEC"/>
    <w:lvl w:ilvl="0" w:tplc="21564BD6">
      <w:start w:val="1"/>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4233AE1"/>
    <w:multiLevelType w:val="hybridMultilevel"/>
    <w:tmpl w:val="5E929B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8B46EA0"/>
    <w:multiLevelType w:val="hybridMultilevel"/>
    <w:tmpl w:val="C65E7FDE"/>
    <w:lvl w:ilvl="0" w:tplc="DB0615EE">
      <w:start w:val="1"/>
      <w:numFmt w:val="bullet"/>
      <w:lvlText w:val=""/>
      <w:lvlJc w:val="left"/>
      <w:pPr>
        <w:ind w:left="1155" w:hanging="435"/>
      </w:pPr>
      <w:rPr>
        <w:rFonts w:ascii="Symbol" w:hAnsi="Symbol" w:hint="default"/>
        <w:sz w:val="22"/>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832988060">
    <w:abstractNumId w:val="7"/>
  </w:num>
  <w:num w:numId="2" w16cid:durableId="1229997249">
    <w:abstractNumId w:val="12"/>
  </w:num>
  <w:num w:numId="3" w16cid:durableId="835876834">
    <w:abstractNumId w:val="23"/>
  </w:num>
  <w:num w:numId="4" w16cid:durableId="669455179">
    <w:abstractNumId w:val="6"/>
  </w:num>
  <w:num w:numId="5" w16cid:durableId="993486117">
    <w:abstractNumId w:val="5"/>
  </w:num>
  <w:num w:numId="6" w16cid:durableId="671950666">
    <w:abstractNumId w:val="21"/>
  </w:num>
  <w:num w:numId="7" w16cid:durableId="80413833">
    <w:abstractNumId w:val="11"/>
  </w:num>
  <w:num w:numId="8" w16cid:durableId="1065490352">
    <w:abstractNumId w:val="16"/>
  </w:num>
  <w:num w:numId="9" w16cid:durableId="1746416234">
    <w:abstractNumId w:val="20"/>
  </w:num>
  <w:num w:numId="10" w16cid:durableId="1569878495">
    <w:abstractNumId w:val="9"/>
  </w:num>
  <w:num w:numId="11" w16cid:durableId="402264577">
    <w:abstractNumId w:val="18"/>
  </w:num>
  <w:num w:numId="12" w16cid:durableId="704059305">
    <w:abstractNumId w:val="8"/>
  </w:num>
  <w:num w:numId="13" w16cid:durableId="1308785358">
    <w:abstractNumId w:val="1"/>
  </w:num>
  <w:num w:numId="14" w16cid:durableId="1999729754">
    <w:abstractNumId w:val="13"/>
  </w:num>
  <w:num w:numId="15" w16cid:durableId="634023859">
    <w:abstractNumId w:val="4"/>
  </w:num>
  <w:num w:numId="16" w16cid:durableId="1992757422">
    <w:abstractNumId w:val="3"/>
  </w:num>
  <w:num w:numId="17" w16cid:durableId="654263267">
    <w:abstractNumId w:val="22"/>
  </w:num>
  <w:num w:numId="18" w16cid:durableId="1720780049">
    <w:abstractNumId w:val="2"/>
  </w:num>
  <w:num w:numId="19" w16cid:durableId="728382036">
    <w:abstractNumId w:val="19"/>
  </w:num>
  <w:num w:numId="20" w16cid:durableId="1635600514">
    <w:abstractNumId w:val="14"/>
  </w:num>
  <w:num w:numId="21" w16cid:durableId="1031612712">
    <w:abstractNumId w:val="10"/>
  </w:num>
  <w:num w:numId="22" w16cid:durableId="885095177">
    <w:abstractNumId w:val="0"/>
  </w:num>
  <w:num w:numId="23" w16cid:durableId="2037609351">
    <w:abstractNumId w:val="17"/>
  </w:num>
  <w:num w:numId="24" w16cid:durableId="716585739">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8"/>
  <w:proofState w:spelling="clean" w:grammar="clean"/>
  <w:attachedTemplate r:id="rId1"/>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80C"/>
    <w:rsid w:val="00000186"/>
    <w:rsid w:val="00000240"/>
    <w:rsid w:val="00001309"/>
    <w:rsid w:val="000014C7"/>
    <w:rsid w:val="00001AC8"/>
    <w:rsid w:val="00002E75"/>
    <w:rsid w:val="0000336A"/>
    <w:rsid w:val="00003B83"/>
    <w:rsid w:val="00004EEA"/>
    <w:rsid w:val="0001030A"/>
    <w:rsid w:val="0001196E"/>
    <w:rsid w:val="00011A0C"/>
    <w:rsid w:val="000133C1"/>
    <w:rsid w:val="00013FE1"/>
    <w:rsid w:val="000154EE"/>
    <w:rsid w:val="00015CA2"/>
    <w:rsid w:val="00016944"/>
    <w:rsid w:val="00017806"/>
    <w:rsid w:val="00017D29"/>
    <w:rsid w:val="00017F71"/>
    <w:rsid w:val="0002485B"/>
    <w:rsid w:val="00024A1D"/>
    <w:rsid w:val="00024ACE"/>
    <w:rsid w:val="00026182"/>
    <w:rsid w:val="00026413"/>
    <w:rsid w:val="00027748"/>
    <w:rsid w:val="00027FAA"/>
    <w:rsid w:val="00030DD9"/>
    <w:rsid w:val="00030F2D"/>
    <w:rsid w:val="00031C78"/>
    <w:rsid w:val="00032391"/>
    <w:rsid w:val="00033650"/>
    <w:rsid w:val="00033653"/>
    <w:rsid w:val="0003543B"/>
    <w:rsid w:val="00036740"/>
    <w:rsid w:val="00036A56"/>
    <w:rsid w:val="00036F42"/>
    <w:rsid w:val="0004149E"/>
    <w:rsid w:val="00041BFD"/>
    <w:rsid w:val="000421BC"/>
    <w:rsid w:val="00043032"/>
    <w:rsid w:val="000436EA"/>
    <w:rsid w:val="00043850"/>
    <w:rsid w:val="000443FB"/>
    <w:rsid w:val="000443FC"/>
    <w:rsid w:val="00044950"/>
    <w:rsid w:val="00045EF4"/>
    <w:rsid w:val="0004696A"/>
    <w:rsid w:val="000469E5"/>
    <w:rsid w:val="00051529"/>
    <w:rsid w:val="00054967"/>
    <w:rsid w:val="000549D6"/>
    <w:rsid w:val="0005580D"/>
    <w:rsid w:val="00055E22"/>
    <w:rsid w:val="000561EB"/>
    <w:rsid w:val="00057499"/>
    <w:rsid w:val="00057BB1"/>
    <w:rsid w:val="000607C4"/>
    <w:rsid w:val="000615AA"/>
    <w:rsid w:val="00061C1C"/>
    <w:rsid w:val="00062311"/>
    <w:rsid w:val="000626E3"/>
    <w:rsid w:val="00062E7B"/>
    <w:rsid w:val="00063188"/>
    <w:rsid w:val="000650EF"/>
    <w:rsid w:val="0006541A"/>
    <w:rsid w:val="000657D9"/>
    <w:rsid w:val="0006613C"/>
    <w:rsid w:val="000668F7"/>
    <w:rsid w:val="00067435"/>
    <w:rsid w:val="00067DF8"/>
    <w:rsid w:val="00070247"/>
    <w:rsid w:val="00070E98"/>
    <w:rsid w:val="00070F62"/>
    <w:rsid w:val="00073639"/>
    <w:rsid w:val="00075023"/>
    <w:rsid w:val="00075A46"/>
    <w:rsid w:val="00075E27"/>
    <w:rsid w:val="00076444"/>
    <w:rsid w:val="00080146"/>
    <w:rsid w:val="000817A2"/>
    <w:rsid w:val="000826A6"/>
    <w:rsid w:val="0008284D"/>
    <w:rsid w:val="00082941"/>
    <w:rsid w:val="00083461"/>
    <w:rsid w:val="000839A6"/>
    <w:rsid w:val="00083CD2"/>
    <w:rsid w:val="00083CD4"/>
    <w:rsid w:val="00084C3A"/>
    <w:rsid w:val="000857E7"/>
    <w:rsid w:val="00085B1F"/>
    <w:rsid w:val="000869D4"/>
    <w:rsid w:val="00086E5B"/>
    <w:rsid w:val="00091A73"/>
    <w:rsid w:val="00091FF8"/>
    <w:rsid w:val="00092AFD"/>
    <w:rsid w:val="00092D8A"/>
    <w:rsid w:val="00092EB1"/>
    <w:rsid w:val="0009359D"/>
    <w:rsid w:val="000944E3"/>
    <w:rsid w:val="00094C5D"/>
    <w:rsid w:val="000950B1"/>
    <w:rsid w:val="000955FD"/>
    <w:rsid w:val="00095880"/>
    <w:rsid w:val="00095A79"/>
    <w:rsid w:val="00097193"/>
    <w:rsid w:val="00097F37"/>
    <w:rsid w:val="00097FB6"/>
    <w:rsid w:val="000A035A"/>
    <w:rsid w:val="000A0A7C"/>
    <w:rsid w:val="000A1650"/>
    <w:rsid w:val="000A1759"/>
    <w:rsid w:val="000A1B77"/>
    <w:rsid w:val="000A24AE"/>
    <w:rsid w:val="000A25E6"/>
    <w:rsid w:val="000A34B3"/>
    <w:rsid w:val="000A3629"/>
    <w:rsid w:val="000A4CB3"/>
    <w:rsid w:val="000A51E1"/>
    <w:rsid w:val="000A56A7"/>
    <w:rsid w:val="000A6DE6"/>
    <w:rsid w:val="000A7176"/>
    <w:rsid w:val="000B2624"/>
    <w:rsid w:val="000B2ECD"/>
    <w:rsid w:val="000B4562"/>
    <w:rsid w:val="000B72F1"/>
    <w:rsid w:val="000B77C7"/>
    <w:rsid w:val="000C1E8F"/>
    <w:rsid w:val="000C5952"/>
    <w:rsid w:val="000C7FE9"/>
    <w:rsid w:val="000D20EF"/>
    <w:rsid w:val="000D3C17"/>
    <w:rsid w:val="000D42E7"/>
    <w:rsid w:val="000D4C30"/>
    <w:rsid w:val="000D4D94"/>
    <w:rsid w:val="000D4DBB"/>
    <w:rsid w:val="000D55DC"/>
    <w:rsid w:val="000D6474"/>
    <w:rsid w:val="000D69B5"/>
    <w:rsid w:val="000D7873"/>
    <w:rsid w:val="000E01CD"/>
    <w:rsid w:val="000E1F05"/>
    <w:rsid w:val="000E2808"/>
    <w:rsid w:val="000E29B6"/>
    <w:rsid w:val="000E2C91"/>
    <w:rsid w:val="000E30BE"/>
    <w:rsid w:val="000E5E4B"/>
    <w:rsid w:val="000E62CF"/>
    <w:rsid w:val="000E65C2"/>
    <w:rsid w:val="000E70C3"/>
    <w:rsid w:val="000E7DA2"/>
    <w:rsid w:val="000F0338"/>
    <w:rsid w:val="000F1569"/>
    <w:rsid w:val="000F30C0"/>
    <w:rsid w:val="000F428A"/>
    <w:rsid w:val="000F5B69"/>
    <w:rsid w:val="000F66E4"/>
    <w:rsid w:val="000F6EF3"/>
    <w:rsid w:val="001012E7"/>
    <w:rsid w:val="00101A44"/>
    <w:rsid w:val="00102886"/>
    <w:rsid w:val="00104558"/>
    <w:rsid w:val="00105792"/>
    <w:rsid w:val="001057E1"/>
    <w:rsid w:val="0011049A"/>
    <w:rsid w:val="00110CAF"/>
    <w:rsid w:val="00111ABE"/>
    <w:rsid w:val="00112F1B"/>
    <w:rsid w:val="0011324F"/>
    <w:rsid w:val="00114275"/>
    <w:rsid w:val="0011517A"/>
    <w:rsid w:val="0011586B"/>
    <w:rsid w:val="00115DE8"/>
    <w:rsid w:val="00116243"/>
    <w:rsid w:val="00117B07"/>
    <w:rsid w:val="00120EF4"/>
    <w:rsid w:val="001227E6"/>
    <w:rsid w:val="001237C6"/>
    <w:rsid w:val="0012525B"/>
    <w:rsid w:val="00130377"/>
    <w:rsid w:val="001305BE"/>
    <w:rsid w:val="001305D1"/>
    <w:rsid w:val="00130F34"/>
    <w:rsid w:val="001317B2"/>
    <w:rsid w:val="00131C74"/>
    <w:rsid w:val="00131E90"/>
    <w:rsid w:val="00132858"/>
    <w:rsid w:val="00133C60"/>
    <w:rsid w:val="00133FFB"/>
    <w:rsid w:val="001348BD"/>
    <w:rsid w:val="00136506"/>
    <w:rsid w:val="001402D2"/>
    <w:rsid w:val="00140B3A"/>
    <w:rsid w:val="00141392"/>
    <w:rsid w:val="00142691"/>
    <w:rsid w:val="00142E47"/>
    <w:rsid w:val="001430B0"/>
    <w:rsid w:val="00143D60"/>
    <w:rsid w:val="0014494E"/>
    <w:rsid w:val="001451A0"/>
    <w:rsid w:val="0014541B"/>
    <w:rsid w:val="00146E0A"/>
    <w:rsid w:val="001474AB"/>
    <w:rsid w:val="00151E2B"/>
    <w:rsid w:val="0015422B"/>
    <w:rsid w:val="00154411"/>
    <w:rsid w:val="001546C6"/>
    <w:rsid w:val="0015491A"/>
    <w:rsid w:val="00156079"/>
    <w:rsid w:val="00156496"/>
    <w:rsid w:val="00156E03"/>
    <w:rsid w:val="00156E65"/>
    <w:rsid w:val="00157269"/>
    <w:rsid w:val="00157ABE"/>
    <w:rsid w:val="00157C31"/>
    <w:rsid w:val="001610AB"/>
    <w:rsid w:val="00161C57"/>
    <w:rsid w:val="00162803"/>
    <w:rsid w:val="001628C8"/>
    <w:rsid w:val="00162B47"/>
    <w:rsid w:val="001636E2"/>
    <w:rsid w:val="001638E0"/>
    <w:rsid w:val="00163CB0"/>
    <w:rsid w:val="00163FF4"/>
    <w:rsid w:val="0016426C"/>
    <w:rsid w:val="001644A3"/>
    <w:rsid w:val="00165C57"/>
    <w:rsid w:val="00165E2A"/>
    <w:rsid w:val="00166A5C"/>
    <w:rsid w:val="0016790F"/>
    <w:rsid w:val="00167DB5"/>
    <w:rsid w:val="00170676"/>
    <w:rsid w:val="001706B3"/>
    <w:rsid w:val="0017075D"/>
    <w:rsid w:val="001707F9"/>
    <w:rsid w:val="00170AB4"/>
    <w:rsid w:val="00170CDA"/>
    <w:rsid w:val="00170ED0"/>
    <w:rsid w:val="001711E8"/>
    <w:rsid w:val="00171648"/>
    <w:rsid w:val="0017388B"/>
    <w:rsid w:val="00174774"/>
    <w:rsid w:val="00177286"/>
    <w:rsid w:val="00177886"/>
    <w:rsid w:val="001779AC"/>
    <w:rsid w:val="001805F4"/>
    <w:rsid w:val="00181617"/>
    <w:rsid w:val="001822B8"/>
    <w:rsid w:val="00182B87"/>
    <w:rsid w:val="0018356F"/>
    <w:rsid w:val="001835F2"/>
    <w:rsid w:val="00183D92"/>
    <w:rsid w:val="001846F6"/>
    <w:rsid w:val="00184A06"/>
    <w:rsid w:val="001850CE"/>
    <w:rsid w:val="00185100"/>
    <w:rsid w:val="001853F3"/>
    <w:rsid w:val="0018585B"/>
    <w:rsid w:val="00185BEC"/>
    <w:rsid w:val="0018683B"/>
    <w:rsid w:val="00186D4D"/>
    <w:rsid w:val="001871FB"/>
    <w:rsid w:val="0019222F"/>
    <w:rsid w:val="00193667"/>
    <w:rsid w:val="00194677"/>
    <w:rsid w:val="0019548D"/>
    <w:rsid w:val="001968CE"/>
    <w:rsid w:val="001971DE"/>
    <w:rsid w:val="00197878"/>
    <w:rsid w:val="00197983"/>
    <w:rsid w:val="001A03D7"/>
    <w:rsid w:val="001A1761"/>
    <w:rsid w:val="001A1B4F"/>
    <w:rsid w:val="001A2CCD"/>
    <w:rsid w:val="001A334F"/>
    <w:rsid w:val="001A3DE7"/>
    <w:rsid w:val="001A43E1"/>
    <w:rsid w:val="001A4F83"/>
    <w:rsid w:val="001A5262"/>
    <w:rsid w:val="001A56F1"/>
    <w:rsid w:val="001A577B"/>
    <w:rsid w:val="001A5826"/>
    <w:rsid w:val="001A5BAB"/>
    <w:rsid w:val="001A681B"/>
    <w:rsid w:val="001A6E02"/>
    <w:rsid w:val="001A785C"/>
    <w:rsid w:val="001A7F3D"/>
    <w:rsid w:val="001A7FD3"/>
    <w:rsid w:val="001B0C93"/>
    <w:rsid w:val="001B14E1"/>
    <w:rsid w:val="001B14F4"/>
    <w:rsid w:val="001B208C"/>
    <w:rsid w:val="001B35BD"/>
    <w:rsid w:val="001B3F0D"/>
    <w:rsid w:val="001B641A"/>
    <w:rsid w:val="001B64D1"/>
    <w:rsid w:val="001B784D"/>
    <w:rsid w:val="001C239F"/>
    <w:rsid w:val="001C4553"/>
    <w:rsid w:val="001C5040"/>
    <w:rsid w:val="001C582A"/>
    <w:rsid w:val="001C5FF7"/>
    <w:rsid w:val="001C7CCA"/>
    <w:rsid w:val="001C7EDB"/>
    <w:rsid w:val="001C7F9C"/>
    <w:rsid w:val="001C7FA1"/>
    <w:rsid w:val="001D0515"/>
    <w:rsid w:val="001D0D68"/>
    <w:rsid w:val="001D17D3"/>
    <w:rsid w:val="001D375F"/>
    <w:rsid w:val="001D3EE6"/>
    <w:rsid w:val="001D4457"/>
    <w:rsid w:val="001D65B4"/>
    <w:rsid w:val="001D7AD6"/>
    <w:rsid w:val="001E0F54"/>
    <w:rsid w:val="001E13E6"/>
    <w:rsid w:val="001E21E9"/>
    <w:rsid w:val="001E2292"/>
    <w:rsid w:val="001E2D30"/>
    <w:rsid w:val="001E2ED2"/>
    <w:rsid w:val="001E3016"/>
    <w:rsid w:val="001E3534"/>
    <w:rsid w:val="001E4827"/>
    <w:rsid w:val="001E512D"/>
    <w:rsid w:val="001E5915"/>
    <w:rsid w:val="001E5C53"/>
    <w:rsid w:val="001E5D22"/>
    <w:rsid w:val="001E6346"/>
    <w:rsid w:val="001E6E5B"/>
    <w:rsid w:val="001E7746"/>
    <w:rsid w:val="001F11EF"/>
    <w:rsid w:val="001F2320"/>
    <w:rsid w:val="001F244E"/>
    <w:rsid w:val="001F3004"/>
    <w:rsid w:val="001F34A4"/>
    <w:rsid w:val="001F513F"/>
    <w:rsid w:val="001F514F"/>
    <w:rsid w:val="001F588A"/>
    <w:rsid w:val="001F58C8"/>
    <w:rsid w:val="001F7960"/>
    <w:rsid w:val="00200177"/>
    <w:rsid w:val="002003CD"/>
    <w:rsid w:val="00200F27"/>
    <w:rsid w:val="00202072"/>
    <w:rsid w:val="002028B8"/>
    <w:rsid w:val="00203241"/>
    <w:rsid w:val="0020330F"/>
    <w:rsid w:val="00205117"/>
    <w:rsid w:val="00206212"/>
    <w:rsid w:val="00207010"/>
    <w:rsid w:val="002076EE"/>
    <w:rsid w:val="00207EFD"/>
    <w:rsid w:val="0021020F"/>
    <w:rsid w:val="002104EC"/>
    <w:rsid w:val="00211124"/>
    <w:rsid w:val="00211D26"/>
    <w:rsid w:val="00212139"/>
    <w:rsid w:val="0021217A"/>
    <w:rsid w:val="002135F8"/>
    <w:rsid w:val="00213615"/>
    <w:rsid w:val="00214D85"/>
    <w:rsid w:val="00214EFD"/>
    <w:rsid w:val="0021514F"/>
    <w:rsid w:val="00215F53"/>
    <w:rsid w:val="00215F88"/>
    <w:rsid w:val="002160B3"/>
    <w:rsid w:val="002166E9"/>
    <w:rsid w:val="0021678E"/>
    <w:rsid w:val="00216CC3"/>
    <w:rsid w:val="0021770B"/>
    <w:rsid w:val="00217C7D"/>
    <w:rsid w:val="002206B4"/>
    <w:rsid w:val="00220F5A"/>
    <w:rsid w:val="00221154"/>
    <w:rsid w:val="00221682"/>
    <w:rsid w:val="00222716"/>
    <w:rsid w:val="0022303E"/>
    <w:rsid w:val="00223A41"/>
    <w:rsid w:val="00223BE4"/>
    <w:rsid w:val="00223DC1"/>
    <w:rsid w:val="0022471A"/>
    <w:rsid w:val="00225A81"/>
    <w:rsid w:val="00226982"/>
    <w:rsid w:val="002271A0"/>
    <w:rsid w:val="002271F7"/>
    <w:rsid w:val="00230138"/>
    <w:rsid w:val="002309B7"/>
    <w:rsid w:val="002312A5"/>
    <w:rsid w:val="00231698"/>
    <w:rsid w:val="002318E6"/>
    <w:rsid w:val="00232636"/>
    <w:rsid w:val="0023291D"/>
    <w:rsid w:val="00233754"/>
    <w:rsid w:val="00234EF2"/>
    <w:rsid w:val="002366D5"/>
    <w:rsid w:val="002373E0"/>
    <w:rsid w:val="002373ED"/>
    <w:rsid w:val="002400F5"/>
    <w:rsid w:val="0024118F"/>
    <w:rsid w:val="00241376"/>
    <w:rsid w:val="00243DF4"/>
    <w:rsid w:val="00245075"/>
    <w:rsid w:val="00246C55"/>
    <w:rsid w:val="00247552"/>
    <w:rsid w:val="0024782A"/>
    <w:rsid w:val="00247C6D"/>
    <w:rsid w:val="00253911"/>
    <w:rsid w:val="00254095"/>
    <w:rsid w:val="00257C2B"/>
    <w:rsid w:val="00257E65"/>
    <w:rsid w:val="002601A5"/>
    <w:rsid w:val="00260BA3"/>
    <w:rsid w:val="002627C7"/>
    <w:rsid w:val="002643FB"/>
    <w:rsid w:val="0026440A"/>
    <w:rsid w:val="00265630"/>
    <w:rsid w:val="0026572C"/>
    <w:rsid w:val="0026586B"/>
    <w:rsid w:val="0026745E"/>
    <w:rsid w:val="0027218E"/>
    <w:rsid w:val="00272227"/>
    <w:rsid w:val="00272C86"/>
    <w:rsid w:val="0027563B"/>
    <w:rsid w:val="0027598E"/>
    <w:rsid w:val="00275B07"/>
    <w:rsid w:val="00275FD2"/>
    <w:rsid w:val="00276162"/>
    <w:rsid w:val="002812F8"/>
    <w:rsid w:val="00282DEB"/>
    <w:rsid w:val="00287F89"/>
    <w:rsid w:val="00291963"/>
    <w:rsid w:val="00293CF4"/>
    <w:rsid w:val="00293D8A"/>
    <w:rsid w:val="00294FBB"/>
    <w:rsid w:val="002954FD"/>
    <w:rsid w:val="00295689"/>
    <w:rsid w:val="00296B55"/>
    <w:rsid w:val="00296EDB"/>
    <w:rsid w:val="002A0392"/>
    <w:rsid w:val="002A13A1"/>
    <w:rsid w:val="002A14B1"/>
    <w:rsid w:val="002A1C98"/>
    <w:rsid w:val="002A26DC"/>
    <w:rsid w:val="002A2844"/>
    <w:rsid w:val="002A2D8C"/>
    <w:rsid w:val="002A3FA6"/>
    <w:rsid w:val="002A42CA"/>
    <w:rsid w:val="002A5AD7"/>
    <w:rsid w:val="002A5C9B"/>
    <w:rsid w:val="002A70FD"/>
    <w:rsid w:val="002B3B52"/>
    <w:rsid w:val="002B3D31"/>
    <w:rsid w:val="002B419B"/>
    <w:rsid w:val="002B4798"/>
    <w:rsid w:val="002B4D75"/>
    <w:rsid w:val="002B5719"/>
    <w:rsid w:val="002B62D3"/>
    <w:rsid w:val="002B64EF"/>
    <w:rsid w:val="002B77E8"/>
    <w:rsid w:val="002C01C3"/>
    <w:rsid w:val="002C095C"/>
    <w:rsid w:val="002C2E25"/>
    <w:rsid w:val="002C3221"/>
    <w:rsid w:val="002C4B83"/>
    <w:rsid w:val="002C56E0"/>
    <w:rsid w:val="002C7E9D"/>
    <w:rsid w:val="002D0F43"/>
    <w:rsid w:val="002D121F"/>
    <w:rsid w:val="002D1439"/>
    <w:rsid w:val="002D17D4"/>
    <w:rsid w:val="002D2245"/>
    <w:rsid w:val="002D2D7C"/>
    <w:rsid w:val="002D2F08"/>
    <w:rsid w:val="002D49C8"/>
    <w:rsid w:val="002D4D32"/>
    <w:rsid w:val="002D518B"/>
    <w:rsid w:val="002D54A8"/>
    <w:rsid w:val="002D5F5D"/>
    <w:rsid w:val="002D7964"/>
    <w:rsid w:val="002E0919"/>
    <w:rsid w:val="002E1AF2"/>
    <w:rsid w:val="002E1C95"/>
    <w:rsid w:val="002E1DB7"/>
    <w:rsid w:val="002E4260"/>
    <w:rsid w:val="002E4789"/>
    <w:rsid w:val="002E4B0C"/>
    <w:rsid w:val="002E51AC"/>
    <w:rsid w:val="002E5B86"/>
    <w:rsid w:val="002E6B9A"/>
    <w:rsid w:val="002E77E0"/>
    <w:rsid w:val="002E7D9F"/>
    <w:rsid w:val="002F1244"/>
    <w:rsid w:val="002F280F"/>
    <w:rsid w:val="002F3582"/>
    <w:rsid w:val="002F3C10"/>
    <w:rsid w:val="002F3C7E"/>
    <w:rsid w:val="002F5CC7"/>
    <w:rsid w:val="002F5D3F"/>
    <w:rsid w:val="002F5E23"/>
    <w:rsid w:val="002F6096"/>
    <w:rsid w:val="002F64E1"/>
    <w:rsid w:val="002F78C4"/>
    <w:rsid w:val="002F79B0"/>
    <w:rsid w:val="002F7F91"/>
    <w:rsid w:val="003017CA"/>
    <w:rsid w:val="003019B8"/>
    <w:rsid w:val="00303559"/>
    <w:rsid w:val="00303BF0"/>
    <w:rsid w:val="0030489B"/>
    <w:rsid w:val="0030493B"/>
    <w:rsid w:val="00304B50"/>
    <w:rsid w:val="00305E36"/>
    <w:rsid w:val="003071BC"/>
    <w:rsid w:val="00307C63"/>
    <w:rsid w:val="003106AC"/>
    <w:rsid w:val="00310851"/>
    <w:rsid w:val="00310E04"/>
    <w:rsid w:val="003125C2"/>
    <w:rsid w:val="00312857"/>
    <w:rsid w:val="003128FD"/>
    <w:rsid w:val="0031331F"/>
    <w:rsid w:val="00313DAC"/>
    <w:rsid w:val="00314411"/>
    <w:rsid w:val="00314F80"/>
    <w:rsid w:val="003151E2"/>
    <w:rsid w:val="00315EAA"/>
    <w:rsid w:val="00316762"/>
    <w:rsid w:val="00316D0F"/>
    <w:rsid w:val="00316D97"/>
    <w:rsid w:val="00316DB9"/>
    <w:rsid w:val="00316E70"/>
    <w:rsid w:val="003176C6"/>
    <w:rsid w:val="00317CA4"/>
    <w:rsid w:val="00321F26"/>
    <w:rsid w:val="003220D6"/>
    <w:rsid w:val="00323A41"/>
    <w:rsid w:val="00330C79"/>
    <w:rsid w:val="00330E97"/>
    <w:rsid w:val="003314B9"/>
    <w:rsid w:val="00331B8A"/>
    <w:rsid w:val="0033228A"/>
    <w:rsid w:val="003324A3"/>
    <w:rsid w:val="00333E5D"/>
    <w:rsid w:val="00334855"/>
    <w:rsid w:val="0033500E"/>
    <w:rsid w:val="00335628"/>
    <w:rsid w:val="003361B2"/>
    <w:rsid w:val="00336974"/>
    <w:rsid w:val="003416EB"/>
    <w:rsid w:val="00342130"/>
    <w:rsid w:val="003439D6"/>
    <w:rsid w:val="00343A91"/>
    <w:rsid w:val="003442C0"/>
    <w:rsid w:val="00344F77"/>
    <w:rsid w:val="003451D6"/>
    <w:rsid w:val="00345564"/>
    <w:rsid w:val="00345B3B"/>
    <w:rsid w:val="003472BB"/>
    <w:rsid w:val="00347F35"/>
    <w:rsid w:val="0035018D"/>
    <w:rsid w:val="003502F4"/>
    <w:rsid w:val="00350DEC"/>
    <w:rsid w:val="003513A7"/>
    <w:rsid w:val="003517C7"/>
    <w:rsid w:val="0035311A"/>
    <w:rsid w:val="00353AC4"/>
    <w:rsid w:val="00354305"/>
    <w:rsid w:val="0035483B"/>
    <w:rsid w:val="00354B5C"/>
    <w:rsid w:val="00354DE7"/>
    <w:rsid w:val="00354EBE"/>
    <w:rsid w:val="00354FCC"/>
    <w:rsid w:val="00355311"/>
    <w:rsid w:val="00355C9E"/>
    <w:rsid w:val="0035672F"/>
    <w:rsid w:val="00356EBC"/>
    <w:rsid w:val="00356EDA"/>
    <w:rsid w:val="00356FC2"/>
    <w:rsid w:val="00357382"/>
    <w:rsid w:val="0036163D"/>
    <w:rsid w:val="00361A6D"/>
    <w:rsid w:val="00362E4C"/>
    <w:rsid w:val="00363034"/>
    <w:rsid w:val="00363122"/>
    <w:rsid w:val="00364A4A"/>
    <w:rsid w:val="00364C10"/>
    <w:rsid w:val="00364D0F"/>
    <w:rsid w:val="00364EF6"/>
    <w:rsid w:val="00364F29"/>
    <w:rsid w:val="00365878"/>
    <w:rsid w:val="00371B0E"/>
    <w:rsid w:val="0037330F"/>
    <w:rsid w:val="00374E00"/>
    <w:rsid w:val="0037531C"/>
    <w:rsid w:val="00375E67"/>
    <w:rsid w:val="0037636F"/>
    <w:rsid w:val="00376AF1"/>
    <w:rsid w:val="0038030F"/>
    <w:rsid w:val="0038187A"/>
    <w:rsid w:val="00382916"/>
    <w:rsid w:val="0038327C"/>
    <w:rsid w:val="00383630"/>
    <w:rsid w:val="003853D5"/>
    <w:rsid w:val="0038605E"/>
    <w:rsid w:val="0038622C"/>
    <w:rsid w:val="00386236"/>
    <w:rsid w:val="003865D0"/>
    <w:rsid w:val="00387A0D"/>
    <w:rsid w:val="00390379"/>
    <w:rsid w:val="00390A6A"/>
    <w:rsid w:val="00391B93"/>
    <w:rsid w:val="00391DCE"/>
    <w:rsid w:val="00393C6B"/>
    <w:rsid w:val="00394BA4"/>
    <w:rsid w:val="00395347"/>
    <w:rsid w:val="00396CDE"/>
    <w:rsid w:val="00396D7B"/>
    <w:rsid w:val="003A0077"/>
    <w:rsid w:val="003A092B"/>
    <w:rsid w:val="003A1054"/>
    <w:rsid w:val="003A2A76"/>
    <w:rsid w:val="003A2ED8"/>
    <w:rsid w:val="003A3A35"/>
    <w:rsid w:val="003A40D7"/>
    <w:rsid w:val="003A5DD6"/>
    <w:rsid w:val="003A754C"/>
    <w:rsid w:val="003A7B0B"/>
    <w:rsid w:val="003B0799"/>
    <w:rsid w:val="003B1B02"/>
    <w:rsid w:val="003B2FE9"/>
    <w:rsid w:val="003B377C"/>
    <w:rsid w:val="003B40B7"/>
    <w:rsid w:val="003B47ED"/>
    <w:rsid w:val="003B566A"/>
    <w:rsid w:val="003B58E2"/>
    <w:rsid w:val="003B67B5"/>
    <w:rsid w:val="003B6DB8"/>
    <w:rsid w:val="003C0231"/>
    <w:rsid w:val="003C19A7"/>
    <w:rsid w:val="003C1B6E"/>
    <w:rsid w:val="003C2FC8"/>
    <w:rsid w:val="003C3572"/>
    <w:rsid w:val="003C36B3"/>
    <w:rsid w:val="003C3FB7"/>
    <w:rsid w:val="003C44CE"/>
    <w:rsid w:val="003C4A15"/>
    <w:rsid w:val="003C664C"/>
    <w:rsid w:val="003C7695"/>
    <w:rsid w:val="003C78A3"/>
    <w:rsid w:val="003C797C"/>
    <w:rsid w:val="003D1132"/>
    <w:rsid w:val="003D1838"/>
    <w:rsid w:val="003D26FC"/>
    <w:rsid w:val="003D2984"/>
    <w:rsid w:val="003D3500"/>
    <w:rsid w:val="003D37D3"/>
    <w:rsid w:val="003D3A29"/>
    <w:rsid w:val="003D50AE"/>
    <w:rsid w:val="003D50C9"/>
    <w:rsid w:val="003D58C1"/>
    <w:rsid w:val="003D605A"/>
    <w:rsid w:val="003E0103"/>
    <w:rsid w:val="003E24E4"/>
    <w:rsid w:val="003E2773"/>
    <w:rsid w:val="003E2861"/>
    <w:rsid w:val="003E2CD3"/>
    <w:rsid w:val="003E34BC"/>
    <w:rsid w:val="003E3A63"/>
    <w:rsid w:val="003E3F4C"/>
    <w:rsid w:val="003E52E6"/>
    <w:rsid w:val="003F1834"/>
    <w:rsid w:val="003F1A1D"/>
    <w:rsid w:val="003F45CD"/>
    <w:rsid w:val="003F4F32"/>
    <w:rsid w:val="003F5100"/>
    <w:rsid w:val="003F645D"/>
    <w:rsid w:val="003F7DB7"/>
    <w:rsid w:val="004000BB"/>
    <w:rsid w:val="00400E32"/>
    <w:rsid w:val="00401C67"/>
    <w:rsid w:val="0040342F"/>
    <w:rsid w:val="004037FD"/>
    <w:rsid w:val="00403D27"/>
    <w:rsid w:val="00405CB8"/>
    <w:rsid w:val="00405FCB"/>
    <w:rsid w:val="00406D46"/>
    <w:rsid w:val="0041162B"/>
    <w:rsid w:val="004133EE"/>
    <w:rsid w:val="004134C8"/>
    <w:rsid w:val="0041525B"/>
    <w:rsid w:val="00415B63"/>
    <w:rsid w:val="00415EDB"/>
    <w:rsid w:val="00417E39"/>
    <w:rsid w:val="00420637"/>
    <w:rsid w:val="004215BF"/>
    <w:rsid w:val="00421B5B"/>
    <w:rsid w:val="00421DC2"/>
    <w:rsid w:val="004226D6"/>
    <w:rsid w:val="004227DC"/>
    <w:rsid w:val="00425511"/>
    <w:rsid w:val="00426845"/>
    <w:rsid w:val="00427F4E"/>
    <w:rsid w:val="00430214"/>
    <w:rsid w:val="004305FA"/>
    <w:rsid w:val="00430929"/>
    <w:rsid w:val="00431FE2"/>
    <w:rsid w:val="00432A35"/>
    <w:rsid w:val="004331E9"/>
    <w:rsid w:val="004332C1"/>
    <w:rsid w:val="004340A1"/>
    <w:rsid w:val="00434373"/>
    <w:rsid w:val="004344FA"/>
    <w:rsid w:val="004404F7"/>
    <w:rsid w:val="00440EB0"/>
    <w:rsid w:val="004410FE"/>
    <w:rsid w:val="00441508"/>
    <w:rsid w:val="00441560"/>
    <w:rsid w:val="00441AEC"/>
    <w:rsid w:val="00441CE4"/>
    <w:rsid w:val="00442637"/>
    <w:rsid w:val="004448F9"/>
    <w:rsid w:val="00450004"/>
    <w:rsid w:val="004501A2"/>
    <w:rsid w:val="00452EC9"/>
    <w:rsid w:val="0045336D"/>
    <w:rsid w:val="00453BD0"/>
    <w:rsid w:val="00454CD2"/>
    <w:rsid w:val="004551A6"/>
    <w:rsid w:val="00455904"/>
    <w:rsid w:val="004559C7"/>
    <w:rsid w:val="00455CF1"/>
    <w:rsid w:val="004574A9"/>
    <w:rsid w:val="004576F6"/>
    <w:rsid w:val="00460201"/>
    <w:rsid w:val="004606BD"/>
    <w:rsid w:val="00462798"/>
    <w:rsid w:val="00462D1C"/>
    <w:rsid w:val="0046445A"/>
    <w:rsid w:val="00465B6D"/>
    <w:rsid w:val="004662A4"/>
    <w:rsid w:val="004673DC"/>
    <w:rsid w:val="00467A73"/>
    <w:rsid w:val="00467DA0"/>
    <w:rsid w:val="00470EBC"/>
    <w:rsid w:val="004713B5"/>
    <w:rsid w:val="004714E1"/>
    <w:rsid w:val="004718CA"/>
    <w:rsid w:val="00471FE7"/>
    <w:rsid w:val="00472D6A"/>
    <w:rsid w:val="00473C6E"/>
    <w:rsid w:val="00473D12"/>
    <w:rsid w:val="0047450E"/>
    <w:rsid w:val="00474669"/>
    <w:rsid w:val="00474FD9"/>
    <w:rsid w:val="00476297"/>
    <w:rsid w:val="004775D5"/>
    <w:rsid w:val="00480A33"/>
    <w:rsid w:val="004815F9"/>
    <w:rsid w:val="00481F91"/>
    <w:rsid w:val="0048204F"/>
    <w:rsid w:val="004824D7"/>
    <w:rsid w:val="00483068"/>
    <w:rsid w:val="00484595"/>
    <w:rsid w:val="004851C1"/>
    <w:rsid w:val="00485AF4"/>
    <w:rsid w:val="00486848"/>
    <w:rsid w:val="00486E06"/>
    <w:rsid w:val="00486E84"/>
    <w:rsid w:val="004878C4"/>
    <w:rsid w:val="00490962"/>
    <w:rsid w:val="004910A9"/>
    <w:rsid w:val="00491CBF"/>
    <w:rsid w:val="00492FA9"/>
    <w:rsid w:val="004930FA"/>
    <w:rsid w:val="00493111"/>
    <w:rsid w:val="00493BC4"/>
    <w:rsid w:val="00495EFC"/>
    <w:rsid w:val="00496CA4"/>
    <w:rsid w:val="00496DD5"/>
    <w:rsid w:val="00496EE7"/>
    <w:rsid w:val="00497676"/>
    <w:rsid w:val="004A02E3"/>
    <w:rsid w:val="004A0DEF"/>
    <w:rsid w:val="004A258A"/>
    <w:rsid w:val="004A2A02"/>
    <w:rsid w:val="004A2ABE"/>
    <w:rsid w:val="004A345A"/>
    <w:rsid w:val="004A3A12"/>
    <w:rsid w:val="004A4A04"/>
    <w:rsid w:val="004A4A97"/>
    <w:rsid w:val="004A5891"/>
    <w:rsid w:val="004A693F"/>
    <w:rsid w:val="004B5820"/>
    <w:rsid w:val="004B683B"/>
    <w:rsid w:val="004B7C8E"/>
    <w:rsid w:val="004C0F2C"/>
    <w:rsid w:val="004C1124"/>
    <w:rsid w:val="004C35AB"/>
    <w:rsid w:val="004C47BE"/>
    <w:rsid w:val="004C6031"/>
    <w:rsid w:val="004C6DB5"/>
    <w:rsid w:val="004C7B06"/>
    <w:rsid w:val="004D1DAD"/>
    <w:rsid w:val="004D266B"/>
    <w:rsid w:val="004D32F1"/>
    <w:rsid w:val="004D39DA"/>
    <w:rsid w:val="004D4353"/>
    <w:rsid w:val="004D51A0"/>
    <w:rsid w:val="004D63E0"/>
    <w:rsid w:val="004D752A"/>
    <w:rsid w:val="004D7CC0"/>
    <w:rsid w:val="004D7EF8"/>
    <w:rsid w:val="004E12EA"/>
    <w:rsid w:val="004E21B8"/>
    <w:rsid w:val="004E2399"/>
    <w:rsid w:val="004E4771"/>
    <w:rsid w:val="004E4865"/>
    <w:rsid w:val="004E49EC"/>
    <w:rsid w:val="004E4C82"/>
    <w:rsid w:val="004E4D01"/>
    <w:rsid w:val="004E661C"/>
    <w:rsid w:val="004E69E3"/>
    <w:rsid w:val="004E6C20"/>
    <w:rsid w:val="004E73F8"/>
    <w:rsid w:val="004E7591"/>
    <w:rsid w:val="004E76F7"/>
    <w:rsid w:val="004F3749"/>
    <w:rsid w:val="004F38C4"/>
    <w:rsid w:val="004F4B02"/>
    <w:rsid w:val="004F4B60"/>
    <w:rsid w:val="004F6004"/>
    <w:rsid w:val="004F6684"/>
    <w:rsid w:val="00500597"/>
    <w:rsid w:val="00500A97"/>
    <w:rsid w:val="00500FB4"/>
    <w:rsid w:val="005019A6"/>
    <w:rsid w:val="00504155"/>
    <w:rsid w:val="00504AF0"/>
    <w:rsid w:val="00504BB6"/>
    <w:rsid w:val="00504FBE"/>
    <w:rsid w:val="0050638C"/>
    <w:rsid w:val="00506A8F"/>
    <w:rsid w:val="00507A04"/>
    <w:rsid w:val="00510128"/>
    <w:rsid w:val="00510216"/>
    <w:rsid w:val="005106CF"/>
    <w:rsid w:val="00512426"/>
    <w:rsid w:val="00512BAC"/>
    <w:rsid w:val="00513D51"/>
    <w:rsid w:val="00516375"/>
    <w:rsid w:val="005200FC"/>
    <w:rsid w:val="005213DA"/>
    <w:rsid w:val="00521BC5"/>
    <w:rsid w:val="00522827"/>
    <w:rsid w:val="00523D2E"/>
    <w:rsid w:val="00524095"/>
    <w:rsid w:val="0052421B"/>
    <w:rsid w:val="005253C8"/>
    <w:rsid w:val="0052561A"/>
    <w:rsid w:val="00525B60"/>
    <w:rsid w:val="00526520"/>
    <w:rsid w:val="00527087"/>
    <w:rsid w:val="005335D1"/>
    <w:rsid w:val="00533D6F"/>
    <w:rsid w:val="0053454B"/>
    <w:rsid w:val="00534767"/>
    <w:rsid w:val="00534A45"/>
    <w:rsid w:val="00535C96"/>
    <w:rsid w:val="0053655A"/>
    <w:rsid w:val="00541200"/>
    <w:rsid w:val="0054142C"/>
    <w:rsid w:val="0054146B"/>
    <w:rsid w:val="0054291F"/>
    <w:rsid w:val="00542F60"/>
    <w:rsid w:val="00543D66"/>
    <w:rsid w:val="00544470"/>
    <w:rsid w:val="00545452"/>
    <w:rsid w:val="00545C98"/>
    <w:rsid w:val="00545FB6"/>
    <w:rsid w:val="00546572"/>
    <w:rsid w:val="005519CD"/>
    <w:rsid w:val="005520DC"/>
    <w:rsid w:val="005525B7"/>
    <w:rsid w:val="00553182"/>
    <w:rsid w:val="0055367E"/>
    <w:rsid w:val="00553A2B"/>
    <w:rsid w:val="00553B7F"/>
    <w:rsid w:val="00553CF9"/>
    <w:rsid w:val="00553FEA"/>
    <w:rsid w:val="0055538D"/>
    <w:rsid w:val="00556675"/>
    <w:rsid w:val="005566CB"/>
    <w:rsid w:val="00556754"/>
    <w:rsid w:val="00556CEA"/>
    <w:rsid w:val="00561BEB"/>
    <w:rsid w:val="00562738"/>
    <w:rsid w:val="00562BEB"/>
    <w:rsid w:val="00563330"/>
    <w:rsid w:val="005637F0"/>
    <w:rsid w:val="00563B1B"/>
    <w:rsid w:val="00564789"/>
    <w:rsid w:val="00566463"/>
    <w:rsid w:val="00566C88"/>
    <w:rsid w:val="00566E4E"/>
    <w:rsid w:val="00567AC0"/>
    <w:rsid w:val="00571102"/>
    <w:rsid w:val="00571EFD"/>
    <w:rsid w:val="00572FE9"/>
    <w:rsid w:val="00573386"/>
    <w:rsid w:val="0057385B"/>
    <w:rsid w:val="005745DD"/>
    <w:rsid w:val="00576C9F"/>
    <w:rsid w:val="0057727C"/>
    <w:rsid w:val="005775EC"/>
    <w:rsid w:val="005779B9"/>
    <w:rsid w:val="00580442"/>
    <w:rsid w:val="00582008"/>
    <w:rsid w:val="0058273D"/>
    <w:rsid w:val="00583D5B"/>
    <w:rsid w:val="00584191"/>
    <w:rsid w:val="0058558B"/>
    <w:rsid w:val="00585CAF"/>
    <w:rsid w:val="00585DF2"/>
    <w:rsid w:val="00586B06"/>
    <w:rsid w:val="0059043E"/>
    <w:rsid w:val="00591712"/>
    <w:rsid w:val="00592E13"/>
    <w:rsid w:val="0059391A"/>
    <w:rsid w:val="00593E7A"/>
    <w:rsid w:val="0059406F"/>
    <w:rsid w:val="00594312"/>
    <w:rsid w:val="005961FA"/>
    <w:rsid w:val="005A01C0"/>
    <w:rsid w:val="005A1218"/>
    <w:rsid w:val="005A1783"/>
    <w:rsid w:val="005A2878"/>
    <w:rsid w:val="005A391A"/>
    <w:rsid w:val="005A3DAE"/>
    <w:rsid w:val="005A540B"/>
    <w:rsid w:val="005A557F"/>
    <w:rsid w:val="005A62FE"/>
    <w:rsid w:val="005A7127"/>
    <w:rsid w:val="005A73DD"/>
    <w:rsid w:val="005A74DD"/>
    <w:rsid w:val="005A75F2"/>
    <w:rsid w:val="005B0E1C"/>
    <w:rsid w:val="005B1B95"/>
    <w:rsid w:val="005B2108"/>
    <w:rsid w:val="005B233B"/>
    <w:rsid w:val="005B39F5"/>
    <w:rsid w:val="005B439F"/>
    <w:rsid w:val="005B4EBC"/>
    <w:rsid w:val="005B50D3"/>
    <w:rsid w:val="005B50F2"/>
    <w:rsid w:val="005B73F5"/>
    <w:rsid w:val="005B7574"/>
    <w:rsid w:val="005C0BE7"/>
    <w:rsid w:val="005C0EA4"/>
    <w:rsid w:val="005C16AF"/>
    <w:rsid w:val="005C1809"/>
    <w:rsid w:val="005C3462"/>
    <w:rsid w:val="005C39D0"/>
    <w:rsid w:val="005C49C3"/>
    <w:rsid w:val="005C4C41"/>
    <w:rsid w:val="005C4DEC"/>
    <w:rsid w:val="005C5CAA"/>
    <w:rsid w:val="005C7CFA"/>
    <w:rsid w:val="005D13E8"/>
    <w:rsid w:val="005D3F10"/>
    <w:rsid w:val="005D4E4E"/>
    <w:rsid w:val="005D56EA"/>
    <w:rsid w:val="005D614C"/>
    <w:rsid w:val="005D6B9E"/>
    <w:rsid w:val="005D72C0"/>
    <w:rsid w:val="005E0B98"/>
    <w:rsid w:val="005E13AF"/>
    <w:rsid w:val="005E4E24"/>
    <w:rsid w:val="005E563E"/>
    <w:rsid w:val="005E59D4"/>
    <w:rsid w:val="005E60C0"/>
    <w:rsid w:val="005E6122"/>
    <w:rsid w:val="005E6493"/>
    <w:rsid w:val="005E7C57"/>
    <w:rsid w:val="005F0A3F"/>
    <w:rsid w:val="005F0CA0"/>
    <w:rsid w:val="005F1089"/>
    <w:rsid w:val="005F1EEF"/>
    <w:rsid w:val="005F28C9"/>
    <w:rsid w:val="005F3172"/>
    <w:rsid w:val="005F5451"/>
    <w:rsid w:val="005F58A1"/>
    <w:rsid w:val="005F5997"/>
    <w:rsid w:val="006000B0"/>
    <w:rsid w:val="0060013B"/>
    <w:rsid w:val="006003FF"/>
    <w:rsid w:val="006014D9"/>
    <w:rsid w:val="006016A9"/>
    <w:rsid w:val="0060174C"/>
    <w:rsid w:val="00603718"/>
    <w:rsid w:val="00605206"/>
    <w:rsid w:val="00605381"/>
    <w:rsid w:val="00606915"/>
    <w:rsid w:val="00606C5B"/>
    <w:rsid w:val="006100A4"/>
    <w:rsid w:val="00610D12"/>
    <w:rsid w:val="006111F6"/>
    <w:rsid w:val="00611525"/>
    <w:rsid w:val="00611635"/>
    <w:rsid w:val="00612299"/>
    <w:rsid w:val="00612691"/>
    <w:rsid w:val="006129AF"/>
    <w:rsid w:val="00613799"/>
    <w:rsid w:val="006147D3"/>
    <w:rsid w:val="0061586A"/>
    <w:rsid w:val="0061647E"/>
    <w:rsid w:val="006177B1"/>
    <w:rsid w:val="0062097C"/>
    <w:rsid w:val="00621319"/>
    <w:rsid w:val="0062133A"/>
    <w:rsid w:val="0062168D"/>
    <w:rsid w:val="00621E80"/>
    <w:rsid w:val="006227C6"/>
    <w:rsid w:val="00622C29"/>
    <w:rsid w:val="00623099"/>
    <w:rsid w:val="00623AF3"/>
    <w:rsid w:val="00623D53"/>
    <w:rsid w:val="00623E68"/>
    <w:rsid w:val="00623F79"/>
    <w:rsid w:val="00624526"/>
    <w:rsid w:val="00624FA3"/>
    <w:rsid w:val="00630268"/>
    <w:rsid w:val="00630D6C"/>
    <w:rsid w:val="00631B62"/>
    <w:rsid w:val="006320F3"/>
    <w:rsid w:val="006333C1"/>
    <w:rsid w:val="00633444"/>
    <w:rsid w:val="00634AC5"/>
    <w:rsid w:val="006371D2"/>
    <w:rsid w:val="006378BA"/>
    <w:rsid w:val="00637971"/>
    <w:rsid w:val="00637EE3"/>
    <w:rsid w:val="006415DB"/>
    <w:rsid w:val="006423EF"/>
    <w:rsid w:val="00642F39"/>
    <w:rsid w:val="00644469"/>
    <w:rsid w:val="00645812"/>
    <w:rsid w:val="00645D87"/>
    <w:rsid w:val="00645F3A"/>
    <w:rsid w:val="00646C49"/>
    <w:rsid w:val="00646C98"/>
    <w:rsid w:val="00646D7F"/>
    <w:rsid w:val="00647BD2"/>
    <w:rsid w:val="00650966"/>
    <w:rsid w:val="00651520"/>
    <w:rsid w:val="0065153D"/>
    <w:rsid w:val="006537CE"/>
    <w:rsid w:val="00653AAB"/>
    <w:rsid w:val="00653BE6"/>
    <w:rsid w:val="006566A0"/>
    <w:rsid w:val="00656798"/>
    <w:rsid w:val="00656873"/>
    <w:rsid w:val="00657697"/>
    <w:rsid w:val="0065793B"/>
    <w:rsid w:val="0066017F"/>
    <w:rsid w:val="0066084F"/>
    <w:rsid w:val="0066120D"/>
    <w:rsid w:val="006628F7"/>
    <w:rsid w:val="0066367C"/>
    <w:rsid w:val="00663948"/>
    <w:rsid w:val="00665446"/>
    <w:rsid w:val="00665F5A"/>
    <w:rsid w:val="00666993"/>
    <w:rsid w:val="00667E56"/>
    <w:rsid w:val="0067124D"/>
    <w:rsid w:val="00671421"/>
    <w:rsid w:val="00671467"/>
    <w:rsid w:val="00671B84"/>
    <w:rsid w:val="00671E80"/>
    <w:rsid w:val="0067214E"/>
    <w:rsid w:val="00674963"/>
    <w:rsid w:val="00675D01"/>
    <w:rsid w:val="00677050"/>
    <w:rsid w:val="00677C79"/>
    <w:rsid w:val="006801D0"/>
    <w:rsid w:val="00681365"/>
    <w:rsid w:val="0068295A"/>
    <w:rsid w:val="00682AE7"/>
    <w:rsid w:val="006846FE"/>
    <w:rsid w:val="00685303"/>
    <w:rsid w:val="00685476"/>
    <w:rsid w:val="00685B70"/>
    <w:rsid w:val="00686403"/>
    <w:rsid w:val="00686B37"/>
    <w:rsid w:val="0069121A"/>
    <w:rsid w:val="006916D5"/>
    <w:rsid w:val="00691833"/>
    <w:rsid w:val="00691EAE"/>
    <w:rsid w:val="006922FF"/>
    <w:rsid w:val="0069270F"/>
    <w:rsid w:val="00692F8E"/>
    <w:rsid w:val="006939D2"/>
    <w:rsid w:val="00693C2A"/>
    <w:rsid w:val="00693C4E"/>
    <w:rsid w:val="00694D89"/>
    <w:rsid w:val="0069627F"/>
    <w:rsid w:val="00696693"/>
    <w:rsid w:val="006A071C"/>
    <w:rsid w:val="006A1B7D"/>
    <w:rsid w:val="006A29E1"/>
    <w:rsid w:val="006A3870"/>
    <w:rsid w:val="006A5934"/>
    <w:rsid w:val="006A597B"/>
    <w:rsid w:val="006A5A71"/>
    <w:rsid w:val="006A62D2"/>
    <w:rsid w:val="006A6484"/>
    <w:rsid w:val="006B243F"/>
    <w:rsid w:val="006B2AF0"/>
    <w:rsid w:val="006B395F"/>
    <w:rsid w:val="006B4A56"/>
    <w:rsid w:val="006B6776"/>
    <w:rsid w:val="006C0434"/>
    <w:rsid w:val="006C1DC4"/>
    <w:rsid w:val="006C2A1F"/>
    <w:rsid w:val="006C2B59"/>
    <w:rsid w:val="006C5C63"/>
    <w:rsid w:val="006C620A"/>
    <w:rsid w:val="006D2951"/>
    <w:rsid w:val="006D2CBD"/>
    <w:rsid w:val="006D418A"/>
    <w:rsid w:val="006D6536"/>
    <w:rsid w:val="006D6640"/>
    <w:rsid w:val="006D6CB8"/>
    <w:rsid w:val="006D7490"/>
    <w:rsid w:val="006D7B3E"/>
    <w:rsid w:val="006D7E30"/>
    <w:rsid w:val="006E07BD"/>
    <w:rsid w:val="006E09E3"/>
    <w:rsid w:val="006E0E2A"/>
    <w:rsid w:val="006E16C0"/>
    <w:rsid w:val="006E31AD"/>
    <w:rsid w:val="006E4C6D"/>
    <w:rsid w:val="006E7E87"/>
    <w:rsid w:val="006F0701"/>
    <w:rsid w:val="006F14BB"/>
    <w:rsid w:val="006F25A2"/>
    <w:rsid w:val="006F2C76"/>
    <w:rsid w:val="006F354D"/>
    <w:rsid w:val="006F4333"/>
    <w:rsid w:val="006F4555"/>
    <w:rsid w:val="006F4E9B"/>
    <w:rsid w:val="006F4F30"/>
    <w:rsid w:val="006F5764"/>
    <w:rsid w:val="006F5C85"/>
    <w:rsid w:val="006F6A35"/>
    <w:rsid w:val="006F6C38"/>
    <w:rsid w:val="00701824"/>
    <w:rsid w:val="00702417"/>
    <w:rsid w:val="00703ACF"/>
    <w:rsid w:val="00704ACF"/>
    <w:rsid w:val="00706A87"/>
    <w:rsid w:val="00706DA5"/>
    <w:rsid w:val="00707013"/>
    <w:rsid w:val="00707F82"/>
    <w:rsid w:val="0071068F"/>
    <w:rsid w:val="00710733"/>
    <w:rsid w:val="00710805"/>
    <w:rsid w:val="00711BA3"/>
    <w:rsid w:val="00712038"/>
    <w:rsid w:val="007127D7"/>
    <w:rsid w:val="00713A24"/>
    <w:rsid w:val="0071782D"/>
    <w:rsid w:val="00717F76"/>
    <w:rsid w:val="0072074F"/>
    <w:rsid w:val="007213F0"/>
    <w:rsid w:val="00721B4E"/>
    <w:rsid w:val="00721F7C"/>
    <w:rsid w:val="007221D4"/>
    <w:rsid w:val="007229ED"/>
    <w:rsid w:val="00723440"/>
    <w:rsid w:val="00723979"/>
    <w:rsid w:val="00724AAC"/>
    <w:rsid w:val="00726331"/>
    <w:rsid w:val="007307F5"/>
    <w:rsid w:val="00732F67"/>
    <w:rsid w:val="00733970"/>
    <w:rsid w:val="00734BD3"/>
    <w:rsid w:val="00735137"/>
    <w:rsid w:val="007355DD"/>
    <w:rsid w:val="00735693"/>
    <w:rsid w:val="00735E06"/>
    <w:rsid w:val="007360F7"/>
    <w:rsid w:val="00736537"/>
    <w:rsid w:val="007367B7"/>
    <w:rsid w:val="007367D3"/>
    <w:rsid w:val="00737448"/>
    <w:rsid w:val="00737693"/>
    <w:rsid w:val="00737D13"/>
    <w:rsid w:val="00737E4C"/>
    <w:rsid w:val="00740266"/>
    <w:rsid w:val="00742137"/>
    <w:rsid w:val="007435AA"/>
    <w:rsid w:val="00743E62"/>
    <w:rsid w:val="00745F29"/>
    <w:rsid w:val="00747AF8"/>
    <w:rsid w:val="00750413"/>
    <w:rsid w:val="007505AF"/>
    <w:rsid w:val="00751110"/>
    <w:rsid w:val="00752ED3"/>
    <w:rsid w:val="00754D88"/>
    <w:rsid w:val="007561ED"/>
    <w:rsid w:val="00756280"/>
    <w:rsid w:val="00756B86"/>
    <w:rsid w:val="0075703E"/>
    <w:rsid w:val="007574AC"/>
    <w:rsid w:val="007602A6"/>
    <w:rsid w:val="00762339"/>
    <w:rsid w:val="0076250C"/>
    <w:rsid w:val="007625CF"/>
    <w:rsid w:val="007628EF"/>
    <w:rsid w:val="00762C17"/>
    <w:rsid w:val="007630D2"/>
    <w:rsid w:val="00763C93"/>
    <w:rsid w:val="007642C6"/>
    <w:rsid w:val="007643B5"/>
    <w:rsid w:val="0076574E"/>
    <w:rsid w:val="007659DA"/>
    <w:rsid w:val="00765E04"/>
    <w:rsid w:val="00766177"/>
    <w:rsid w:val="00766335"/>
    <w:rsid w:val="0076689C"/>
    <w:rsid w:val="00767028"/>
    <w:rsid w:val="0077040E"/>
    <w:rsid w:val="00770B9C"/>
    <w:rsid w:val="00770EA5"/>
    <w:rsid w:val="00771372"/>
    <w:rsid w:val="007721C7"/>
    <w:rsid w:val="00772BE3"/>
    <w:rsid w:val="00772E27"/>
    <w:rsid w:val="0077444E"/>
    <w:rsid w:val="00774597"/>
    <w:rsid w:val="0077556A"/>
    <w:rsid w:val="00775601"/>
    <w:rsid w:val="0077645A"/>
    <w:rsid w:val="00776639"/>
    <w:rsid w:val="00776CC0"/>
    <w:rsid w:val="00776CF0"/>
    <w:rsid w:val="00777E2E"/>
    <w:rsid w:val="0078085C"/>
    <w:rsid w:val="007818A3"/>
    <w:rsid w:val="00783375"/>
    <w:rsid w:val="0078614C"/>
    <w:rsid w:val="00786829"/>
    <w:rsid w:val="00787CFE"/>
    <w:rsid w:val="00787DD7"/>
    <w:rsid w:val="00787FC5"/>
    <w:rsid w:val="00790067"/>
    <w:rsid w:val="0079221C"/>
    <w:rsid w:val="00793041"/>
    <w:rsid w:val="007942C0"/>
    <w:rsid w:val="007946FA"/>
    <w:rsid w:val="00794FC5"/>
    <w:rsid w:val="00795771"/>
    <w:rsid w:val="00795900"/>
    <w:rsid w:val="00795DB3"/>
    <w:rsid w:val="00797A27"/>
    <w:rsid w:val="00797B1F"/>
    <w:rsid w:val="007A06BF"/>
    <w:rsid w:val="007A33EA"/>
    <w:rsid w:val="007A3AC3"/>
    <w:rsid w:val="007A3C5A"/>
    <w:rsid w:val="007A3E50"/>
    <w:rsid w:val="007A5971"/>
    <w:rsid w:val="007B05C0"/>
    <w:rsid w:val="007B086F"/>
    <w:rsid w:val="007B1DB4"/>
    <w:rsid w:val="007B211B"/>
    <w:rsid w:val="007B2C61"/>
    <w:rsid w:val="007B318A"/>
    <w:rsid w:val="007B3800"/>
    <w:rsid w:val="007B45B6"/>
    <w:rsid w:val="007B5679"/>
    <w:rsid w:val="007B5F3C"/>
    <w:rsid w:val="007B5F56"/>
    <w:rsid w:val="007B694E"/>
    <w:rsid w:val="007B6CB1"/>
    <w:rsid w:val="007B74EC"/>
    <w:rsid w:val="007B7B5E"/>
    <w:rsid w:val="007B7C81"/>
    <w:rsid w:val="007C13D6"/>
    <w:rsid w:val="007C24C8"/>
    <w:rsid w:val="007C3B38"/>
    <w:rsid w:val="007C4CFE"/>
    <w:rsid w:val="007C5013"/>
    <w:rsid w:val="007C7514"/>
    <w:rsid w:val="007C7857"/>
    <w:rsid w:val="007C7DBA"/>
    <w:rsid w:val="007D062B"/>
    <w:rsid w:val="007D0A74"/>
    <w:rsid w:val="007D0C2D"/>
    <w:rsid w:val="007D16B3"/>
    <w:rsid w:val="007D2161"/>
    <w:rsid w:val="007D39A0"/>
    <w:rsid w:val="007D4D80"/>
    <w:rsid w:val="007E00F8"/>
    <w:rsid w:val="007E0495"/>
    <w:rsid w:val="007E09F3"/>
    <w:rsid w:val="007E1B5B"/>
    <w:rsid w:val="007E2A98"/>
    <w:rsid w:val="007E2F28"/>
    <w:rsid w:val="007E47FC"/>
    <w:rsid w:val="007E50ED"/>
    <w:rsid w:val="007E5168"/>
    <w:rsid w:val="007E5C98"/>
    <w:rsid w:val="007E606D"/>
    <w:rsid w:val="007E6677"/>
    <w:rsid w:val="007E69C4"/>
    <w:rsid w:val="007E69D0"/>
    <w:rsid w:val="007E7265"/>
    <w:rsid w:val="007E7737"/>
    <w:rsid w:val="007E7A6C"/>
    <w:rsid w:val="007E7FAF"/>
    <w:rsid w:val="007F0962"/>
    <w:rsid w:val="007F0E3E"/>
    <w:rsid w:val="007F16B2"/>
    <w:rsid w:val="007F40C1"/>
    <w:rsid w:val="007F446A"/>
    <w:rsid w:val="007F5331"/>
    <w:rsid w:val="007F57D2"/>
    <w:rsid w:val="007F5CDB"/>
    <w:rsid w:val="007F6D73"/>
    <w:rsid w:val="007F758F"/>
    <w:rsid w:val="007F77FA"/>
    <w:rsid w:val="007F7B45"/>
    <w:rsid w:val="008020FE"/>
    <w:rsid w:val="0080280F"/>
    <w:rsid w:val="008032E1"/>
    <w:rsid w:val="00803480"/>
    <w:rsid w:val="0080349B"/>
    <w:rsid w:val="00804209"/>
    <w:rsid w:val="0080647D"/>
    <w:rsid w:val="0080764C"/>
    <w:rsid w:val="008103D0"/>
    <w:rsid w:val="0081192C"/>
    <w:rsid w:val="00811A72"/>
    <w:rsid w:val="00814006"/>
    <w:rsid w:val="00815DF5"/>
    <w:rsid w:val="00816869"/>
    <w:rsid w:val="0081698D"/>
    <w:rsid w:val="00816C4B"/>
    <w:rsid w:val="00817B02"/>
    <w:rsid w:val="0082060A"/>
    <w:rsid w:val="008217BB"/>
    <w:rsid w:val="00822EBC"/>
    <w:rsid w:val="008233E3"/>
    <w:rsid w:val="00823447"/>
    <w:rsid w:val="008239A1"/>
    <w:rsid w:val="00824457"/>
    <w:rsid w:val="00824FDF"/>
    <w:rsid w:val="00825000"/>
    <w:rsid w:val="00825C67"/>
    <w:rsid w:val="00826601"/>
    <w:rsid w:val="00826C8A"/>
    <w:rsid w:val="008270D2"/>
    <w:rsid w:val="008311F6"/>
    <w:rsid w:val="00832881"/>
    <w:rsid w:val="00832FB0"/>
    <w:rsid w:val="00834A85"/>
    <w:rsid w:val="00835AA1"/>
    <w:rsid w:val="00836BBC"/>
    <w:rsid w:val="00840012"/>
    <w:rsid w:val="0084002A"/>
    <w:rsid w:val="00840F0D"/>
    <w:rsid w:val="00842CB2"/>
    <w:rsid w:val="008444A1"/>
    <w:rsid w:val="008458FB"/>
    <w:rsid w:val="0084606A"/>
    <w:rsid w:val="0084683D"/>
    <w:rsid w:val="00846FF4"/>
    <w:rsid w:val="00847A16"/>
    <w:rsid w:val="00847B22"/>
    <w:rsid w:val="008513D1"/>
    <w:rsid w:val="008525B3"/>
    <w:rsid w:val="0085301D"/>
    <w:rsid w:val="00853326"/>
    <w:rsid w:val="00853564"/>
    <w:rsid w:val="0085399F"/>
    <w:rsid w:val="0085514A"/>
    <w:rsid w:val="008551D1"/>
    <w:rsid w:val="00855448"/>
    <w:rsid w:val="00856188"/>
    <w:rsid w:val="008561D3"/>
    <w:rsid w:val="0085625B"/>
    <w:rsid w:val="00856F2C"/>
    <w:rsid w:val="008573B1"/>
    <w:rsid w:val="008575D5"/>
    <w:rsid w:val="008578A6"/>
    <w:rsid w:val="00860435"/>
    <w:rsid w:val="008604F5"/>
    <w:rsid w:val="008606FB"/>
    <w:rsid w:val="0086345E"/>
    <w:rsid w:val="00863781"/>
    <w:rsid w:val="00864340"/>
    <w:rsid w:val="0086592C"/>
    <w:rsid w:val="0087048A"/>
    <w:rsid w:val="00871008"/>
    <w:rsid w:val="0087106B"/>
    <w:rsid w:val="00871593"/>
    <w:rsid w:val="00871B87"/>
    <w:rsid w:val="00872A75"/>
    <w:rsid w:val="00872B96"/>
    <w:rsid w:val="00877188"/>
    <w:rsid w:val="00880C24"/>
    <w:rsid w:val="00880D73"/>
    <w:rsid w:val="0088177F"/>
    <w:rsid w:val="00881C6D"/>
    <w:rsid w:val="008823D5"/>
    <w:rsid w:val="00883F6D"/>
    <w:rsid w:val="00885D52"/>
    <w:rsid w:val="008866EC"/>
    <w:rsid w:val="00886FFD"/>
    <w:rsid w:val="0088720E"/>
    <w:rsid w:val="00887509"/>
    <w:rsid w:val="00887BE2"/>
    <w:rsid w:val="00891147"/>
    <w:rsid w:val="008916C3"/>
    <w:rsid w:val="008922E2"/>
    <w:rsid w:val="0089254C"/>
    <w:rsid w:val="00893E88"/>
    <w:rsid w:val="0089425B"/>
    <w:rsid w:val="008952BC"/>
    <w:rsid w:val="00895D6B"/>
    <w:rsid w:val="008961C2"/>
    <w:rsid w:val="00896558"/>
    <w:rsid w:val="00897757"/>
    <w:rsid w:val="008978D2"/>
    <w:rsid w:val="008A0611"/>
    <w:rsid w:val="008A0911"/>
    <w:rsid w:val="008A0A4B"/>
    <w:rsid w:val="008A480D"/>
    <w:rsid w:val="008A4F10"/>
    <w:rsid w:val="008A53BF"/>
    <w:rsid w:val="008A62AC"/>
    <w:rsid w:val="008A64B2"/>
    <w:rsid w:val="008A737D"/>
    <w:rsid w:val="008B0587"/>
    <w:rsid w:val="008B086E"/>
    <w:rsid w:val="008B106F"/>
    <w:rsid w:val="008B10E9"/>
    <w:rsid w:val="008B128D"/>
    <w:rsid w:val="008B1461"/>
    <w:rsid w:val="008B2343"/>
    <w:rsid w:val="008B36C2"/>
    <w:rsid w:val="008B4CCE"/>
    <w:rsid w:val="008B51BE"/>
    <w:rsid w:val="008B61B4"/>
    <w:rsid w:val="008B65CB"/>
    <w:rsid w:val="008C2236"/>
    <w:rsid w:val="008C2341"/>
    <w:rsid w:val="008C274D"/>
    <w:rsid w:val="008C380E"/>
    <w:rsid w:val="008C4020"/>
    <w:rsid w:val="008C450F"/>
    <w:rsid w:val="008C4F91"/>
    <w:rsid w:val="008C639A"/>
    <w:rsid w:val="008C7EFD"/>
    <w:rsid w:val="008D1EF4"/>
    <w:rsid w:val="008D37E7"/>
    <w:rsid w:val="008D3BB2"/>
    <w:rsid w:val="008D638E"/>
    <w:rsid w:val="008D7BAD"/>
    <w:rsid w:val="008D7BE9"/>
    <w:rsid w:val="008E1D88"/>
    <w:rsid w:val="008E2542"/>
    <w:rsid w:val="008E2766"/>
    <w:rsid w:val="008E39CB"/>
    <w:rsid w:val="008E3A2F"/>
    <w:rsid w:val="008E4A1B"/>
    <w:rsid w:val="008E595C"/>
    <w:rsid w:val="008E61FB"/>
    <w:rsid w:val="008E6496"/>
    <w:rsid w:val="008E7F66"/>
    <w:rsid w:val="008F03AC"/>
    <w:rsid w:val="008F0FE8"/>
    <w:rsid w:val="008F259E"/>
    <w:rsid w:val="008F288E"/>
    <w:rsid w:val="008F2F80"/>
    <w:rsid w:val="008F3392"/>
    <w:rsid w:val="008F3B01"/>
    <w:rsid w:val="008F519E"/>
    <w:rsid w:val="00901AA9"/>
    <w:rsid w:val="00901F49"/>
    <w:rsid w:val="00902248"/>
    <w:rsid w:val="00902771"/>
    <w:rsid w:val="00906F76"/>
    <w:rsid w:val="0090715F"/>
    <w:rsid w:val="00907986"/>
    <w:rsid w:val="00907A8F"/>
    <w:rsid w:val="00911BEA"/>
    <w:rsid w:val="00911D54"/>
    <w:rsid w:val="00914184"/>
    <w:rsid w:val="009143FC"/>
    <w:rsid w:val="00914A0F"/>
    <w:rsid w:val="009155E0"/>
    <w:rsid w:val="009161C5"/>
    <w:rsid w:val="009167CD"/>
    <w:rsid w:val="00917E8D"/>
    <w:rsid w:val="009204E4"/>
    <w:rsid w:val="0092093D"/>
    <w:rsid w:val="00920BA2"/>
    <w:rsid w:val="00921FDE"/>
    <w:rsid w:val="00922B3F"/>
    <w:rsid w:val="009234FD"/>
    <w:rsid w:val="00923C3D"/>
    <w:rsid w:val="0092551B"/>
    <w:rsid w:val="00925FBD"/>
    <w:rsid w:val="00927906"/>
    <w:rsid w:val="00927BD3"/>
    <w:rsid w:val="00927F50"/>
    <w:rsid w:val="009301BD"/>
    <w:rsid w:val="00930513"/>
    <w:rsid w:val="00930FE8"/>
    <w:rsid w:val="00932F27"/>
    <w:rsid w:val="009330BF"/>
    <w:rsid w:val="00934C1B"/>
    <w:rsid w:val="00934FA9"/>
    <w:rsid w:val="00935AFF"/>
    <w:rsid w:val="00936926"/>
    <w:rsid w:val="00936DE7"/>
    <w:rsid w:val="00940463"/>
    <w:rsid w:val="009407AD"/>
    <w:rsid w:val="00940A82"/>
    <w:rsid w:val="00943252"/>
    <w:rsid w:val="00943493"/>
    <w:rsid w:val="0094381B"/>
    <w:rsid w:val="009444BA"/>
    <w:rsid w:val="00945182"/>
    <w:rsid w:val="00946459"/>
    <w:rsid w:val="009474C9"/>
    <w:rsid w:val="00947C23"/>
    <w:rsid w:val="009505DD"/>
    <w:rsid w:val="00950BC4"/>
    <w:rsid w:val="00951D25"/>
    <w:rsid w:val="00951E2E"/>
    <w:rsid w:val="009529F1"/>
    <w:rsid w:val="00953101"/>
    <w:rsid w:val="00953561"/>
    <w:rsid w:val="00953A39"/>
    <w:rsid w:val="009543E8"/>
    <w:rsid w:val="00955E9B"/>
    <w:rsid w:val="00956024"/>
    <w:rsid w:val="009574D6"/>
    <w:rsid w:val="00957888"/>
    <w:rsid w:val="00961285"/>
    <w:rsid w:val="00961C19"/>
    <w:rsid w:val="0096352F"/>
    <w:rsid w:val="00963778"/>
    <w:rsid w:val="00964817"/>
    <w:rsid w:val="0096491B"/>
    <w:rsid w:val="00964F65"/>
    <w:rsid w:val="00964FF2"/>
    <w:rsid w:val="00966E34"/>
    <w:rsid w:val="00970606"/>
    <w:rsid w:val="0097083A"/>
    <w:rsid w:val="009709BD"/>
    <w:rsid w:val="0097227F"/>
    <w:rsid w:val="0097239B"/>
    <w:rsid w:val="00973649"/>
    <w:rsid w:val="00973E93"/>
    <w:rsid w:val="0097479D"/>
    <w:rsid w:val="00974C54"/>
    <w:rsid w:val="00975222"/>
    <w:rsid w:val="00976D71"/>
    <w:rsid w:val="00977476"/>
    <w:rsid w:val="00980515"/>
    <w:rsid w:val="009816D2"/>
    <w:rsid w:val="009817C0"/>
    <w:rsid w:val="00982DEC"/>
    <w:rsid w:val="0098385C"/>
    <w:rsid w:val="009846F8"/>
    <w:rsid w:val="009859B7"/>
    <w:rsid w:val="00985D0A"/>
    <w:rsid w:val="009869C8"/>
    <w:rsid w:val="00991071"/>
    <w:rsid w:val="00992DA0"/>
    <w:rsid w:val="00994B39"/>
    <w:rsid w:val="0099521F"/>
    <w:rsid w:val="00995857"/>
    <w:rsid w:val="00995FE6"/>
    <w:rsid w:val="0099707A"/>
    <w:rsid w:val="0099795A"/>
    <w:rsid w:val="009A02BE"/>
    <w:rsid w:val="009A05B2"/>
    <w:rsid w:val="009A0B2B"/>
    <w:rsid w:val="009A1021"/>
    <w:rsid w:val="009A163C"/>
    <w:rsid w:val="009A1F86"/>
    <w:rsid w:val="009A3751"/>
    <w:rsid w:val="009A40AA"/>
    <w:rsid w:val="009A4E9A"/>
    <w:rsid w:val="009A585E"/>
    <w:rsid w:val="009A6ECC"/>
    <w:rsid w:val="009A74E3"/>
    <w:rsid w:val="009B045A"/>
    <w:rsid w:val="009B060F"/>
    <w:rsid w:val="009B0F41"/>
    <w:rsid w:val="009B1898"/>
    <w:rsid w:val="009B2CC2"/>
    <w:rsid w:val="009B3DE5"/>
    <w:rsid w:val="009B4448"/>
    <w:rsid w:val="009B5144"/>
    <w:rsid w:val="009B5A44"/>
    <w:rsid w:val="009B74A7"/>
    <w:rsid w:val="009C0D08"/>
    <w:rsid w:val="009C337E"/>
    <w:rsid w:val="009C358F"/>
    <w:rsid w:val="009C3CD1"/>
    <w:rsid w:val="009C4234"/>
    <w:rsid w:val="009C58F7"/>
    <w:rsid w:val="009C6A8F"/>
    <w:rsid w:val="009D00EB"/>
    <w:rsid w:val="009D126D"/>
    <w:rsid w:val="009D1889"/>
    <w:rsid w:val="009D2588"/>
    <w:rsid w:val="009D2766"/>
    <w:rsid w:val="009D3B24"/>
    <w:rsid w:val="009D436B"/>
    <w:rsid w:val="009D64CB"/>
    <w:rsid w:val="009D64ED"/>
    <w:rsid w:val="009E02D4"/>
    <w:rsid w:val="009E1916"/>
    <w:rsid w:val="009E3B18"/>
    <w:rsid w:val="009E43C5"/>
    <w:rsid w:val="009E46DF"/>
    <w:rsid w:val="009E46F8"/>
    <w:rsid w:val="009E48C6"/>
    <w:rsid w:val="009E5836"/>
    <w:rsid w:val="009E5E83"/>
    <w:rsid w:val="009E6839"/>
    <w:rsid w:val="009E6A77"/>
    <w:rsid w:val="009E7025"/>
    <w:rsid w:val="009E7618"/>
    <w:rsid w:val="009E784B"/>
    <w:rsid w:val="009F012D"/>
    <w:rsid w:val="009F1784"/>
    <w:rsid w:val="009F2174"/>
    <w:rsid w:val="009F38AD"/>
    <w:rsid w:val="009F39E3"/>
    <w:rsid w:val="009F3E0D"/>
    <w:rsid w:val="009F3E4D"/>
    <w:rsid w:val="009F5B14"/>
    <w:rsid w:val="009F5DC2"/>
    <w:rsid w:val="009F5FAE"/>
    <w:rsid w:val="009F6218"/>
    <w:rsid w:val="00A003F5"/>
    <w:rsid w:val="00A00668"/>
    <w:rsid w:val="00A00684"/>
    <w:rsid w:val="00A009A6"/>
    <w:rsid w:val="00A01402"/>
    <w:rsid w:val="00A0145A"/>
    <w:rsid w:val="00A036D5"/>
    <w:rsid w:val="00A037C3"/>
    <w:rsid w:val="00A03907"/>
    <w:rsid w:val="00A03F49"/>
    <w:rsid w:val="00A04BFA"/>
    <w:rsid w:val="00A04D9B"/>
    <w:rsid w:val="00A04E09"/>
    <w:rsid w:val="00A06C28"/>
    <w:rsid w:val="00A11509"/>
    <w:rsid w:val="00A11702"/>
    <w:rsid w:val="00A11C7E"/>
    <w:rsid w:val="00A11DD6"/>
    <w:rsid w:val="00A11E67"/>
    <w:rsid w:val="00A11EDF"/>
    <w:rsid w:val="00A121B6"/>
    <w:rsid w:val="00A1249C"/>
    <w:rsid w:val="00A12E45"/>
    <w:rsid w:val="00A14CD9"/>
    <w:rsid w:val="00A1600D"/>
    <w:rsid w:val="00A1624B"/>
    <w:rsid w:val="00A16415"/>
    <w:rsid w:val="00A175AF"/>
    <w:rsid w:val="00A17D15"/>
    <w:rsid w:val="00A234EC"/>
    <w:rsid w:val="00A23D7A"/>
    <w:rsid w:val="00A243A4"/>
    <w:rsid w:val="00A2619A"/>
    <w:rsid w:val="00A27828"/>
    <w:rsid w:val="00A30C2C"/>
    <w:rsid w:val="00A30F88"/>
    <w:rsid w:val="00A31F88"/>
    <w:rsid w:val="00A33B44"/>
    <w:rsid w:val="00A33F50"/>
    <w:rsid w:val="00A3620F"/>
    <w:rsid w:val="00A37A5D"/>
    <w:rsid w:val="00A37FC3"/>
    <w:rsid w:val="00A403E7"/>
    <w:rsid w:val="00A40574"/>
    <w:rsid w:val="00A43FCA"/>
    <w:rsid w:val="00A44CB2"/>
    <w:rsid w:val="00A44DA5"/>
    <w:rsid w:val="00A45BD0"/>
    <w:rsid w:val="00A5030D"/>
    <w:rsid w:val="00A5043A"/>
    <w:rsid w:val="00A50AD3"/>
    <w:rsid w:val="00A51A72"/>
    <w:rsid w:val="00A53E6D"/>
    <w:rsid w:val="00A5523A"/>
    <w:rsid w:val="00A55F89"/>
    <w:rsid w:val="00A56BE2"/>
    <w:rsid w:val="00A607F9"/>
    <w:rsid w:val="00A60AA9"/>
    <w:rsid w:val="00A6188E"/>
    <w:rsid w:val="00A631B5"/>
    <w:rsid w:val="00A65435"/>
    <w:rsid w:val="00A66642"/>
    <w:rsid w:val="00A66B35"/>
    <w:rsid w:val="00A675EC"/>
    <w:rsid w:val="00A67B50"/>
    <w:rsid w:val="00A702AE"/>
    <w:rsid w:val="00A70DB9"/>
    <w:rsid w:val="00A71744"/>
    <w:rsid w:val="00A72055"/>
    <w:rsid w:val="00A727F8"/>
    <w:rsid w:val="00A72A3F"/>
    <w:rsid w:val="00A73B6E"/>
    <w:rsid w:val="00A73E7C"/>
    <w:rsid w:val="00A74C3D"/>
    <w:rsid w:val="00A757A5"/>
    <w:rsid w:val="00A75B93"/>
    <w:rsid w:val="00A77616"/>
    <w:rsid w:val="00A77647"/>
    <w:rsid w:val="00A77A55"/>
    <w:rsid w:val="00A8040C"/>
    <w:rsid w:val="00A80FF0"/>
    <w:rsid w:val="00A81258"/>
    <w:rsid w:val="00A81329"/>
    <w:rsid w:val="00A815F3"/>
    <w:rsid w:val="00A8243E"/>
    <w:rsid w:val="00A828C8"/>
    <w:rsid w:val="00A83D9A"/>
    <w:rsid w:val="00A83DB7"/>
    <w:rsid w:val="00A83E59"/>
    <w:rsid w:val="00A84178"/>
    <w:rsid w:val="00A85F9D"/>
    <w:rsid w:val="00A865B0"/>
    <w:rsid w:val="00A877D9"/>
    <w:rsid w:val="00A909F9"/>
    <w:rsid w:val="00A911D9"/>
    <w:rsid w:val="00A92C29"/>
    <w:rsid w:val="00A93317"/>
    <w:rsid w:val="00A947FF"/>
    <w:rsid w:val="00A94AA4"/>
    <w:rsid w:val="00A96D51"/>
    <w:rsid w:val="00A97B91"/>
    <w:rsid w:val="00AA159F"/>
    <w:rsid w:val="00AA1771"/>
    <w:rsid w:val="00AA192A"/>
    <w:rsid w:val="00AA2251"/>
    <w:rsid w:val="00AA2B07"/>
    <w:rsid w:val="00AA3312"/>
    <w:rsid w:val="00AA38BF"/>
    <w:rsid w:val="00AA4540"/>
    <w:rsid w:val="00AA45E9"/>
    <w:rsid w:val="00AA5B77"/>
    <w:rsid w:val="00AA6A9B"/>
    <w:rsid w:val="00AA6BD9"/>
    <w:rsid w:val="00AA6FCD"/>
    <w:rsid w:val="00AA7D66"/>
    <w:rsid w:val="00AA7EA3"/>
    <w:rsid w:val="00AB0FB4"/>
    <w:rsid w:val="00AB21AF"/>
    <w:rsid w:val="00AB2D7D"/>
    <w:rsid w:val="00AB32F9"/>
    <w:rsid w:val="00AB5A95"/>
    <w:rsid w:val="00AC0FC9"/>
    <w:rsid w:val="00AC1C0F"/>
    <w:rsid w:val="00AC1D06"/>
    <w:rsid w:val="00AC2952"/>
    <w:rsid w:val="00AC4ADB"/>
    <w:rsid w:val="00AC5F66"/>
    <w:rsid w:val="00AC7ADC"/>
    <w:rsid w:val="00AC7D95"/>
    <w:rsid w:val="00AD0893"/>
    <w:rsid w:val="00AD0B3B"/>
    <w:rsid w:val="00AD0E27"/>
    <w:rsid w:val="00AD2FB6"/>
    <w:rsid w:val="00AD44F4"/>
    <w:rsid w:val="00AD4BAB"/>
    <w:rsid w:val="00AD5BC0"/>
    <w:rsid w:val="00AD67AF"/>
    <w:rsid w:val="00AD6A40"/>
    <w:rsid w:val="00AD7DDF"/>
    <w:rsid w:val="00AE05E2"/>
    <w:rsid w:val="00AE321E"/>
    <w:rsid w:val="00AE3528"/>
    <w:rsid w:val="00AE3E46"/>
    <w:rsid w:val="00AE4BAB"/>
    <w:rsid w:val="00AE4CE7"/>
    <w:rsid w:val="00AE5490"/>
    <w:rsid w:val="00AE6445"/>
    <w:rsid w:val="00AE65F7"/>
    <w:rsid w:val="00AE6E9D"/>
    <w:rsid w:val="00AE77C7"/>
    <w:rsid w:val="00AE7897"/>
    <w:rsid w:val="00AF056A"/>
    <w:rsid w:val="00AF16AD"/>
    <w:rsid w:val="00AF2D47"/>
    <w:rsid w:val="00AF3382"/>
    <w:rsid w:val="00AF4C63"/>
    <w:rsid w:val="00AF5F8D"/>
    <w:rsid w:val="00AF66A4"/>
    <w:rsid w:val="00AF769D"/>
    <w:rsid w:val="00AF7A19"/>
    <w:rsid w:val="00AF7CD9"/>
    <w:rsid w:val="00B0051A"/>
    <w:rsid w:val="00B00F41"/>
    <w:rsid w:val="00B01620"/>
    <w:rsid w:val="00B019D3"/>
    <w:rsid w:val="00B02C9E"/>
    <w:rsid w:val="00B03FF9"/>
    <w:rsid w:val="00B04C5C"/>
    <w:rsid w:val="00B0640D"/>
    <w:rsid w:val="00B103E3"/>
    <w:rsid w:val="00B11EDA"/>
    <w:rsid w:val="00B12134"/>
    <w:rsid w:val="00B121ED"/>
    <w:rsid w:val="00B12360"/>
    <w:rsid w:val="00B12C7C"/>
    <w:rsid w:val="00B136B3"/>
    <w:rsid w:val="00B1379A"/>
    <w:rsid w:val="00B13E30"/>
    <w:rsid w:val="00B1479B"/>
    <w:rsid w:val="00B161A6"/>
    <w:rsid w:val="00B16E85"/>
    <w:rsid w:val="00B17165"/>
    <w:rsid w:val="00B1718B"/>
    <w:rsid w:val="00B20011"/>
    <w:rsid w:val="00B20547"/>
    <w:rsid w:val="00B20919"/>
    <w:rsid w:val="00B20D7E"/>
    <w:rsid w:val="00B20F2B"/>
    <w:rsid w:val="00B2155E"/>
    <w:rsid w:val="00B21566"/>
    <w:rsid w:val="00B22EAF"/>
    <w:rsid w:val="00B25BC4"/>
    <w:rsid w:val="00B25EA9"/>
    <w:rsid w:val="00B25F8F"/>
    <w:rsid w:val="00B26A05"/>
    <w:rsid w:val="00B279A3"/>
    <w:rsid w:val="00B308B2"/>
    <w:rsid w:val="00B31D45"/>
    <w:rsid w:val="00B32103"/>
    <w:rsid w:val="00B32207"/>
    <w:rsid w:val="00B32860"/>
    <w:rsid w:val="00B348DB"/>
    <w:rsid w:val="00B349AA"/>
    <w:rsid w:val="00B35737"/>
    <w:rsid w:val="00B36348"/>
    <w:rsid w:val="00B36433"/>
    <w:rsid w:val="00B36E4C"/>
    <w:rsid w:val="00B375DE"/>
    <w:rsid w:val="00B37907"/>
    <w:rsid w:val="00B402A0"/>
    <w:rsid w:val="00B4069A"/>
    <w:rsid w:val="00B41B05"/>
    <w:rsid w:val="00B4237D"/>
    <w:rsid w:val="00B42783"/>
    <w:rsid w:val="00B42930"/>
    <w:rsid w:val="00B43E3F"/>
    <w:rsid w:val="00B4445D"/>
    <w:rsid w:val="00B463FA"/>
    <w:rsid w:val="00B465EB"/>
    <w:rsid w:val="00B471E3"/>
    <w:rsid w:val="00B47B09"/>
    <w:rsid w:val="00B47BD5"/>
    <w:rsid w:val="00B5026F"/>
    <w:rsid w:val="00B542BC"/>
    <w:rsid w:val="00B550BF"/>
    <w:rsid w:val="00B56C97"/>
    <w:rsid w:val="00B572FC"/>
    <w:rsid w:val="00B575B2"/>
    <w:rsid w:val="00B57BE3"/>
    <w:rsid w:val="00B57D00"/>
    <w:rsid w:val="00B60169"/>
    <w:rsid w:val="00B6050D"/>
    <w:rsid w:val="00B630A7"/>
    <w:rsid w:val="00B64F26"/>
    <w:rsid w:val="00B7136B"/>
    <w:rsid w:val="00B72368"/>
    <w:rsid w:val="00B726A3"/>
    <w:rsid w:val="00B738E4"/>
    <w:rsid w:val="00B73AEE"/>
    <w:rsid w:val="00B73B2B"/>
    <w:rsid w:val="00B743EE"/>
    <w:rsid w:val="00B76004"/>
    <w:rsid w:val="00B765B0"/>
    <w:rsid w:val="00B768CC"/>
    <w:rsid w:val="00B80072"/>
    <w:rsid w:val="00B828FC"/>
    <w:rsid w:val="00B82AFB"/>
    <w:rsid w:val="00B83EBF"/>
    <w:rsid w:val="00B84E82"/>
    <w:rsid w:val="00B85280"/>
    <w:rsid w:val="00B863A8"/>
    <w:rsid w:val="00B86DF5"/>
    <w:rsid w:val="00B874A8"/>
    <w:rsid w:val="00B901C8"/>
    <w:rsid w:val="00B91997"/>
    <w:rsid w:val="00B927B2"/>
    <w:rsid w:val="00B93D2B"/>
    <w:rsid w:val="00B94DF2"/>
    <w:rsid w:val="00B95C5F"/>
    <w:rsid w:val="00B965F6"/>
    <w:rsid w:val="00B96677"/>
    <w:rsid w:val="00B973E2"/>
    <w:rsid w:val="00B97DC2"/>
    <w:rsid w:val="00BA002B"/>
    <w:rsid w:val="00BA0E05"/>
    <w:rsid w:val="00BA108B"/>
    <w:rsid w:val="00BA5731"/>
    <w:rsid w:val="00BA68B5"/>
    <w:rsid w:val="00BA78F3"/>
    <w:rsid w:val="00BB1DF1"/>
    <w:rsid w:val="00BB1F8A"/>
    <w:rsid w:val="00BB25D7"/>
    <w:rsid w:val="00BB2A07"/>
    <w:rsid w:val="00BB2E36"/>
    <w:rsid w:val="00BB3226"/>
    <w:rsid w:val="00BB37FB"/>
    <w:rsid w:val="00BB3CDD"/>
    <w:rsid w:val="00BB3EEE"/>
    <w:rsid w:val="00BB3F49"/>
    <w:rsid w:val="00BB3F8C"/>
    <w:rsid w:val="00BB578B"/>
    <w:rsid w:val="00BB5D06"/>
    <w:rsid w:val="00BB5DC5"/>
    <w:rsid w:val="00BC1036"/>
    <w:rsid w:val="00BC12AF"/>
    <w:rsid w:val="00BC1BAC"/>
    <w:rsid w:val="00BC2133"/>
    <w:rsid w:val="00BC4092"/>
    <w:rsid w:val="00BC76CA"/>
    <w:rsid w:val="00BC76DB"/>
    <w:rsid w:val="00BD25B8"/>
    <w:rsid w:val="00BD2F01"/>
    <w:rsid w:val="00BD4E12"/>
    <w:rsid w:val="00BD59FD"/>
    <w:rsid w:val="00BD6E30"/>
    <w:rsid w:val="00BD7229"/>
    <w:rsid w:val="00BE0B73"/>
    <w:rsid w:val="00BE1A26"/>
    <w:rsid w:val="00BE31FC"/>
    <w:rsid w:val="00BE3DEC"/>
    <w:rsid w:val="00BE45E0"/>
    <w:rsid w:val="00BE487B"/>
    <w:rsid w:val="00BE5EFD"/>
    <w:rsid w:val="00BE77EA"/>
    <w:rsid w:val="00BF0E71"/>
    <w:rsid w:val="00BF22EB"/>
    <w:rsid w:val="00BF4730"/>
    <w:rsid w:val="00BF48C0"/>
    <w:rsid w:val="00BF6393"/>
    <w:rsid w:val="00BF6CD4"/>
    <w:rsid w:val="00BF75CA"/>
    <w:rsid w:val="00BF7AB5"/>
    <w:rsid w:val="00C00A3B"/>
    <w:rsid w:val="00C01CB9"/>
    <w:rsid w:val="00C026ED"/>
    <w:rsid w:val="00C02C5E"/>
    <w:rsid w:val="00C06718"/>
    <w:rsid w:val="00C0726B"/>
    <w:rsid w:val="00C075FC"/>
    <w:rsid w:val="00C07FC8"/>
    <w:rsid w:val="00C10922"/>
    <w:rsid w:val="00C10D98"/>
    <w:rsid w:val="00C1153D"/>
    <w:rsid w:val="00C11582"/>
    <w:rsid w:val="00C13C3D"/>
    <w:rsid w:val="00C13D67"/>
    <w:rsid w:val="00C13E7A"/>
    <w:rsid w:val="00C14831"/>
    <w:rsid w:val="00C1529F"/>
    <w:rsid w:val="00C16493"/>
    <w:rsid w:val="00C167D9"/>
    <w:rsid w:val="00C17208"/>
    <w:rsid w:val="00C174EC"/>
    <w:rsid w:val="00C208D0"/>
    <w:rsid w:val="00C20C35"/>
    <w:rsid w:val="00C2201D"/>
    <w:rsid w:val="00C22063"/>
    <w:rsid w:val="00C22546"/>
    <w:rsid w:val="00C22C2B"/>
    <w:rsid w:val="00C23F67"/>
    <w:rsid w:val="00C24A4E"/>
    <w:rsid w:val="00C24C97"/>
    <w:rsid w:val="00C26386"/>
    <w:rsid w:val="00C30961"/>
    <w:rsid w:val="00C3130E"/>
    <w:rsid w:val="00C316D6"/>
    <w:rsid w:val="00C318E0"/>
    <w:rsid w:val="00C321BD"/>
    <w:rsid w:val="00C32537"/>
    <w:rsid w:val="00C33C36"/>
    <w:rsid w:val="00C34698"/>
    <w:rsid w:val="00C349FD"/>
    <w:rsid w:val="00C370EE"/>
    <w:rsid w:val="00C3711D"/>
    <w:rsid w:val="00C37376"/>
    <w:rsid w:val="00C37E38"/>
    <w:rsid w:val="00C4193F"/>
    <w:rsid w:val="00C4227E"/>
    <w:rsid w:val="00C44278"/>
    <w:rsid w:val="00C45137"/>
    <w:rsid w:val="00C45DFF"/>
    <w:rsid w:val="00C46ADF"/>
    <w:rsid w:val="00C471F5"/>
    <w:rsid w:val="00C47E65"/>
    <w:rsid w:val="00C5045F"/>
    <w:rsid w:val="00C50BA6"/>
    <w:rsid w:val="00C5193E"/>
    <w:rsid w:val="00C51DA6"/>
    <w:rsid w:val="00C526B5"/>
    <w:rsid w:val="00C53318"/>
    <w:rsid w:val="00C534EC"/>
    <w:rsid w:val="00C53B8B"/>
    <w:rsid w:val="00C550F0"/>
    <w:rsid w:val="00C552CE"/>
    <w:rsid w:val="00C561E2"/>
    <w:rsid w:val="00C5692B"/>
    <w:rsid w:val="00C61029"/>
    <w:rsid w:val="00C62980"/>
    <w:rsid w:val="00C63595"/>
    <w:rsid w:val="00C63DCD"/>
    <w:rsid w:val="00C64FB6"/>
    <w:rsid w:val="00C655E0"/>
    <w:rsid w:val="00C65D7D"/>
    <w:rsid w:val="00C65E01"/>
    <w:rsid w:val="00C6616C"/>
    <w:rsid w:val="00C672AF"/>
    <w:rsid w:val="00C676F2"/>
    <w:rsid w:val="00C67AC4"/>
    <w:rsid w:val="00C705F8"/>
    <w:rsid w:val="00C7072E"/>
    <w:rsid w:val="00C70831"/>
    <w:rsid w:val="00C715AB"/>
    <w:rsid w:val="00C72C50"/>
    <w:rsid w:val="00C75D97"/>
    <w:rsid w:val="00C75F2C"/>
    <w:rsid w:val="00C7661A"/>
    <w:rsid w:val="00C76C93"/>
    <w:rsid w:val="00C77957"/>
    <w:rsid w:val="00C8073E"/>
    <w:rsid w:val="00C82260"/>
    <w:rsid w:val="00C82CAC"/>
    <w:rsid w:val="00C83B4F"/>
    <w:rsid w:val="00C83E91"/>
    <w:rsid w:val="00C83ED3"/>
    <w:rsid w:val="00C83EE1"/>
    <w:rsid w:val="00C8606D"/>
    <w:rsid w:val="00C86148"/>
    <w:rsid w:val="00C87A13"/>
    <w:rsid w:val="00C928F1"/>
    <w:rsid w:val="00C94046"/>
    <w:rsid w:val="00C945CD"/>
    <w:rsid w:val="00C954C2"/>
    <w:rsid w:val="00C96776"/>
    <w:rsid w:val="00C968A4"/>
    <w:rsid w:val="00C96C85"/>
    <w:rsid w:val="00C96E05"/>
    <w:rsid w:val="00CA1E3D"/>
    <w:rsid w:val="00CA28E1"/>
    <w:rsid w:val="00CA3435"/>
    <w:rsid w:val="00CA3518"/>
    <w:rsid w:val="00CA35D0"/>
    <w:rsid w:val="00CA6073"/>
    <w:rsid w:val="00CA6C60"/>
    <w:rsid w:val="00CA7224"/>
    <w:rsid w:val="00CA760C"/>
    <w:rsid w:val="00CB0CBA"/>
    <w:rsid w:val="00CB25B0"/>
    <w:rsid w:val="00CB3ED6"/>
    <w:rsid w:val="00CB4258"/>
    <w:rsid w:val="00CB609B"/>
    <w:rsid w:val="00CB7214"/>
    <w:rsid w:val="00CB7C6D"/>
    <w:rsid w:val="00CB7E92"/>
    <w:rsid w:val="00CC014B"/>
    <w:rsid w:val="00CC02D8"/>
    <w:rsid w:val="00CC0324"/>
    <w:rsid w:val="00CC06AD"/>
    <w:rsid w:val="00CC2014"/>
    <w:rsid w:val="00CC2105"/>
    <w:rsid w:val="00CC2D8F"/>
    <w:rsid w:val="00CC3D87"/>
    <w:rsid w:val="00CC41A6"/>
    <w:rsid w:val="00CC41ED"/>
    <w:rsid w:val="00CC43D0"/>
    <w:rsid w:val="00CC4899"/>
    <w:rsid w:val="00CC623B"/>
    <w:rsid w:val="00CC70DA"/>
    <w:rsid w:val="00CC77AA"/>
    <w:rsid w:val="00CC7DC6"/>
    <w:rsid w:val="00CD062B"/>
    <w:rsid w:val="00CD16D1"/>
    <w:rsid w:val="00CD24B4"/>
    <w:rsid w:val="00CD2FE9"/>
    <w:rsid w:val="00CD3F46"/>
    <w:rsid w:val="00CD41F8"/>
    <w:rsid w:val="00CD4825"/>
    <w:rsid w:val="00CD4BEC"/>
    <w:rsid w:val="00CD50EF"/>
    <w:rsid w:val="00CD52DE"/>
    <w:rsid w:val="00CD5AE4"/>
    <w:rsid w:val="00CD68E6"/>
    <w:rsid w:val="00CD77CE"/>
    <w:rsid w:val="00CE0F1C"/>
    <w:rsid w:val="00CE1EB4"/>
    <w:rsid w:val="00CE201C"/>
    <w:rsid w:val="00CE2909"/>
    <w:rsid w:val="00CE4776"/>
    <w:rsid w:val="00CE563D"/>
    <w:rsid w:val="00CE5BDD"/>
    <w:rsid w:val="00CE5E76"/>
    <w:rsid w:val="00CE5FB9"/>
    <w:rsid w:val="00CE6D8B"/>
    <w:rsid w:val="00CE6F73"/>
    <w:rsid w:val="00CE7007"/>
    <w:rsid w:val="00CE75EE"/>
    <w:rsid w:val="00CF05E2"/>
    <w:rsid w:val="00CF17DF"/>
    <w:rsid w:val="00CF1BAE"/>
    <w:rsid w:val="00CF2043"/>
    <w:rsid w:val="00CF2DB9"/>
    <w:rsid w:val="00CF37DE"/>
    <w:rsid w:val="00CF48CC"/>
    <w:rsid w:val="00CF530D"/>
    <w:rsid w:val="00CF54B6"/>
    <w:rsid w:val="00CF5F07"/>
    <w:rsid w:val="00CF6028"/>
    <w:rsid w:val="00CF7470"/>
    <w:rsid w:val="00CF7701"/>
    <w:rsid w:val="00D01E06"/>
    <w:rsid w:val="00D02AC5"/>
    <w:rsid w:val="00D03290"/>
    <w:rsid w:val="00D03735"/>
    <w:rsid w:val="00D044E5"/>
    <w:rsid w:val="00D04F7B"/>
    <w:rsid w:val="00D05350"/>
    <w:rsid w:val="00D054DD"/>
    <w:rsid w:val="00D105B1"/>
    <w:rsid w:val="00D107F8"/>
    <w:rsid w:val="00D124CC"/>
    <w:rsid w:val="00D12A76"/>
    <w:rsid w:val="00D133E9"/>
    <w:rsid w:val="00D1374D"/>
    <w:rsid w:val="00D13FFF"/>
    <w:rsid w:val="00D1682D"/>
    <w:rsid w:val="00D17017"/>
    <w:rsid w:val="00D17679"/>
    <w:rsid w:val="00D215D8"/>
    <w:rsid w:val="00D22172"/>
    <w:rsid w:val="00D23018"/>
    <w:rsid w:val="00D23B08"/>
    <w:rsid w:val="00D23EA3"/>
    <w:rsid w:val="00D245B9"/>
    <w:rsid w:val="00D24B6B"/>
    <w:rsid w:val="00D250D7"/>
    <w:rsid w:val="00D25634"/>
    <w:rsid w:val="00D258A2"/>
    <w:rsid w:val="00D263EE"/>
    <w:rsid w:val="00D269AD"/>
    <w:rsid w:val="00D26C50"/>
    <w:rsid w:val="00D27BE2"/>
    <w:rsid w:val="00D27C86"/>
    <w:rsid w:val="00D30F88"/>
    <w:rsid w:val="00D31049"/>
    <w:rsid w:val="00D316BD"/>
    <w:rsid w:val="00D31D09"/>
    <w:rsid w:val="00D3314E"/>
    <w:rsid w:val="00D336F0"/>
    <w:rsid w:val="00D33CC9"/>
    <w:rsid w:val="00D33EBB"/>
    <w:rsid w:val="00D341D2"/>
    <w:rsid w:val="00D344F0"/>
    <w:rsid w:val="00D3481D"/>
    <w:rsid w:val="00D37314"/>
    <w:rsid w:val="00D37895"/>
    <w:rsid w:val="00D37AB6"/>
    <w:rsid w:val="00D37BE8"/>
    <w:rsid w:val="00D37C99"/>
    <w:rsid w:val="00D4004B"/>
    <w:rsid w:val="00D4026C"/>
    <w:rsid w:val="00D40F36"/>
    <w:rsid w:val="00D427BA"/>
    <w:rsid w:val="00D42A93"/>
    <w:rsid w:val="00D43016"/>
    <w:rsid w:val="00D43031"/>
    <w:rsid w:val="00D4342B"/>
    <w:rsid w:val="00D446E6"/>
    <w:rsid w:val="00D45320"/>
    <w:rsid w:val="00D45632"/>
    <w:rsid w:val="00D46581"/>
    <w:rsid w:val="00D47539"/>
    <w:rsid w:val="00D51454"/>
    <w:rsid w:val="00D51E58"/>
    <w:rsid w:val="00D52132"/>
    <w:rsid w:val="00D52B05"/>
    <w:rsid w:val="00D53272"/>
    <w:rsid w:val="00D53755"/>
    <w:rsid w:val="00D53F26"/>
    <w:rsid w:val="00D571C9"/>
    <w:rsid w:val="00D60A47"/>
    <w:rsid w:val="00D62035"/>
    <w:rsid w:val="00D6251F"/>
    <w:rsid w:val="00D62983"/>
    <w:rsid w:val="00D63316"/>
    <w:rsid w:val="00D636FE"/>
    <w:rsid w:val="00D63741"/>
    <w:rsid w:val="00D675B7"/>
    <w:rsid w:val="00D67B66"/>
    <w:rsid w:val="00D67FD6"/>
    <w:rsid w:val="00D7215D"/>
    <w:rsid w:val="00D72DB7"/>
    <w:rsid w:val="00D73703"/>
    <w:rsid w:val="00D73BE4"/>
    <w:rsid w:val="00D744E5"/>
    <w:rsid w:val="00D7521B"/>
    <w:rsid w:val="00D76596"/>
    <w:rsid w:val="00D77CED"/>
    <w:rsid w:val="00D805B8"/>
    <w:rsid w:val="00D8109C"/>
    <w:rsid w:val="00D824F2"/>
    <w:rsid w:val="00D82A69"/>
    <w:rsid w:val="00D82DC2"/>
    <w:rsid w:val="00D8302C"/>
    <w:rsid w:val="00D835B0"/>
    <w:rsid w:val="00D85AD4"/>
    <w:rsid w:val="00D8690E"/>
    <w:rsid w:val="00D86C33"/>
    <w:rsid w:val="00D90152"/>
    <w:rsid w:val="00D90E1C"/>
    <w:rsid w:val="00D90F6B"/>
    <w:rsid w:val="00D922D5"/>
    <w:rsid w:val="00D93F30"/>
    <w:rsid w:val="00D942AF"/>
    <w:rsid w:val="00D94857"/>
    <w:rsid w:val="00D94D5E"/>
    <w:rsid w:val="00D961B9"/>
    <w:rsid w:val="00D9665C"/>
    <w:rsid w:val="00D96E37"/>
    <w:rsid w:val="00DA1916"/>
    <w:rsid w:val="00DA285A"/>
    <w:rsid w:val="00DA305B"/>
    <w:rsid w:val="00DA3060"/>
    <w:rsid w:val="00DA3629"/>
    <w:rsid w:val="00DA4507"/>
    <w:rsid w:val="00DA5735"/>
    <w:rsid w:val="00DB0733"/>
    <w:rsid w:val="00DB0CA7"/>
    <w:rsid w:val="00DB1B7F"/>
    <w:rsid w:val="00DB2252"/>
    <w:rsid w:val="00DB23BA"/>
    <w:rsid w:val="00DB3244"/>
    <w:rsid w:val="00DB395A"/>
    <w:rsid w:val="00DB543C"/>
    <w:rsid w:val="00DB7A80"/>
    <w:rsid w:val="00DC368B"/>
    <w:rsid w:val="00DC3C93"/>
    <w:rsid w:val="00DC4212"/>
    <w:rsid w:val="00DC43AC"/>
    <w:rsid w:val="00DC45DA"/>
    <w:rsid w:val="00DC5D06"/>
    <w:rsid w:val="00DC5D0F"/>
    <w:rsid w:val="00DC71B5"/>
    <w:rsid w:val="00DD0829"/>
    <w:rsid w:val="00DD0A19"/>
    <w:rsid w:val="00DD12FD"/>
    <w:rsid w:val="00DD237C"/>
    <w:rsid w:val="00DD2839"/>
    <w:rsid w:val="00DD2B52"/>
    <w:rsid w:val="00DD2BCA"/>
    <w:rsid w:val="00DD34E8"/>
    <w:rsid w:val="00DD3E75"/>
    <w:rsid w:val="00DD5BE0"/>
    <w:rsid w:val="00DD6830"/>
    <w:rsid w:val="00DD730C"/>
    <w:rsid w:val="00DE1F1D"/>
    <w:rsid w:val="00DE2CD3"/>
    <w:rsid w:val="00DE2E48"/>
    <w:rsid w:val="00DE3B86"/>
    <w:rsid w:val="00DE4692"/>
    <w:rsid w:val="00DE49ED"/>
    <w:rsid w:val="00DE4F38"/>
    <w:rsid w:val="00DE5D0A"/>
    <w:rsid w:val="00DE770C"/>
    <w:rsid w:val="00DF0A93"/>
    <w:rsid w:val="00DF1B1D"/>
    <w:rsid w:val="00DF1EAE"/>
    <w:rsid w:val="00DF3261"/>
    <w:rsid w:val="00DF3F8D"/>
    <w:rsid w:val="00DF518B"/>
    <w:rsid w:val="00DF58C2"/>
    <w:rsid w:val="00DF5B1D"/>
    <w:rsid w:val="00DF5E23"/>
    <w:rsid w:val="00DF725B"/>
    <w:rsid w:val="00E015B6"/>
    <w:rsid w:val="00E01C62"/>
    <w:rsid w:val="00E02810"/>
    <w:rsid w:val="00E0290A"/>
    <w:rsid w:val="00E03B90"/>
    <w:rsid w:val="00E04AD5"/>
    <w:rsid w:val="00E05EDF"/>
    <w:rsid w:val="00E0696A"/>
    <w:rsid w:val="00E07D01"/>
    <w:rsid w:val="00E11D3B"/>
    <w:rsid w:val="00E1204E"/>
    <w:rsid w:val="00E125A0"/>
    <w:rsid w:val="00E128D4"/>
    <w:rsid w:val="00E12CFE"/>
    <w:rsid w:val="00E139D5"/>
    <w:rsid w:val="00E14B76"/>
    <w:rsid w:val="00E1527B"/>
    <w:rsid w:val="00E15BFE"/>
    <w:rsid w:val="00E16135"/>
    <w:rsid w:val="00E17888"/>
    <w:rsid w:val="00E207C2"/>
    <w:rsid w:val="00E215E9"/>
    <w:rsid w:val="00E216BC"/>
    <w:rsid w:val="00E21734"/>
    <w:rsid w:val="00E21D59"/>
    <w:rsid w:val="00E22AC0"/>
    <w:rsid w:val="00E22C83"/>
    <w:rsid w:val="00E23594"/>
    <w:rsid w:val="00E25E07"/>
    <w:rsid w:val="00E26EDE"/>
    <w:rsid w:val="00E276B3"/>
    <w:rsid w:val="00E27922"/>
    <w:rsid w:val="00E30801"/>
    <w:rsid w:val="00E313F3"/>
    <w:rsid w:val="00E31812"/>
    <w:rsid w:val="00E32476"/>
    <w:rsid w:val="00E3279F"/>
    <w:rsid w:val="00E33B13"/>
    <w:rsid w:val="00E35027"/>
    <w:rsid w:val="00E37164"/>
    <w:rsid w:val="00E37CAD"/>
    <w:rsid w:val="00E41D56"/>
    <w:rsid w:val="00E420A9"/>
    <w:rsid w:val="00E4250D"/>
    <w:rsid w:val="00E43F9F"/>
    <w:rsid w:val="00E44171"/>
    <w:rsid w:val="00E443A7"/>
    <w:rsid w:val="00E4478C"/>
    <w:rsid w:val="00E4642B"/>
    <w:rsid w:val="00E465AD"/>
    <w:rsid w:val="00E47CFB"/>
    <w:rsid w:val="00E507CC"/>
    <w:rsid w:val="00E518C7"/>
    <w:rsid w:val="00E530B8"/>
    <w:rsid w:val="00E53D27"/>
    <w:rsid w:val="00E546D9"/>
    <w:rsid w:val="00E5482F"/>
    <w:rsid w:val="00E55369"/>
    <w:rsid w:val="00E5616C"/>
    <w:rsid w:val="00E56CBE"/>
    <w:rsid w:val="00E56E45"/>
    <w:rsid w:val="00E57288"/>
    <w:rsid w:val="00E577FC"/>
    <w:rsid w:val="00E6079D"/>
    <w:rsid w:val="00E61773"/>
    <w:rsid w:val="00E61CDC"/>
    <w:rsid w:val="00E61D79"/>
    <w:rsid w:val="00E625E9"/>
    <w:rsid w:val="00E628DB"/>
    <w:rsid w:val="00E62C92"/>
    <w:rsid w:val="00E644F9"/>
    <w:rsid w:val="00E64572"/>
    <w:rsid w:val="00E648EB"/>
    <w:rsid w:val="00E652D0"/>
    <w:rsid w:val="00E65359"/>
    <w:rsid w:val="00E6721B"/>
    <w:rsid w:val="00E67B68"/>
    <w:rsid w:val="00E71150"/>
    <w:rsid w:val="00E72873"/>
    <w:rsid w:val="00E7362C"/>
    <w:rsid w:val="00E738EB"/>
    <w:rsid w:val="00E7533F"/>
    <w:rsid w:val="00E7770F"/>
    <w:rsid w:val="00E80142"/>
    <w:rsid w:val="00E80C8D"/>
    <w:rsid w:val="00E8129B"/>
    <w:rsid w:val="00E81A6C"/>
    <w:rsid w:val="00E833C6"/>
    <w:rsid w:val="00E83AF6"/>
    <w:rsid w:val="00E8448D"/>
    <w:rsid w:val="00E84F0E"/>
    <w:rsid w:val="00E85360"/>
    <w:rsid w:val="00E857F7"/>
    <w:rsid w:val="00E879C6"/>
    <w:rsid w:val="00E905F3"/>
    <w:rsid w:val="00E90BB5"/>
    <w:rsid w:val="00E91E5F"/>
    <w:rsid w:val="00E9289F"/>
    <w:rsid w:val="00E930CF"/>
    <w:rsid w:val="00E93DE8"/>
    <w:rsid w:val="00E93EBF"/>
    <w:rsid w:val="00E9484B"/>
    <w:rsid w:val="00E95E96"/>
    <w:rsid w:val="00E9622A"/>
    <w:rsid w:val="00E965C6"/>
    <w:rsid w:val="00E97898"/>
    <w:rsid w:val="00EA00F7"/>
    <w:rsid w:val="00EA0166"/>
    <w:rsid w:val="00EA0C8B"/>
    <w:rsid w:val="00EA2682"/>
    <w:rsid w:val="00EA282B"/>
    <w:rsid w:val="00EA3702"/>
    <w:rsid w:val="00EA4025"/>
    <w:rsid w:val="00EA4047"/>
    <w:rsid w:val="00EA48A9"/>
    <w:rsid w:val="00EA5510"/>
    <w:rsid w:val="00EA5860"/>
    <w:rsid w:val="00EA6C32"/>
    <w:rsid w:val="00EB0200"/>
    <w:rsid w:val="00EB02F8"/>
    <w:rsid w:val="00EB205C"/>
    <w:rsid w:val="00EB2973"/>
    <w:rsid w:val="00EB34BD"/>
    <w:rsid w:val="00EB3A2C"/>
    <w:rsid w:val="00EB5346"/>
    <w:rsid w:val="00EB5A2F"/>
    <w:rsid w:val="00EB6B7E"/>
    <w:rsid w:val="00EB75FA"/>
    <w:rsid w:val="00EB7FF5"/>
    <w:rsid w:val="00EC10ED"/>
    <w:rsid w:val="00EC15BA"/>
    <w:rsid w:val="00EC1BC4"/>
    <w:rsid w:val="00EC293D"/>
    <w:rsid w:val="00EC4BA2"/>
    <w:rsid w:val="00EC4C83"/>
    <w:rsid w:val="00EC565C"/>
    <w:rsid w:val="00EC61AA"/>
    <w:rsid w:val="00EC6292"/>
    <w:rsid w:val="00EC641D"/>
    <w:rsid w:val="00ED0137"/>
    <w:rsid w:val="00ED03FB"/>
    <w:rsid w:val="00ED0570"/>
    <w:rsid w:val="00ED0836"/>
    <w:rsid w:val="00ED099F"/>
    <w:rsid w:val="00ED1C9B"/>
    <w:rsid w:val="00ED1CFE"/>
    <w:rsid w:val="00ED208B"/>
    <w:rsid w:val="00ED2B40"/>
    <w:rsid w:val="00ED2E5B"/>
    <w:rsid w:val="00ED3FA0"/>
    <w:rsid w:val="00ED5A90"/>
    <w:rsid w:val="00ED6366"/>
    <w:rsid w:val="00ED6C74"/>
    <w:rsid w:val="00ED6CB7"/>
    <w:rsid w:val="00ED7740"/>
    <w:rsid w:val="00EE0074"/>
    <w:rsid w:val="00EE0DE5"/>
    <w:rsid w:val="00EE1D8E"/>
    <w:rsid w:val="00EE31F2"/>
    <w:rsid w:val="00EE376C"/>
    <w:rsid w:val="00EE5C1D"/>
    <w:rsid w:val="00EE5FE8"/>
    <w:rsid w:val="00EF1181"/>
    <w:rsid w:val="00EF3E77"/>
    <w:rsid w:val="00EF4A02"/>
    <w:rsid w:val="00EF5D6A"/>
    <w:rsid w:val="00EF64FB"/>
    <w:rsid w:val="00EF6623"/>
    <w:rsid w:val="00F0041D"/>
    <w:rsid w:val="00F02AD5"/>
    <w:rsid w:val="00F02B4A"/>
    <w:rsid w:val="00F03755"/>
    <w:rsid w:val="00F048B2"/>
    <w:rsid w:val="00F04AF3"/>
    <w:rsid w:val="00F057A1"/>
    <w:rsid w:val="00F05974"/>
    <w:rsid w:val="00F05C02"/>
    <w:rsid w:val="00F07653"/>
    <w:rsid w:val="00F0780C"/>
    <w:rsid w:val="00F10EDD"/>
    <w:rsid w:val="00F11E89"/>
    <w:rsid w:val="00F133BF"/>
    <w:rsid w:val="00F1557C"/>
    <w:rsid w:val="00F166F2"/>
    <w:rsid w:val="00F1697A"/>
    <w:rsid w:val="00F16A3D"/>
    <w:rsid w:val="00F16B96"/>
    <w:rsid w:val="00F17151"/>
    <w:rsid w:val="00F1741A"/>
    <w:rsid w:val="00F17624"/>
    <w:rsid w:val="00F20057"/>
    <w:rsid w:val="00F20AAD"/>
    <w:rsid w:val="00F21C6E"/>
    <w:rsid w:val="00F21ECA"/>
    <w:rsid w:val="00F22588"/>
    <w:rsid w:val="00F231D3"/>
    <w:rsid w:val="00F2344C"/>
    <w:rsid w:val="00F2437E"/>
    <w:rsid w:val="00F26DEA"/>
    <w:rsid w:val="00F271BF"/>
    <w:rsid w:val="00F2736B"/>
    <w:rsid w:val="00F275E5"/>
    <w:rsid w:val="00F30B4E"/>
    <w:rsid w:val="00F315D8"/>
    <w:rsid w:val="00F31C90"/>
    <w:rsid w:val="00F32BC0"/>
    <w:rsid w:val="00F33D7A"/>
    <w:rsid w:val="00F36772"/>
    <w:rsid w:val="00F36AF3"/>
    <w:rsid w:val="00F3737E"/>
    <w:rsid w:val="00F40961"/>
    <w:rsid w:val="00F4131B"/>
    <w:rsid w:val="00F42E55"/>
    <w:rsid w:val="00F43532"/>
    <w:rsid w:val="00F45432"/>
    <w:rsid w:val="00F45B3B"/>
    <w:rsid w:val="00F46C30"/>
    <w:rsid w:val="00F5087E"/>
    <w:rsid w:val="00F51A22"/>
    <w:rsid w:val="00F524FD"/>
    <w:rsid w:val="00F5259C"/>
    <w:rsid w:val="00F52DE7"/>
    <w:rsid w:val="00F5381D"/>
    <w:rsid w:val="00F539D6"/>
    <w:rsid w:val="00F53B20"/>
    <w:rsid w:val="00F54028"/>
    <w:rsid w:val="00F54A68"/>
    <w:rsid w:val="00F55709"/>
    <w:rsid w:val="00F56D7F"/>
    <w:rsid w:val="00F56E9E"/>
    <w:rsid w:val="00F56F91"/>
    <w:rsid w:val="00F57DA5"/>
    <w:rsid w:val="00F60977"/>
    <w:rsid w:val="00F61532"/>
    <w:rsid w:val="00F628F6"/>
    <w:rsid w:val="00F62EE8"/>
    <w:rsid w:val="00F63EF3"/>
    <w:rsid w:val="00F64BC6"/>
    <w:rsid w:val="00F64D8C"/>
    <w:rsid w:val="00F6519A"/>
    <w:rsid w:val="00F658F4"/>
    <w:rsid w:val="00F67364"/>
    <w:rsid w:val="00F67925"/>
    <w:rsid w:val="00F7107E"/>
    <w:rsid w:val="00F726CE"/>
    <w:rsid w:val="00F73516"/>
    <w:rsid w:val="00F73559"/>
    <w:rsid w:val="00F736BD"/>
    <w:rsid w:val="00F7394A"/>
    <w:rsid w:val="00F7783F"/>
    <w:rsid w:val="00F81DF3"/>
    <w:rsid w:val="00F82270"/>
    <w:rsid w:val="00F82E62"/>
    <w:rsid w:val="00F83212"/>
    <w:rsid w:val="00F83E34"/>
    <w:rsid w:val="00F846BF"/>
    <w:rsid w:val="00F849F6"/>
    <w:rsid w:val="00F85546"/>
    <w:rsid w:val="00F85F97"/>
    <w:rsid w:val="00F865A6"/>
    <w:rsid w:val="00F87F89"/>
    <w:rsid w:val="00F9015E"/>
    <w:rsid w:val="00F90643"/>
    <w:rsid w:val="00F9547E"/>
    <w:rsid w:val="00F9655B"/>
    <w:rsid w:val="00F96B5E"/>
    <w:rsid w:val="00F975B9"/>
    <w:rsid w:val="00FA0D49"/>
    <w:rsid w:val="00FA2A59"/>
    <w:rsid w:val="00FA2CFA"/>
    <w:rsid w:val="00FA2F9F"/>
    <w:rsid w:val="00FA387F"/>
    <w:rsid w:val="00FA4D13"/>
    <w:rsid w:val="00FA4F32"/>
    <w:rsid w:val="00FA5365"/>
    <w:rsid w:val="00FA550F"/>
    <w:rsid w:val="00FA65F0"/>
    <w:rsid w:val="00FA67D2"/>
    <w:rsid w:val="00FB0112"/>
    <w:rsid w:val="00FB0FBD"/>
    <w:rsid w:val="00FB380E"/>
    <w:rsid w:val="00FB6076"/>
    <w:rsid w:val="00FB626A"/>
    <w:rsid w:val="00FB73E5"/>
    <w:rsid w:val="00FB7C7E"/>
    <w:rsid w:val="00FC0EFB"/>
    <w:rsid w:val="00FC1120"/>
    <w:rsid w:val="00FC25F8"/>
    <w:rsid w:val="00FC3615"/>
    <w:rsid w:val="00FC3663"/>
    <w:rsid w:val="00FC3E59"/>
    <w:rsid w:val="00FC41B9"/>
    <w:rsid w:val="00FC4524"/>
    <w:rsid w:val="00FC45F3"/>
    <w:rsid w:val="00FC462F"/>
    <w:rsid w:val="00FC507B"/>
    <w:rsid w:val="00FC5440"/>
    <w:rsid w:val="00FC5487"/>
    <w:rsid w:val="00FC593F"/>
    <w:rsid w:val="00FC5C3E"/>
    <w:rsid w:val="00FC6169"/>
    <w:rsid w:val="00FC6173"/>
    <w:rsid w:val="00FC74E6"/>
    <w:rsid w:val="00FD0237"/>
    <w:rsid w:val="00FD1A69"/>
    <w:rsid w:val="00FD1B20"/>
    <w:rsid w:val="00FD1ECD"/>
    <w:rsid w:val="00FD36B7"/>
    <w:rsid w:val="00FD3A5F"/>
    <w:rsid w:val="00FD4441"/>
    <w:rsid w:val="00FD4987"/>
    <w:rsid w:val="00FD4D81"/>
    <w:rsid w:val="00FD523C"/>
    <w:rsid w:val="00FD5DEE"/>
    <w:rsid w:val="00FD726D"/>
    <w:rsid w:val="00FD7D3D"/>
    <w:rsid w:val="00FE02AD"/>
    <w:rsid w:val="00FE0BD1"/>
    <w:rsid w:val="00FE1981"/>
    <w:rsid w:val="00FE1C35"/>
    <w:rsid w:val="00FE39D5"/>
    <w:rsid w:val="00FE4674"/>
    <w:rsid w:val="00FF09CF"/>
    <w:rsid w:val="00FF0D98"/>
    <w:rsid w:val="00FF0E09"/>
    <w:rsid w:val="00FF1063"/>
    <w:rsid w:val="00FF131D"/>
    <w:rsid w:val="00FF13C0"/>
    <w:rsid w:val="00FF19E5"/>
    <w:rsid w:val="00FF4186"/>
    <w:rsid w:val="00FF4DA0"/>
    <w:rsid w:val="00FF65D1"/>
    <w:rsid w:val="00FF67F3"/>
    <w:rsid w:val="00FF6C4E"/>
    <w:rsid w:val="00FF72FC"/>
    <w:rsid w:val="0E758A6E"/>
    <w:rsid w:val="14A25BDC"/>
    <w:rsid w:val="4B95DAAD"/>
    <w:rsid w:val="5A4EE1A1"/>
    <w:rsid w:val="5EA2E00A"/>
    <w:rsid w:val="677ED652"/>
    <w:rsid w:val="7C479C8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245DB8"/>
  <w15:chartTrackingRefBased/>
  <w15:docId w15:val="{9827C904-0E66-4AA0-A3EC-711282670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3528"/>
    <w:pPr>
      <w:spacing w:after="0" w:line="240" w:lineRule="auto"/>
      <w:jc w:val="both"/>
      <w:textAlignment w:val="baseline"/>
    </w:pPr>
    <w:rPr>
      <w:rFonts w:ascii="Tenorite" w:eastAsia="Times New Roman" w:hAnsi="Tenorite" w:cs="Arial"/>
      <w:sz w:val="24"/>
      <w:szCs w:val="24"/>
      <w:lang w:val="en" w:eastAsia="en-AU"/>
    </w:rPr>
  </w:style>
  <w:style w:type="paragraph" w:styleId="Heading1">
    <w:name w:val="heading 1"/>
    <w:basedOn w:val="Heading2"/>
    <w:next w:val="Normal"/>
    <w:link w:val="Heading1Char"/>
    <w:uiPriority w:val="9"/>
    <w:qFormat/>
    <w:rsid w:val="00667E56"/>
    <w:pPr>
      <w:numPr>
        <w:ilvl w:val="0"/>
      </w:numPr>
      <w:outlineLvl w:val="0"/>
    </w:pPr>
    <w:rPr>
      <w:sz w:val="44"/>
      <w:szCs w:val="44"/>
    </w:rPr>
  </w:style>
  <w:style w:type="paragraph" w:styleId="Heading2">
    <w:name w:val="heading 2"/>
    <w:basedOn w:val="Heading3"/>
    <w:next w:val="Normal"/>
    <w:link w:val="Heading2Char"/>
    <w:uiPriority w:val="9"/>
    <w:unhideWhenUsed/>
    <w:qFormat/>
    <w:rsid w:val="0061586A"/>
    <w:pPr>
      <w:outlineLvl w:val="1"/>
    </w:pPr>
    <w:rPr>
      <w:color w:val="002060"/>
      <w:sz w:val="32"/>
      <w:szCs w:val="32"/>
    </w:rPr>
  </w:style>
  <w:style w:type="paragraph" w:styleId="Heading3">
    <w:name w:val="heading 3"/>
    <w:basedOn w:val="Normal"/>
    <w:next w:val="Normal"/>
    <w:link w:val="Heading3Char"/>
    <w:uiPriority w:val="9"/>
    <w:unhideWhenUsed/>
    <w:rsid w:val="000657D9"/>
    <w:pPr>
      <w:keepNext/>
      <w:keepLines/>
      <w:numPr>
        <w:ilvl w:val="1"/>
        <w:numId w:val="2"/>
      </w:numPr>
      <w:spacing w:before="180" w:after="90"/>
      <w:ind w:left="426"/>
      <w:outlineLvl w:val="2"/>
    </w:pPr>
    <w:rPr>
      <w:rFonts w:eastAsiaTheme="majorEastAsia" w:cstheme="majorBidi"/>
      <w:b/>
      <w:bCs/>
      <w:sz w:val="28"/>
      <w:szCs w:val="28"/>
    </w:rPr>
  </w:style>
  <w:style w:type="paragraph" w:styleId="Heading4">
    <w:name w:val="heading 4"/>
    <w:basedOn w:val="Normal"/>
    <w:next w:val="Normal"/>
    <w:link w:val="Heading4Char"/>
    <w:uiPriority w:val="9"/>
    <w:unhideWhenUsed/>
    <w:qFormat/>
    <w:rsid w:val="007C4CFE"/>
    <w:pPr>
      <w:keepNext/>
      <w:keepLines/>
      <w:spacing w:before="240"/>
      <w:outlineLvl w:val="3"/>
    </w:pPr>
    <w:rPr>
      <w:rFonts w:asciiTheme="majorHAnsi" w:eastAsiaTheme="majorEastAsia" w:hAnsiTheme="majorHAnsi" w:cstheme="majorBidi"/>
      <w:b/>
      <w:bCs/>
      <w:i/>
      <w:i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1586A"/>
    <w:rPr>
      <w:rFonts w:ascii="Tenorite" w:eastAsiaTheme="majorEastAsia" w:hAnsi="Tenorite" w:cstheme="majorBidi"/>
      <w:b/>
      <w:bCs/>
      <w:color w:val="002060"/>
      <w:sz w:val="32"/>
      <w:szCs w:val="32"/>
      <w:lang w:val="en" w:eastAsia="en-AU"/>
    </w:rPr>
  </w:style>
  <w:style w:type="paragraph" w:styleId="Title">
    <w:name w:val="Title"/>
    <w:basedOn w:val="BodyText1"/>
    <w:next w:val="Normal"/>
    <w:link w:val="TitleChar"/>
    <w:uiPriority w:val="10"/>
    <w:qFormat/>
    <w:rsid w:val="00D336F0"/>
    <w:pPr>
      <w:spacing w:line="216" w:lineRule="auto"/>
      <w:jc w:val="left"/>
    </w:pPr>
    <w:rPr>
      <w:rFonts w:ascii="Montserrat" w:eastAsia="Montserrat" w:hAnsi="Montserrat"/>
      <w:b/>
      <w:bCs/>
      <w:color w:val="FFFFFF" w:themeColor="background1"/>
      <w:sz w:val="96"/>
      <w:szCs w:val="96"/>
    </w:rPr>
  </w:style>
  <w:style w:type="character" w:customStyle="1" w:styleId="TitleChar">
    <w:name w:val="Title Char"/>
    <w:basedOn w:val="DefaultParagraphFont"/>
    <w:link w:val="Title"/>
    <w:uiPriority w:val="10"/>
    <w:rsid w:val="00D336F0"/>
    <w:rPr>
      <w:rFonts w:ascii="Montserrat" w:eastAsia="Montserrat" w:hAnsi="Montserrat" w:cs="Arial"/>
      <w:b/>
      <w:bCs/>
      <w:color w:val="FFFFFF" w:themeColor="background1"/>
      <w:sz w:val="96"/>
      <w:szCs w:val="96"/>
      <w:lang w:val="en" w:eastAsia="en-AU"/>
    </w:rPr>
  </w:style>
  <w:style w:type="paragraph" w:styleId="ListParagraph">
    <w:name w:val="List Paragraph"/>
    <w:basedOn w:val="Normal"/>
    <w:uiPriority w:val="34"/>
    <w:qFormat/>
    <w:rsid w:val="00FE0BD1"/>
    <w:pPr>
      <w:spacing w:before="200" w:line="264" w:lineRule="auto"/>
      <w:contextualSpacing/>
    </w:pPr>
    <w:rPr>
      <w:lang w:val="en-NZ"/>
    </w:rPr>
  </w:style>
  <w:style w:type="paragraph" w:styleId="Footer">
    <w:name w:val="footer"/>
    <w:basedOn w:val="Normal"/>
    <w:link w:val="FooterChar"/>
    <w:uiPriority w:val="99"/>
    <w:unhideWhenUsed/>
    <w:rsid w:val="00FE0BD1"/>
    <w:pPr>
      <w:tabs>
        <w:tab w:val="center" w:pos="4513"/>
        <w:tab w:val="right" w:pos="9026"/>
      </w:tabs>
      <w:spacing w:before="200" w:line="264" w:lineRule="auto"/>
    </w:pPr>
    <w:rPr>
      <w:lang w:val="en-NZ"/>
    </w:rPr>
  </w:style>
  <w:style w:type="character" w:customStyle="1" w:styleId="FooterChar">
    <w:name w:val="Footer Char"/>
    <w:basedOn w:val="DefaultParagraphFont"/>
    <w:link w:val="Footer"/>
    <w:uiPriority w:val="99"/>
    <w:rsid w:val="00FE0BD1"/>
    <w:rPr>
      <w:lang w:val="en-NZ"/>
    </w:rPr>
  </w:style>
  <w:style w:type="table" w:styleId="TableGrid">
    <w:name w:val="Table Grid"/>
    <w:aliases w:val="Header Table Grid"/>
    <w:basedOn w:val="TableNormal"/>
    <w:uiPriority w:val="59"/>
    <w:rsid w:val="00FE0BD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E0BD1"/>
    <w:rPr>
      <w:color w:val="0563C1" w:themeColor="hyperlink"/>
      <w:u w:val="single"/>
    </w:rPr>
  </w:style>
  <w:style w:type="paragraph" w:styleId="BodyText">
    <w:name w:val="Body Text"/>
    <w:basedOn w:val="Normal"/>
    <w:link w:val="BodyTextChar"/>
    <w:rsid w:val="00FE0BD1"/>
    <w:pPr>
      <w:spacing w:before="200" w:line="240" w:lineRule="atLeast"/>
    </w:pPr>
    <w:rPr>
      <w:rFonts w:ascii="Arial" w:hAnsi="Arial" w:cs="Times New Roman"/>
      <w:lang w:val="en-NZ" w:eastAsia="en-GB"/>
    </w:rPr>
  </w:style>
  <w:style w:type="character" w:customStyle="1" w:styleId="BodyTextChar">
    <w:name w:val="Body Text Char"/>
    <w:basedOn w:val="DefaultParagraphFont"/>
    <w:link w:val="BodyText"/>
    <w:rsid w:val="00FE0BD1"/>
    <w:rPr>
      <w:rFonts w:ascii="Arial" w:eastAsia="Times New Roman" w:hAnsi="Arial" w:cs="Times New Roman"/>
      <w:szCs w:val="20"/>
      <w:lang w:val="en-NZ" w:eastAsia="en-GB"/>
    </w:rPr>
  </w:style>
  <w:style w:type="paragraph" w:customStyle="1" w:styleId="Warning">
    <w:name w:val="Warning"/>
    <w:basedOn w:val="Normal"/>
    <w:qFormat/>
    <w:rsid w:val="00FE0BD1"/>
    <w:pPr>
      <w:spacing w:before="240" w:after="240" w:line="260" w:lineRule="exact"/>
      <w:ind w:left="567"/>
    </w:pPr>
    <w:rPr>
      <w:rFonts w:ascii="Calibri" w:eastAsia="Times" w:hAnsi="Calibri" w:cs="Times New Roman"/>
      <w:i/>
      <w:color w:val="314797"/>
    </w:rPr>
  </w:style>
  <w:style w:type="paragraph" w:customStyle="1" w:styleId="9TableText">
    <w:name w:val="9. Table Text"/>
    <w:basedOn w:val="Normal"/>
    <w:rsid w:val="00FE0BD1"/>
    <w:pPr>
      <w:numPr>
        <w:numId w:val="1"/>
      </w:numPr>
      <w:spacing w:before="60" w:after="60"/>
    </w:pPr>
    <w:rPr>
      <w:rFonts w:ascii="Arial" w:eastAsia="Calibri" w:hAnsi="Arial"/>
      <w:color w:val="000000"/>
    </w:rPr>
  </w:style>
  <w:style w:type="paragraph" w:customStyle="1" w:styleId="9cTabletextsubparagraphnumbered">
    <w:name w:val="9c. Table text sub paragraph (numbered)"/>
    <w:basedOn w:val="Normal"/>
    <w:rsid w:val="00FE0BD1"/>
    <w:pPr>
      <w:numPr>
        <w:ilvl w:val="1"/>
        <w:numId w:val="1"/>
      </w:numPr>
      <w:tabs>
        <w:tab w:val="clear" w:pos="284"/>
        <w:tab w:val="num" w:pos="851"/>
      </w:tabs>
      <w:spacing w:before="60" w:after="60"/>
      <w:ind w:left="851" w:hanging="567"/>
    </w:pPr>
    <w:rPr>
      <w:rFonts w:ascii="Arial" w:eastAsia="Calibri" w:hAnsi="Arial" w:cs="Times New Roman"/>
      <w:color w:val="000000"/>
    </w:rPr>
  </w:style>
  <w:style w:type="paragraph" w:customStyle="1" w:styleId="StyleBodyTextLeft0cm">
    <w:name w:val="Style Body Text + Left:  0 cm"/>
    <w:basedOn w:val="BodyText"/>
    <w:rsid w:val="00FE0BD1"/>
    <w:pPr>
      <w:spacing w:before="0" w:after="120" w:line="300" w:lineRule="atLeast"/>
    </w:pPr>
    <w:rPr>
      <w:lang w:val="en-AU" w:eastAsia="en-US"/>
    </w:rPr>
  </w:style>
  <w:style w:type="paragraph" w:customStyle="1" w:styleId="StyleUn-indexedHeadingBefore6pt">
    <w:name w:val="Style Un-indexed Heading + Before:  6 pt"/>
    <w:basedOn w:val="Normal"/>
    <w:rsid w:val="00FE0BD1"/>
    <w:pPr>
      <w:spacing w:before="120" w:after="120" w:line="300" w:lineRule="atLeast"/>
    </w:pPr>
    <w:rPr>
      <w:rFonts w:ascii="Arial" w:hAnsi="Arial" w:cs="Times New Roman"/>
      <w:b/>
      <w:bCs/>
      <w:color w:val="000000"/>
    </w:rPr>
  </w:style>
  <w:style w:type="character" w:styleId="Emphasis">
    <w:name w:val="Emphasis"/>
    <w:basedOn w:val="DefaultParagraphFont"/>
    <w:uiPriority w:val="20"/>
    <w:qFormat/>
    <w:rsid w:val="004E7591"/>
    <w:rPr>
      <w:i/>
      <w:iCs/>
    </w:rPr>
  </w:style>
  <w:style w:type="character" w:styleId="Strong">
    <w:name w:val="Strong"/>
    <w:basedOn w:val="DefaultParagraphFont"/>
    <w:uiPriority w:val="22"/>
    <w:qFormat/>
    <w:rsid w:val="004E7591"/>
    <w:rPr>
      <w:b/>
      <w:bCs/>
    </w:rPr>
  </w:style>
  <w:style w:type="paragraph" w:styleId="Header">
    <w:name w:val="header"/>
    <w:basedOn w:val="Normal"/>
    <w:link w:val="HeaderChar"/>
    <w:uiPriority w:val="99"/>
    <w:unhideWhenUsed/>
    <w:rsid w:val="006566A0"/>
    <w:pPr>
      <w:tabs>
        <w:tab w:val="center" w:pos="4513"/>
        <w:tab w:val="right" w:pos="9026"/>
      </w:tabs>
    </w:pPr>
  </w:style>
  <w:style w:type="character" w:customStyle="1" w:styleId="HeaderChar">
    <w:name w:val="Header Char"/>
    <w:basedOn w:val="DefaultParagraphFont"/>
    <w:link w:val="Header"/>
    <w:uiPriority w:val="99"/>
    <w:rsid w:val="006566A0"/>
  </w:style>
  <w:style w:type="paragraph" w:styleId="BalloonText">
    <w:name w:val="Balloon Text"/>
    <w:basedOn w:val="Normal"/>
    <w:link w:val="BalloonTextChar"/>
    <w:uiPriority w:val="99"/>
    <w:semiHidden/>
    <w:unhideWhenUsed/>
    <w:rsid w:val="00553C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3CF9"/>
    <w:rPr>
      <w:rFonts w:ascii="Segoe UI" w:hAnsi="Segoe UI" w:cs="Segoe UI"/>
      <w:sz w:val="18"/>
      <w:szCs w:val="18"/>
    </w:rPr>
  </w:style>
  <w:style w:type="character" w:styleId="FollowedHyperlink">
    <w:name w:val="FollowedHyperlink"/>
    <w:basedOn w:val="DefaultParagraphFont"/>
    <w:uiPriority w:val="99"/>
    <w:semiHidden/>
    <w:unhideWhenUsed/>
    <w:rsid w:val="001F34A4"/>
    <w:rPr>
      <w:color w:val="954F72" w:themeColor="followedHyperlink"/>
      <w:u w:val="single"/>
    </w:rPr>
  </w:style>
  <w:style w:type="paragraph" w:styleId="FootnoteText">
    <w:name w:val="footnote text"/>
    <w:basedOn w:val="Normal"/>
    <w:link w:val="FootnoteTextChar"/>
    <w:uiPriority w:val="99"/>
    <w:semiHidden/>
    <w:unhideWhenUsed/>
    <w:rsid w:val="00E41D56"/>
  </w:style>
  <w:style w:type="character" w:customStyle="1" w:styleId="FootnoteTextChar">
    <w:name w:val="Footnote Text Char"/>
    <w:basedOn w:val="DefaultParagraphFont"/>
    <w:link w:val="FootnoteText"/>
    <w:uiPriority w:val="99"/>
    <w:semiHidden/>
    <w:rsid w:val="00E41D56"/>
    <w:rPr>
      <w:sz w:val="20"/>
      <w:szCs w:val="20"/>
    </w:rPr>
  </w:style>
  <w:style w:type="character" w:styleId="FootnoteReference">
    <w:name w:val="footnote reference"/>
    <w:basedOn w:val="DefaultParagraphFont"/>
    <w:uiPriority w:val="99"/>
    <w:semiHidden/>
    <w:unhideWhenUsed/>
    <w:rsid w:val="00E41D56"/>
    <w:rPr>
      <w:vertAlign w:val="superscript"/>
    </w:rPr>
  </w:style>
  <w:style w:type="character" w:styleId="CommentReference">
    <w:name w:val="annotation reference"/>
    <w:basedOn w:val="DefaultParagraphFont"/>
    <w:uiPriority w:val="99"/>
    <w:semiHidden/>
    <w:unhideWhenUsed/>
    <w:rsid w:val="00C11582"/>
    <w:rPr>
      <w:sz w:val="16"/>
      <w:szCs w:val="16"/>
    </w:rPr>
  </w:style>
  <w:style w:type="paragraph" w:styleId="CommentText">
    <w:name w:val="annotation text"/>
    <w:basedOn w:val="Normal"/>
    <w:link w:val="CommentTextChar"/>
    <w:uiPriority w:val="99"/>
    <w:unhideWhenUsed/>
    <w:rsid w:val="00C11582"/>
  </w:style>
  <w:style w:type="character" w:customStyle="1" w:styleId="CommentTextChar">
    <w:name w:val="Comment Text Char"/>
    <w:basedOn w:val="DefaultParagraphFont"/>
    <w:link w:val="CommentText"/>
    <w:uiPriority w:val="99"/>
    <w:rsid w:val="00C11582"/>
    <w:rPr>
      <w:sz w:val="20"/>
      <w:szCs w:val="20"/>
    </w:rPr>
  </w:style>
  <w:style w:type="paragraph" w:styleId="NormalWeb">
    <w:name w:val="Normal (Web)"/>
    <w:basedOn w:val="Normal"/>
    <w:uiPriority w:val="99"/>
    <w:semiHidden/>
    <w:unhideWhenUsed/>
    <w:rsid w:val="00E01C62"/>
    <w:pPr>
      <w:spacing w:before="100" w:beforeAutospacing="1" w:after="100" w:afterAutospacing="1"/>
    </w:pPr>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8D3BB2"/>
    <w:rPr>
      <w:b/>
      <w:bCs/>
    </w:rPr>
  </w:style>
  <w:style w:type="character" w:customStyle="1" w:styleId="CommentSubjectChar">
    <w:name w:val="Comment Subject Char"/>
    <w:basedOn w:val="CommentTextChar"/>
    <w:link w:val="CommentSubject"/>
    <w:uiPriority w:val="99"/>
    <w:semiHidden/>
    <w:rsid w:val="008D3BB2"/>
    <w:rPr>
      <w:b/>
      <w:bCs/>
      <w:sz w:val="20"/>
      <w:szCs w:val="20"/>
    </w:rPr>
  </w:style>
  <w:style w:type="character" w:styleId="UnresolvedMention">
    <w:name w:val="Unresolved Mention"/>
    <w:basedOn w:val="DefaultParagraphFont"/>
    <w:uiPriority w:val="99"/>
    <w:unhideWhenUsed/>
    <w:rsid w:val="00183D92"/>
    <w:rPr>
      <w:color w:val="605E5C"/>
      <w:shd w:val="clear" w:color="auto" w:fill="E1DFDD"/>
    </w:rPr>
  </w:style>
  <w:style w:type="character" w:customStyle="1" w:styleId="Heading1Char">
    <w:name w:val="Heading 1 Char"/>
    <w:basedOn w:val="DefaultParagraphFont"/>
    <w:link w:val="Heading1"/>
    <w:uiPriority w:val="9"/>
    <w:rsid w:val="00667E56"/>
    <w:rPr>
      <w:rFonts w:ascii="Montserrat" w:eastAsiaTheme="majorEastAsia" w:hAnsi="Montserrat" w:cstheme="majorBidi"/>
      <w:b/>
      <w:bCs/>
      <w:color w:val="002060"/>
      <w:sz w:val="44"/>
      <w:szCs w:val="44"/>
      <w:lang w:val="en" w:eastAsia="en-AU"/>
    </w:rPr>
  </w:style>
  <w:style w:type="paragraph" w:customStyle="1" w:styleId="paragraph">
    <w:name w:val="paragraph"/>
    <w:basedOn w:val="Normal"/>
    <w:rsid w:val="0067214E"/>
    <w:pPr>
      <w:spacing w:before="100" w:beforeAutospacing="1" w:after="100" w:afterAutospacing="1"/>
    </w:pPr>
    <w:rPr>
      <w:rFonts w:ascii="Times New Roman" w:hAnsi="Times New Roman" w:cs="Times New Roman"/>
    </w:rPr>
  </w:style>
  <w:style w:type="character" w:customStyle="1" w:styleId="normaltextrun">
    <w:name w:val="normaltextrun"/>
    <w:basedOn w:val="DefaultParagraphFont"/>
    <w:rsid w:val="0067214E"/>
  </w:style>
  <w:style w:type="character" w:customStyle="1" w:styleId="eop">
    <w:name w:val="eop"/>
    <w:basedOn w:val="DefaultParagraphFont"/>
    <w:rsid w:val="0067214E"/>
  </w:style>
  <w:style w:type="character" w:customStyle="1" w:styleId="advancedproofingissue">
    <w:name w:val="advancedproofingissue"/>
    <w:basedOn w:val="DefaultParagraphFont"/>
    <w:rsid w:val="0067214E"/>
  </w:style>
  <w:style w:type="character" w:customStyle="1" w:styleId="Heading3Char">
    <w:name w:val="Heading 3 Char"/>
    <w:basedOn w:val="DefaultParagraphFont"/>
    <w:link w:val="Heading3"/>
    <w:uiPriority w:val="9"/>
    <w:rsid w:val="000657D9"/>
    <w:rPr>
      <w:rFonts w:ascii="Public Sans" w:eastAsiaTheme="majorEastAsia" w:hAnsi="Public Sans" w:cstheme="majorBidi"/>
      <w:b/>
      <w:bCs/>
      <w:sz w:val="28"/>
      <w:szCs w:val="28"/>
      <w:lang w:val="en" w:eastAsia="en-AU"/>
    </w:rPr>
  </w:style>
  <w:style w:type="character" w:customStyle="1" w:styleId="textrun">
    <w:name w:val="textrun"/>
    <w:basedOn w:val="DefaultParagraphFont"/>
    <w:rsid w:val="00200177"/>
  </w:style>
  <w:style w:type="character" w:customStyle="1" w:styleId="spellingerror">
    <w:name w:val="spellingerror"/>
    <w:basedOn w:val="DefaultParagraphFont"/>
    <w:rsid w:val="00553FEA"/>
  </w:style>
  <w:style w:type="character" w:customStyle="1" w:styleId="contextualspellingandgrammarerror">
    <w:name w:val="contextualspellingandgrammarerror"/>
    <w:basedOn w:val="DefaultParagraphFont"/>
    <w:rsid w:val="00553FEA"/>
  </w:style>
  <w:style w:type="character" w:customStyle="1" w:styleId="jss817">
    <w:name w:val="jss817"/>
    <w:basedOn w:val="DefaultParagraphFont"/>
    <w:rsid w:val="00927BD3"/>
  </w:style>
  <w:style w:type="character" w:customStyle="1" w:styleId="jss947">
    <w:name w:val="jss947"/>
    <w:basedOn w:val="DefaultParagraphFont"/>
    <w:rsid w:val="00927BD3"/>
  </w:style>
  <w:style w:type="table" w:styleId="ListTable3-Accent5">
    <w:name w:val="List Table 3 Accent 5"/>
    <w:basedOn w:val="TableNormal"/>
    <w:uiPriority w:val="48"/>
    <w:rsid w:val="00914A0F"/>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styleId="NoSpacing">
    <w:name w:val="No Spacing"/>
    <w:uiPriority w:val="1"/>
    <w:qFormat/>
    <w:rsid w:val="001610AB"/>
    <w:pPr>
      <w:spacing w:before="45" w:after="45" w:line="240" w:lineRule="auto"/>
      <w:ind w:left="180"/>
      <w:contextualSpacing/>
      <w:textAlignment w:val="baseline"/>
    </w:pPr>
    <w:rPr>
      <w:rFonts w:ascii="Public Sans" w:eastAsia="Times New Roman" w:hAnsi="Public Sans" w:cs="Arial"/>
      <w:lang w:val="en" w:eastAsia="en-AU"/>
    </w:rPr>
  </w:style>
  <w:style w:type="paragraph" w:customStyle="1" w:styleId="BodyText1">
    <w:name w:val="Body Text1"/>
    <w:basedOn w:val="Normal"/>
    <w:link w:val="BodytextChar0"/>
    <w:qFormat/>
    <w:rsid w:val="00FC593F"/>
  </w:style>
  <w:style w:type="paragraph" w:customStyle="1" w:styleId="Bullets">
    <w:name w:val="Bullets"/>
    <w:basedOn w:val="ListParagraph"/>
    <w:link w:val="BulletsChar"/>
    <w:qFormat/>
    <w:rsid w:val="00FC593F"/>
    <w:pPr>
      <w:numPr>
        <w:numId w:val="7"/>
      </w:numPr>
      <w:spacing w:before="90" w:after="120" w:line="276" w:lineRule="auto"/>
    </w:pPr>
  </w:style>
  <w:style w:type="character" w:customStyle="1" w:styleId="BodytextChar0">
    <w:name w:val="Body text Char"/>
    <w:basedOn w:val="DefaultParagraphFont"/>
    <w:link w:val="BodyText1"/>
    <w:rsid w:val="00FC593F"/>
    <w:rPr>
      <w:rFonts w:ascii="Tenorite" w:eastAsia="Times New Roman" w:hAnsi="Tenorite" w:cs="Arial"/>
      <w:sz w:val="24"/>
      <w:szCs w:val="24"/>
      <w:lang w:val="en" w:eastAsia="en-AU"/>
    </w:rPr>
  </w:style>
  <w:style w:type="character" w:customStyle="1" w:styleId="BulletsChar">
    <w:name w:val="Bullets Char"/>
    <w:basedOn w:val="BodytextChar0"/>
    <w:link w:val="Bullets"/>
    <w:rsid w:val="00FC593F"/>
    <w:rPr>
      <w:rFonts w:ascii="Tenorite" w:eastAsia="Times New Roman" w:hAnsi="Tenorite" w:cs="Arial"/>
      <w:sz w:val="24"/>
      <w:szCs w:val="24"/>
      <w:lang w:val="en-NZ" w:eastAsia="en-AU"/>
    </w:rPr>
  </w:style>
  <w:style w:type="paragraph" w:styleId="Revision">
    <w:name w:val="Revision"/>
    <w:hidden/>
    <w:uiPriority w:val="99"/>
    <w:semiHidden/>
    <w:rsid w:val="00BB37FB"/>
    <w:pPr>
      <w:spacing w:after="0" w:line="240" w:lineRule="auto"/>
    </w:pPr>
    <w:rPr>
      <w:rFonts w:ascii="Public Sans" w:eastAsia="Times New Roman" w:hAnsi="Public Sans" w:cs="Arial"/>
      <w:sz w:val="20"/>
      <w:szCs w:val="20"/>
      <w:lang w:val="en" w:eastAsia="en-AU"/>
    </w:rPr>
  </w:style>
  <w:style w:type="character" w:styleId="Mention">
    <w:name w:val="Mention"/>
    <w:basedOn w:val="DefaultParagraphFont"/>
    <w:uiPriority w:val="99"/>
    <w:unhideWhenUsed/>
    <w:rsid w:val="001C7F9C"/>
    <w:rPr>
      <w:color w:val="2B579A"/>
      <w:shd w:val="clear" w:color="auto" w:fill="E1DFDD"/>
    </w:rPr>
  </w:style>
  <w:style w:type="character" w:customStyle="1" w:styleId="Heading4Char">
    <w:name w:val="Heading 4 Char"/>
    <w:basedOn w:val="DefaultParagraphFont"/>
    <w:link w:val="Heading4"/>
    <w:uiPriority w:val="9"/>
    <w:rsid w:val="007C4CFE"/>
    <w:rPr>
      <w:rFonts w:asciiTheme="majorHAnsi" w:eastAsiaTheme="majorEastAsia" w:hAnsiTheme="majorHAnsi" w:cstheme="majorBidi"/>
      <w:b/>
      <w:bCs/>
      <w:i/>
      <w:iCs/>
      <w:color w:val="2E74B5" w:themeColor="accent1" w:themeShade="BF"/>
      <w:sz w:val="28"/>
      <w:szCs w:val="28"/>
      <w:lang w:val="en" w:eastAsia="en-AU"/>
    </w:rPr>
  </w:style>
  <w:style w:type="table" w:customStyle="1" w:styleId="TableGrid1">
    <w:name w:val="Table Grid1"/>
    <w:basedOn w:val="TableNormal"/>
    <w:next w:val="TableGrid"/>
    <w:uiPriority w:val="39"/>
    <w:rsid w:val="000F1569"/>
    <w:pPr>
      <w:spacing w:after="100" w:line="240" w:lineRule="auto"/>
    </w:pPr>
    <w:tblPr>
      <w:tblBorders>
        <w:top w:val="single" w:sz="12" w:space="0" w:color="B2B3B5"/>
        <w:bottom w:val="single" w:sz="12" w:space="0" w:color="B2B3B5"/>
        <w:insideH w:val="single" w:sz="4" w:space="0" w:color="B2B3B5"/>
      </w:tblBorders>
      <w:tblCellMar>
        <w:top w:w="100" w:type="dxa"/>
        <w:left w:w="100" w:type="dxa"/>
        <w:right w:w="100" w:type="dxa"/>
      </w:tblCellMar>
    </w:tblPr>
    <w:tblStylePr w:type="firstRow">
      <w:rPr>
        <w:b w:val="0"/>
        <w:color w:val="5F6163"/>
      </w:rPr>
      <w:tblPr/>
      <w:tcPr>
        <w:tcBorders>
          <w:top w:val="nil"/>
          <w:left w:val="nil"/>
          <w:bottom w:val="single" w:sz="12" w:space="0" w:color="B2B3B5"/>
          <w:right w:val="nil"/>
          <w:insideH w:val="nil"/>
          <w:insideV w:val="nil"/>
          <w:tl2br w:val="nil"/>
          <w:tr2bl w:val="nil"/>
        </w:tcBorders>
      </w:tcPr>
    </w:tblStylePr>
    <w:tblStylePr w:type="firstCol">
      <w:rPr>
        <w:b/>
        <w:color w:val="5F6163"/>
      </w:rPr>
      <w:tblPr/>
      <w:tcPr>
        <w:tcBorders>
          <w:top w:val="single" w:sz="12" w:space="0" w:color="B2B3B5"/>
          <w:left w:val="nil"/>
          <w:bottom w:val="single" w:sz="12" w:space="0" w:color="B2B3B5"/>
          <w:right w:val="nil"/>
          <w:insideH w:val="single" w:sz="4" w:space="0" w:color="B2B3B5"/>
          <w:insideV w:val="nil"/>
          <w:tl2br w:val="nil"/>
          <w:tr2bl w:val="nil"/>
        </w:tcBorders>
      </w:tcPr>
    </w:tblStylePr>
    <w:tblStylePr w:type="lastCol">
      <w:tblPr/>
      <w:tcPr>
        <w:tcBorders>
          <w:top w:val="single" w:sz="4" w:space="0" w:color="B2B3B5"/>
          <w:left w:val="nil"/>
          <w:bottom w:val="single" w:sz="4" w:space="0" w:color="B2B3B5"/>
          <w:right w:val="nil"/>
          <w:insideH w:val="single" w:sz="4" w:space="0" w:color="B2B3B5"/>
          <w:insideV w:val="nil"/>
          <w:tl2br w:val="nil"/>
          <w:tr2bl w:val="nil"/>
        </w:tcBorders>
        <w:shd w:val="clear" w:color="auto" w:fill="E5E5E6"/>
      </w:tcPr>
    </w:tblStylePr>
  </w:style>
  <w:style w:type="paragraph" w:styleId="Subtitle">
    <w:name w:val="Subtitle"/>
    <w:basedOn w:val="BodyText1"/>
    <w:next w:val="Normal"/>
    <w:link w:val="SubtitleChar"/>
    <w:uiPriority w:val="11"/>
    <w:qFormat/>
    <w:rsid w:val="00663948"/>
    <w:pPr>
      <w:spacing w:after="120"/>
    </w:pPr>
    <w:rPr>
      <w:rFonts w:ascii="Montserrat" w:eastAsia="Montserrat" w:hAnsi="Montserrat"/>
      <w:color w:val="FFFFFF" w:themeColor="background1"/>
      <w:sz w:val="36"/>
      <w:szCs w:val="36"/>
    </w:rPr>
  </w:style>
  <w:style w:type="character" w:customStyle="1" w:styleId="SubtitleChar">
    <w:name w:val="Subtitle Char"/>
    <w:basedOn w:val="DefaultParagraphFont"/>
    <w:link w:val="Subtitle"/>
    <w:uiPriority w:val="11"/>
    <w:rsid w:val="00663948"/>
    <w:rPr>
      <w:rFonts w:ascii="Montserrat" w:eastAsia="Montserrat" w:hAnsi="Montserrat" w:cs="Arial"/>
      <w:color w:val="FFFFFF" w:themeColor="background1"/>
      <w:sz w:val="36"/>
      <w:szCs w:val="36"/>
      <w:lang w:val="en" w:eastAsia="en-AU"/>
    </w:rPr>
  </w:style>
  <w:style w:type="table" w:customStyle="1" w:styleId="HeaderTableGrid1">
    <w:name w:val="Header Table Grid1"/>
    <w:basedOn w:val="TableNormal"/>
    <w:next w:val="TableGrid"/>
    <w:uiPriority w:val="39"/>
    <w:rsid w:val="000D647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879C6"/>
    <w:pPr>
      <w:spacing w:after="200"/>
    </w:pPr>
    <w:rPr>
      <w:i/>
      <w:iCs/>
      <w:color w:val="44546A" w:themeColor="text2"/>
      <w:sz w:val="18"/>
      <w:szCs w:val="18"/>
    </w:rPr>
  </w:style>
  <w:style w:type="paragraph" w:customStyle="1" w:styleId="Tabletext">
    <w:name w:val="Table text"/>
    <w:basedOn w:val="Normal"/>
    <w:qFormat/>
    <w:rsid w:val="0092551B"/>
    <w:pPr>
      <w:spacing w:before="200" w:after="120" w:line="264" w:lineRule="auto"/>
      <w:ind w:left="170"/>
      <w:jc w:val="left"/>
      <w:textAlignment w:val="auto"/>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968299">
      <w:bodyDiv w:val="1"/>
      <w:marLeft w:val="0"/>
      <w:marRight w:val="0"/>
      <w:marTop w:val="0"/>
      <w:marBottom w:val="0"/>
      <w:divBdr>
        <w:top w:val="none" w:sz="0" w:space="0" w:color="auto"/>
        <w:left w:val="none" w:sz="0" w:space="0" w:color="auto"/>
        <w:bottom w:val="none" w:sz="0" w:space="0" w:color="auto"/>
        <w:right w:val="none" w:sz="0" w:space="0" w:color="auto"/>
      </w:divBdr>
    </w:div>
    <w:div w:id="199325176">
      <w:bodyDiv w:val="1"/>
      <w:marLeft w:val="0"/>
      <w:marRight w:val="0"/>
      <w:marTop w:val="0"/>
      <w:marBottom w:val="0"/>
      <w:divBdr>
        <w:top w:val="none" w:sz="0" w:space="0" w:color="auto"/>
        <w:left w:val="none" w:sz="0" w:space="0" w:color="auto"/>
        <w:bottom w:val="none" w:sz="0" w:space="0" w:color="auto"/>
        <w:right w:val="none" w:sz="0" w:space="0" w:color="auto"/>
      </w:divBdr>
    </w:div>
    <w:div w:id="254674015">
      <w:bodyDiv w:val="1"/>
      <w:marLeft w:val="0"/>
      <w:marRight w:val="0"/>
      <w:marTop w:val="0"/>
      <w:marBottom w:val="0"/>
      <w:divBdr>
        <w:top w:val="none" w:sz="0" w:space="0" w:color="auto"/>
        <w:left w:val="none" w:sz="0" w:space="0" w:color="auto"/>
        <w:bottom w:val="none" w:sz="0" w:space="0" w:color="auto"/>
        <w:right w:val="none" w:sz="0" w:space="0" w:color="auto"/>
      </w:divBdr>
      <w:divsChild>
        <w:div w:id="265965440">
          <w:marLeft w:val="0"/>
          <w:marRight w:val="0"/>
          <w:marTop w:val="0"/>
          <w:marBottom w:val="0"/>
          <w:divBdr>
            <w:top w:val="none" w:sz="0" w:space="0" w:color="auto"/>
            <w:left w:val="none" w:sz="0" w:space="0" w:color="auto"/>
            <w:bottom w:val="none" w:sz="0" w:space="0" w:color="auto"/>
            <w:right w:val="none" w:sz="0" w:space="0" w:color="auto"/>
          </w:divBdr>
        </w:div>
        <w:div w:id="2022932316">
          <w:marLeft w:val="0"/>
          <w:marRight w:val="0"/>
          <w:marTop w:val="0"/>
          <w:marBottom w:val="0"/>
          <w:divBdr>
            <w:top w:val="none" w:sz="0" w:space="0" w:color="auto"/>
            <w:left w:val="none" w:sz="0" w:space="0" w:color="auto"/>
            <w:bottom w:val="none" w:sz="0" w:space="0" w:color="auto"/>
            <w:right w:val="none" w:sz="0" w:space="0" w:color="auto"/>
          </w:divBdr>
        </w:div>
      </w:divsChild>
    </w:div>
    <w:div w:id="266159690">
      <w:bodyDiv w:val="1"/>
      <w:marLeft w:val="0"/>
      <w:marRight w:val="0"/>
      <w:marTop w:val="0"/>
      <w:marBottom w:val="0"/>
      <w:divBdr>
        <w:top w:val="none" w:sz="0" w:space="0" w:color="auto"/>
        <w:left w:val="none" w:sz="0" w:space="0" w:color="auto"/>
        <w:bottom w:val="none" w:sz="0" w:space="0" w:color="auto"/>
        <w:right w:val="none" w:sz="0" w:space="0" w:color="auto"/>
      </w:divBdr>
    </w:div>
    <w:div w:id="847446270">
      <w:bodyDiv w:val="1"/>
      <w:marLeft w:val="0"/>
      <w:marRight w:val="0"/>
      <w:marTop w:val="0"/>
      <w:marBottom w:val="0"/>
      <w:divBdr>
        <w:top w:val="none" w:sz="0" w:space="0" w:color="auto"/>
        <w:left w:val="none" w:sz="0" w:space="0" w:color="auto"/>
        <w:bottom w:val="none" w:sz="0" w:space="0" w:color="auto"/>
        <w:right w:val="none" w:sz="0" w:space="0" w:color="auto"/>
      </w:divBdr>
    </w:div>
    <w:div w:id="917835663">
      <w:bodyDiv w:val="1"/>
      <w:marLeft w:val="0"/>
      <w:marRight w:val="0"/>
      <w:marTop w:val="0"/>
      <w:marBottom w:val="0"/>
      <w:divBdr>
        <w:top w:val="none" w:sz="0" w:space="0" w:color="auto"/>
        <w:left w:val="none" w:sz="0" w:space="0" w:color="auto"/>
        <w:bottom w:val="none" w:sz="0" w:space="0" w:color="auto"/>
        <w:right w:val="none" w:sz="0" w:space="0" w:color="auto"/>
      </w:divBdr>
    </w:div>
    <w:div w:id="968970499">
      <w:bodyDiv w:val="1"/>
      <w:marLeft w:val="0"/>
      <w:marRight w:val="0"/>
      <w:marTop w:val="0"/>
      <w:marBottom w:val="0"/>
      <w:divBdr>
        <w:top w:val="none" w:sz="0" w:space="0" w:color="auto"/>
        <w:left w:val="none" w:sz="0" w:space="0" w:color="auto"/>
        <w:bottom w:val="none" w:sz="0" w:space="0" w:color="auto"/>
        <w:right w:val="none" w:sz="0" w:space="0" w:color="auto"/>
      </w:divBdr>
      <w:divsChild>
        <w:div w:id="36201763">
          <w:marLeft w:val="0"/>
          <w:marRight w:val="0"/>
          <w:marTop w:val="0"/>
          <w:marBottom w:val="0"/>
          <w:divBdr>
            <w:top w:val="none" w:sz="0" w:space="0" w:color="auto"/>
            <w:left w:val="none" w:sz="0" w:space="0" w:color="auto"/>
            <w:bottom w:val="none" w:sz="0" w:space="0" w:color="auto"/>
            <w:right w:val="none" w:sz="0" w:space="0" w:color="auto"/>
          </w:divBdr>
          <w:divsChild>
            <w:div w:id="23136049">
              <w:marLeft w:val="0"/>
              <w:marRight w:val="0"/>
              <w:marTop w:val="0"/>
              <w:marBottom w:val="0"/>
              <w:divBdr>
                <w:top w:val="none" w:sz="0" w:space="0" w:color="auto"/>
                <w:left w:val="none" w:sz="0" w:space="0" w:color="auto"/>
                <w:bottom w:val="none" w:sz="0" w:space="0" w:color="auto"/>
                <w:right w:val="none" w:sz="0" w:space="0" w:color="auto"/>
              </w:divBdr>
            </w:div>
            <w:div w:id="63070009">
              <w:marLeft w:val="0"/>
              <w:marRight w:val="0"/>
              <w:marTop w:val="0"/>
              <w:marBottom w:val="0"/>
              <w:divBdr>
                <w:top w:val="none" w:sz="0" w:space="0" w:color="auto"/>
                <w:left w:val="none" w:sz="0" w:space="0" w:color="auto"/>
                <w:bottom w:val="none" w:sz="0" w:space="0" w:color="auto"/>
                <w:right w:val="none" w:sz="0" w:space="0" w:color="auto"/>
              </w:divBdr>
            </w:div>
            <w:div w:id="543248213">
              <w:marLeft w:val="0"/>
              <w:marRight w:val="0"/>
              <w:marTop w:val="0"/>
              <w:marBottom w:val="0"/>
              <w:divBdr>
                <w:top w:val="none" w:sz="0" w:space="0" w:color="auto"/>
                <w:left w:val="none" w:sz="0" w:space="0" w:color="auto"/>
                <w:bottom w:val="none" w:sz="0" w:space="0" w:color="auto"/>
                <w:right w:val="none" w:sz="0" w:space="0" w:color="auto"/>
              </w:divBdr>
            </w:div>
            <w:div w:id="1726100570">
              <w:marLeft w:val="0"/>
              <w:marRight w:val="0"/>
              <w:marTop w:val="0"/>
              <w:marBottom w:val="0"/>
              <w:divBdr>
                <w:top w:val="none" w:sz="0" w:space="0" w:color="auto"/>
                <w:left w:val="none" w:sz="0" w:space="0" w:color="auto"/>
                <w:bottom w:val="none" w:sz="0" w:space="0" w:color="auto"/>
                <w:right w:val="none" w:sz="0" w:space="0" w:color="auto"/>
              </w:divBdr>
            </w:div>
            <w:div w:id="1809475127">
              <w:marLeft w:val="0"/>
              <w:marRight w:val="0"/>
              <w:marTop w:val="0"/>
              <w:marBottom w:val="0"/>
              <w:divBdr>
                <w:top w:val="none" w:sz="0" w:space="0" w:color="auto"/>
                <w:left w:val="none" w:sz="0" w:space="0" w:color="auto"/>
                <w:bottom w:val="none" w:sz="0" w:space="0" w:color="auto"/>
                <w:right w:val="none" w:sz="0" w:space="0" w:color="auto"/>
              </w:divBdr>
            </w:div>
          </w:divsChild>
        </w:div>
        <w:div w:id="318777394">
          <w:marLeft w:val="0"/>
          <w:marRight w:val="0"/>
          <w:marTop w:val="0"/>
          <w:marBottom w:val="0"/>
          <w:divBdr>
            <w:top w:val="none" w:sz="0" w:space="0" w:color="auto"/>
            <w:left w:val="none" w:sz="0" w:space="0" w:color="auto"/>
            <w:bottom w:val="none" w:sz="0" w:space="0" w:color="auto"/>
            <w:right w:val="none" w:sz="0" w:space="0" w:color="auto"/>
          </w:divBdr>
        </w:div>
        <w:div w:id="614140565">
          <w:marLeft w:val="0"/>
          <w:marRight w:val="0"/>
          <w:marTop w:val="0"/>
          <w:marBottom w:val="0"/>
          <w:divBdr>
            <w:top w:val="none" w:sz="0" w:space="0" w:color="auto"/>
            <w:left w:val="none" w:sz="0" w:space="0" w:color="auto"/>
            <w:bottom w:val="none" w:sz="0" w:space="0" w:color="auto"/>
            <w:right w:val="none" w:sz="0" w:space="0" w:color="auto"/>
          </w:divBdr>
        </w:div>
        <w:div w:id="846289674">
          <w:marLeft w:val="0"/>
          <w:marRight w:val="0"/>
          <w:marTop w:val="0"/>
          <w:marBottom w:val="0"/>
          <w:divBdr>
            <w:top w:val="none" w:sz="0" w:space="0" w:color="auto"/>
            <w:left w:val="none" w:sz="0" w:space="0" w:color="auto"/>
            <w:bottom w:val="none" w:sz="0" w:space="0" w:color="auto"/>
            <w:right w:val="none" w:sz="0" w:space="0" w:color="auto"/>
          </w:divBdr>
        </w:div>
        <w:div w:id="909003484">
          <w:marLeft w:val="0"/>
          <w:marRight w:val="0"/>
          <w:marTop w:val="0"/>
          <w:marBottom w:val="0"/>
          <w:divBdr>
            <w:top w:val="none" w:sz="0" w:space="0" w:color="auto"/>
            <w:left w:val="none" w:sz="0" w:space="0" w:color="auto"/>
            <w:bottom w:val="none" w:sz="0" w:space="0" w:color="auto"/>
            <w:right w:val="none" w:sz="0" w:space="0" w:color="auto"/>
          </w:divBdr>
          <w:divsChild>
            <w:div w:id="1284654653">
              <w:marLeft w:val="0"/>
              <w:marRight w:val="0"/>
              <w:marTop w:val="0"/>
              <w:marBottom w:val="0"/>
              <w:divBdr>
                <w:top w:val="none" w:sz="0" w:space="0" w:color="auto"/>
                <w:left w:val="none" w:sz="0" w:space="0" w:color="auto"/>
                <w:bottom w:val="none" w:sz="0" w:space="0" w:color="auto"/>
                <w:right w:val="none" w:sz="0" w:space="0" w:color="auto"/>
              </w:divBdr>
            </w:div>
            <w:div w:id="2104757326">
              <w:marLeft w:val="0"/>
              <w:marRight w:val="0"/>
              <w:marTop w:val="0"/>
              <w:marBottom w:val="0"/>
              <w:divBdr>
                <w:top w:val="none" w:sz="0" w:space="0" w:color="auto"/>
                <w:left w:val="none" w:sz="0" w:space="0" w:color="auto"/>
                <w:bottom w:val="none" w:sz="0" w:space="0" w:color="auto"/>
                <w:right w:val="none" w:sz="0" w:space="0" w:color="auto"/>
              </w:divBdr>
            </w:div>
          </w:divsChild>
        </w:div>
        <w:div w:id="2003971053">
          <w:marLeft w:val="0"/>
          <w:marRight w:val="0"/>
          <w:marTop w:val="0"/>
          <w:marBottom w:val="0"/>
          <w:divBdr>
            <w:top w:val="none" w:sz="0" w:space="0" w:color="auto"/>
            <w:left w:val="none" w:sz="0" w:space="0" w:color="auto"/>
            <w:bottom w:val="none" w:sz="0" w:space="0" w:color="auto"/>
            <w:right w:val="none" w:sz="0" w:space="0" w:color="auto"/>
          </w:divBdr>
        </w:div>
      </w:divsChild>
    </w:div>
    <w:div w:id="1097363770">
      <w:bodyDiv w:val="1"/>
      <w:marLeft w:val="0"/>
      <w:marRight w:val="0"/>
      <w:marTop w:val="0"/>
      <w:marBottom w:val="0"/>
      <w:divBdr>
        <w:top w:val="none" w:sz="0" w:space="0" w:color="auto"/>
        <w:left w:val="none" w:sz="0" w:space="0" w:color="auto"/>
        <w:bottom w:val="none" w:sz="0" w:space="0" w:color="auto"/>
        <w:right w:val="none" w:sz="0" w:space="0" w:color="auto"/>
      </w:divBdr>
    </w:div>
    <w:div w:id="1160541531">
      <w:bodyDiv w:val="1"/>
      <w:marLeft w:val="0"/>
      <w:marRight w:val="0"/>
      <w:marTop w:val="0"/>
      <w:marBottom w:val="0"/>
      <w:divBdr>
        <w:top w:val="none" w:sz="0" w:space="0" w:color="auto"/>
        <w:left w:val="none" w:sz="0" w:space="0" w:color="auto"/>
        <w:bottom w:val="none" w:sz="0" w:space="0" w:color="auto"/>
        <w:right w:val="none" w:sz="0" w:space="0" w:color="auto"/>
      </w:divBdr>
      <w:divsChild>
        <w:div w:id="11612332">
          <w:marLeft w:val="0"/>
          <w:marRight w:val="0"/>
          <w:marTop w:val="0"/>
          <w:marBottom w:val="0"/>
          <w:divBdr>
            <w:top w:val="none" w:sz="0" w:space="0" w:color="auto"/>
            <w:left w:val="none" w:sz="0" w:space="0" w:color="auto"/>
            <w:bottom w:val="none" w:sz="0" w:space="0" w:color="auto"/>
            <w:right w:val="none" w:sz="0" w:space="0" w:color="auto"/>
          </w:divBdr>
        </w:div>
        <w:div w:id="543758440">
          <w:marLeft w:val="0"/>
          <w:marRight w:val="0"/>
          <w:marTop w:val="0"/>
          <w:marBottom w:val="0"/>
          <w:divBdr>
            <w:top w:val="none" w:sz="0" w:space="0" w:color="auto"/>
            <w:left w:val="none" w:sz="0" w:space="0" w:color="auto"/>
            <w:bottom w:val="none" w:sz="0" w:space="0" w:color="auto"/>
            <w:right w:val="none" w:sz="0" w:space="0" w:color="auto"/>
          </w:divBdr>
        </w:div>
        <w:div w:id="844784177">
          <w:marLeft w:val="0"/>
          <w:marRight w:val="0"/>
          <w:marTop w:val="0"/>
          <w:marBottom w:val="0"/>
          <w:divBdr>
            <w:top w:val="none" w:sz="0" w:space="0" w:color="auto"/>
            <w:left w:val="none" w:sz="0" w:space="0" w:color="auto"/>
            <w:bottom w:val="none" w:sz="0" w:space="0" w:color="auto"/>
            <w:right w:val="none" w:sz="0" w:space="0" w:color="auto"/>
          </w:divBdr>
        </w:div>
        <w:div w:id="873156169">
          <w:marLeft w:val="0"/>
          <w:marRight w:val="0"/>
          <w:marTop w:val="0"/>
          <w:marBottom w:val="0"/>
          <w:divBdr>
            <w:top w:val="none" w:sz="0" w:space="0" w:color="auto"/>
            <w:left w:val="none" w:sz="0" w:space="0" w:color="auto"/>
            <w:bottom w:val="none" w:sz="0" w:space="0" w:color="auto"/>
            <w:right w:val="none" w:sz="0" w:space="0" w:color="auto"/>
          </w:divBdr>
        </w:div>
        <w:div w:id="1685399356">
          <w:marLeft w:val="0"/>
          <w:marRight w:val="0"/>
          <w:marTop w:val="0"/>
          <w:marBottom w:val="0"/>
          <w:divBdr>
            <w:top w:val="none" w:sz="0" w:space="0" w:color="auto"/>
            <w:left w:val="none" w:sz="0" w:space="0" w:color="auto"/>
            <w:bottom w:val="none" w:sz="0" w:space="0" w:color="auto"/>
            <w:right w:val="none" w:sz="0" w:space="0" w:color="auto"/>
          </w:divBdr>
        </w:div>
        <w:div w:id="1717003523">
          <w:marLeft w:val="0"/>
          <w:marRight w:val="0"/>
          <w:marTop w:val="0"/>
          <w:marBottom w:val="0"/>
          <w:divBdr>
            <w:top w:val="none" w:sz="0" w:space="0" w:color="auto"/>
            <w:left w:val="none" w:sz="0" w:space="0" w:color="auto"/>
            <w:bottom w:val="none" w:sz="0" w:space="0" w:color="auto"/>
            <w:right w:val="none" w:sz="0" w:space="0" w:color="auto"/>
          </w:divBdr>
        </w:div>
      </w:divsChild>
    </w:div>
    <w:div w:id="1192035574">
      <w:bodyDiv w:val="1"/>
      <w:marLeft w:val="0"/>
      <w:marRight w:val="0"/>
      <w:marTop w:val="0"/>
      <w:marBottom w:val="0"/>
      <w:divBdr>
        <w:top w:val="none" w:sz="0" w:space="0" w:color="auto"/>
        <w:left w:val="none" w:sz="0" w:space="0" w:color="auto"/>
        <w:bottom w:val="none" w:sz="0" w:space="0" w:color="auto"/>
        <w:right w:val="none" w:sz="0" w:space="0" w:color="auto"/>
      </w:divBdr>
      <w:divsChild>
        <w:div w:id="223219816">
          <w:marLeft w:val="0"/>
          <w:marRight w:val="0"/>
          <w:marTop w:val="0"/>
          <w:marBottom w:val="0"/>
          <w:divBdr>
            <w:top w:val="none" w:sz="0" w:space="0" w:color="auto"/>
            <w:left w:val="none" w:sz="0" w:space="0" w:color="auto"/>
            <w:bottom w:val="none" w:sz="0" w:space="0" w:color="auto"/>
            <w:right w:val="none" w:sz="0" w:space="0" w:color="auto"/>
          </w:divBdr>
        </w:div>
        <w:div w:id="399640633">
          <w:marLeft w:val="0"/>
          <w:marRight w:val="0"/>
          <w:marTop w:val="0"/>
          <w:marBottom w:val="0"/>
          <w:divBdr>
            <w:top w:val="none" w:sz="0" w:space="0" w:color="auto"/>
            <w:left w:val="none" w:sz="0" w:space="0" w:color="auto"/>
            <w:bottom w:val="none" w:sz="0" w:space="0" w:color="auto"/>
            <w:right w:val="none" w:sz="0" w:space="0" w:color="auto"/>
          </w:divBdr>
        </w:div>
        <w:div w:id="806432098">
          <w:marLeft w:val="0"/>
          <w:marRight w:val="0"/>
          <w:marTop w:val="0"/>
          <w:marBottom w:val="0"/>
          <w:divBdr>
            <w:top w:val="none" w:sz="0" w:space="0" w:color="auto"/>
            <w:left w:val="none" w:sz="0" w:space="0" w:color="auto"/>
            <w:bottom w:val="none" w:sz="0" w:space="0" w:color="auto"/>
            <w:right w:val="none" w:sz="0" w:space="0" w:color="auto"/>
          </w:divBdr>
        </w:div>
        <w:div w:id="1863783949">
          <w:marLeft w:val="0"/>
          <w:marRight w:val="0"/>
          <w:marTop w:val="0"/>
          <w:marBottom w:val="0"/>
          <w:divBdr>
            <w:top w:val="none" w:sz="0" w:space="0" w:color="auto"/>
            <w:left w:val="none" w:sz="0" w:space="0" w:color="auto"/>
            <w:bottom w:val="none" w:sz="0" w:space="0" w:color="auto"/>
            <w:right w:val="none" w:sz="0" w:space="0" w:color="auto"/>
          </w:divBdr>
        </w:div>
        <w:div w:id="2132629592">
          <w:marLeft w:val="0"/>
          <w:marRight w:val="0"/>
          <w:marTop w:val="0"/>
          <w:marBottom w:val="0"/>
          <w:divBdr>
            <w:top w:val="none" w:sz="0" w:space="0" w:color="auto"/>
            <w:left w:val="none" w:sz="0" w:space="0" w:color="auto"/>
            <w:bottom w:val="none" w:sz="0" w:space="0" w:color="auto"/>
            <w:right w:val="none" w:sz="0" w:space="0" w:color="auto"/>
          </w:divBdr>
        </w:div>
      </w:divsChild>
    </w:div>
    <w:div w:id="1219517693">
      <w:bodyDiv w:val="1"/>
      <w:marLeft w:val="0"/>
      <w:marRight w:val="0"/>
      <w:marTop w:val="0"/>
      <w:marBottom w:val="0"/>
      <w:divBdr>
        <w:top w:val="none" w:sz="0" w:space="0" w:color="auto"/>
        <w:left w:val="none" w:sz="0" w:space="0" w:color="auto"/>
        <w:bottom w:val="none" w:sz="0" w:space="0" w:color="auto"/>
        <w:right w:val="none" w:sz="0" w:space="0" w:color="auto"/>
      </w:divBdr>
      <w:divsChild>
        <w:div w:id="431821876">
          <w:marLeft w:val="0"/>
          <w:marRight w:val="0"/>
          <w:marTop w:val="0"/>
          <w:marBottom w:val="0"/>
          <w:divBdr>
            <w:top w:val="none" w:sz="0" w:space="0" w:color="auto"/>
            <w:left w:val="none" w:sz="0" w:space="0" w:color="auto"/>
            <w:bottom w:val="none" w:sz="0" w:space="0" w:color="auto"/>
            <w:right w:val="none" w:sz="0" w:space="0" w:color="auto"/>
          </w:divBdr>
          <w:divsChild>
            <w:div w:id="975333587">
              <w:marLeft w:val="0"/>
              <w:marRight w:val="0"/>
              <w:marTop w:val="0"/>
              <w:marBottom w:val="0"/>
              <w:divBdr>
                <w:top w:val="none" w:sz="0" w:space="0" w:color="auto"/>
                <w:left w:val="none" w:sz="0" w:space="0" w:color="auto"/>
                <w:bottom w:val="none" w:sz="0" w:space="0" w:color="auto"/>
                <w:right w:val="none" w:sz="0" w:space="0" w:color="auto"/>
              </w:divBdr>
            </w:div>
            <w:div w:id="1453942029">
              <w:marLeft w:val="0"/>
              <w:marRight w:val="0"/>
              <w:marTop w:val="0"/>
              <w:marBottom w:val="0"/>
              <w:divBdr>
                <w:top w:val="none" w:sz="0" w:space="0" w:color="auto"/>
                <w:left w:val="none" w:sz="0" w:space="0" w:color="auto"/>
                <w:bottom w:val="none" w:sz="0" w:space="0" w:color="auto"/>
                <w:right w:val="none" w:sz="0" w:space="0" w:color="auto"/>
              </w:divBdr>
            </w:div>
          </w:divsChild>
        </w:div>
        <w:div w:id="479470366">
          <w:marLeft w:val="0"/>
          <w:marRight w:val="0"/>
          <w:marTop w:val="0"/>
          <w:marBottom w:val="0"/>
          <w:divBdr>
            <w:top w:val="none" w:sz="0" w:space="0" w:color="auto"/>
            <w:left w:val="none" w:sz="0" w:space="0" w:color="auto"/>
            <w:bottom w:val="none" w:sz="0" w:space="0" w:color="auto"/>
            <w:right w:val="none" w:sz="0" w:space="0" w:color="auto"/>
          </w:divBdr>
        </w:div>
        <w:div w:id="990208315">
          <w:marLeft w:val="0"/>
          <w:marRight w:val="0"/>
          <w:marTop w:val="0"/>
          <w:marBottom w:val="0"/>
          <w:divBdr>
            <w:top w:val="none" w:sz="0" w:space="0" w:color="auto"/>
            <w:left w:val="none" w:sz="0" w:space="0" w:color="auto"/>
            <w:bottom w:val="none" w:sz="0" w:space="0" w:color="auto"/>
            <w:right w:val="none" w:sz="0" w:space="0" w:color="auto"/>
          </w:divBdr>
          <w:divsChild>
            <w:div w:id="500700980">
              <w:marLeft w:val="0"/>
              <w:marRight w:val="0"/>
              <w:marTop w:val="0"/>
              <w:marBottom w:val="0"/>
              <w:divBdr>
                <w:top w:val="none" w:sz="0" w:space="0" w:color="auto"/>
                <w:left w:val="none" w:sz="0" w:space="0" w:color="auto"/>
                <w:bottom w:val="none" w:sz="0" w:space="0" w:color="auto"/>
                <w:right w:val="none" w:sz="0" w:space="0" w:color="auto"/>
              </w:divBdr>
            </w:div>
            <w:div w:id="168023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046">
      <w:bodyDiv w:val="1"/>
      <w:marLeft w:val="0"/>
      <w:marRight w:val="0"/>
      <w:marTop w:val="0"/>
      <w:marBottom w:val="0"/>
      <w:divBdr>
        <w:top w:val="none" w:sz="0" w:space="0" w:color="auto"/>
        <w:left w:val="none" w:sz="0" w:space="0" w:color="auto"/>
        <w:bottom w:val="none" w:sz="0" w:space="0" w:color="auto"/>
        <w:right w:val="none" w:sz="0" w:space="0" w:color="auto"/>
      </w:divBdr>
      <w:divsChild>
        <w:div w:id="233201625">
          <w:marLeft w:val="0"/>
          <w:marRight w:val="0"/>
          <w:marTop w:val="0"/>
          <w:marBottom w:val="0"/>
          <w:divBdr>
            <w:top w:val="none" w:sz="0" w:space="0" w:color="auto"/>
            <w:left w:val="none" w:sz="0" w:space="0" w:color="auto"/>
            <w:bottom w:val="none" w:sz="0" w:space="0" w:color="auto"/>
            <w:right w:val="none" w:sz="0" w:space="0" w:color="auto"/>
          </w:divBdr>
        </w:div>
        <w:div w:id="622618042">
          <w:marLeft w:val="0"/>
          <w:marRight w:val="0"/>
          <w:marTop w:val="0"/>
          <w:marBottom w:val="0"/>
          <w:divBdr>
            <w:top w:val="none" w:sz="0" w:space="0" w:color="auto"/>
            <w:left w:val="none" w:sz="0" w:space="0" w:color="auto"/>
            <w:bottom w:val="none" w:sz="0" w:space="0" w:color="auto"/>
            <w:right w:val="none" w:sz="0" w:space="0" w:color="auto"/>
          </w:divBdr>
        </w:div>
        <w:div w:id="881214405">
          <w:marLeft w:val="0"/>
          <w:marRight w:val="0"/>
          <w:marTop w:val="0"/>
          <w:marBottom w:val="0"/>
          <w:divBdr>
            <w:top w:val="none" w:sz="0" w:space="0" w:color="auto"/>
            <w:left w:val="none" w:sz="0" w:space="0" w:color="auto"/>
            <w:bottom w:val="none" w:sz="0" w:space="0" w:color="auto"/>
            <w:right w:val="none" w:sz="0" w:space="0" w:color="auto"/>
          </w:divBdr>
        </w:div>
        <w:div w:id="1463956788">
          <w:marLeft w:val="0"/>
          <w:marRight w:val="0"/>
          <w:marTop w:val="0"/>
          <w:marBottom w:val="0"/>
          <w:divBdr>
            <w:top w:val="none" w:sz="0" w:space="0" w:color="auto"/>
            <w:left w:val="none" w:sz="0" w:space="0" w:color="auto"/>
            <w:bottom w:val="none" w:sz="0" w:space="0" w:color="auto"/>
            <w:right w:val="none" w:sz="0" w:space="0" w:color="auto"/>
          </w:divBdr>
        </w:div>
        <w:div w:id="1872184805">
          <w:marLeft w:val="0"/>
          <w:marRight w:val="0"/>
          <w:marTop w:val="0"/>
          <w:marBottom w:val="0"/>
          <w:divBdr>
            <w:top w:val="none" w:sz="0" w:space="0" w:color="auto"/>
            <w:left w:val="none" w:sz="0" w:space="0" w:color="auto"/>
            <w:bottom w:val="none" w:sz="0" w:space="0" w:color="auto"/>
            <w:right w:val="none" w:sz="0" w:space="0" w:color="auto"/>
          </w:divBdr>
        </w:div>
      </w:divsChild>
    </w:div>
    <w:div w:id="1290815802">
      <w:bodyDiv w:val="1"/>
      <w:marLeft w:val="0"/>
      <w:marRight w:val="0"/>
      <w:marTop w:val="0"/>
      <w:marBottom w:val="0"/>
      <w:divBdr>
        <w:top w:val="none" w:sz="0" w:space="0" w:color="auto"/>
        <w:left w:val="none" w:sz="0" w:space="0" w:color="auto"/>
        <w:bottom w:val="none" w:sz="0" w:space="0" w:color="auto"/>
        <w:right w:val="none" w:sz="0" w:space="0" w:color="auto"/>
      </w:divBdr>
    </w:div>
    <w:div w:id="1333949320">
      <w:bodyDiv w:val="1"/>
      <w:marLeft w:val="0"/>
      <w:marRight w:val="0"/>
      <w:marTop w:val="0"/>
      <w:marBottom w:val="0"/>
      <w:divBdr>
        <w:top w:val="none" w:sz="0" w:space="0" w:color="auto"/>
        <w:left w:val="none" w:sz="0" w:space="0" w:color="auto"/>
        <w:bottom w:val="none" w:sz="0" w:space="0" w:color="auto"/>
        <w:right w:val="none" w:sz="0" w:space="0" w:color="auto"/>
      </w:divBdr>
    </w:div>
    <w:div w:id="1455177634">
      <w:bodyDiv w:val="1"/>
      <w:marLeft w:val="0"/>
      <w:marRight w:val="0"/>
      <w:marTop w:val="0"/>
      <w:marBottom w:val="0"/>
      <w:divBdr>
        <w:top w:val="none" w:sz="0" w:space="0" w:color="auto"/>
        <w:left w:val="none" w:sz="0" w:space="0" w:color="auto"/>
        <w:bottom w:val="none" w:sz="0" w:space="0" w:color="auto"/>
        <w:right w:val="none" w:sz="0" w:space="0" w:color="auto"/>
      </w:divBdr>
      <w:divsChild>
        <w:div w:id="620305259">
          <w:marLeft w:val="0"/>
          <w:marRight w:val="0"/>
          <w:marTop w:val="0"/>
          <w:marBottom w:val="0"/>
          <w:divBdr>
            <w:top w:val="none" w:sz="0" w:space="0" w:color="auto"/>
            <w:left w:val="none" w:sz="0" w:space="0" w:color="auto"/>
            <w:bottom w:val="none" w:sz="0" w:space="0" w:color="auto"/>
            <w:right w:val="none" w:sz="0" w:space="0" w:color="auto"/>
          </w:divBdr>
        </w:div>
        <w:div w:id="644241058">
          <w:marLeft w:val="0"/>
          <w:marRight w:val="0"/>
          <w:marTop w:val="0"/>
          <w:marBottom w:val="0"/>
          <w:divBdr>
            <w:top w:val="none" w:sz="0" w:space="0" w:color="auto"/>
            <w:left w:val="none" w:sz="0" w:space="0" w:color="auto"/>
            <w:bottom w:val="none" w:sz="0" w:space="0" w:color="auto"/>
            <w:right w:val="none" w:sz="0" w:space="0" w:color="auto"/>
          </w:divBdr>
        </w:div>
        <w:div w:id="973290940">
          <w:marLeft w:val="0"/>
          <w:marRight w:val="0"/>
          <w:marTop w:val="0"/>
          <w:marBottom w:val="0"/>
          <w:divBdr>
            <w:top w:val="none" w:sz="0" w:space="0" w:color="auto"/>
            <w:left w:val="none" w:sz="0" w:space="0" w:color="auto"/>
            <w:bottom w:val="none" w:sz="0" w:space="0" w:color="auto"/>
            <w:right w:val="none" w:sz="0" w:space="0" w:color="auto"/>
          </w:divBdr>
        </w:div>
        <w:div w:id="1958367085">
          <w:marLeft w:val="0"/>
          <w:marRight w:val="0"/>
          <w:marTop w:val="0"/>
          <w:marBottom w:val="0"/>
          <w:divBdr>
            <w:top w:val="none" w:sz="0" w:space="0" w:color="auto"/>
            <w:left w:val="none" w:sz="0" w:space="0" w:color="auto"/>
            <w:bottom w:val="none" w:sz="0" w:space="0" w:color="auto"/>
            <w:right w:val="none" w:sz="0" w:space="0" w:color="auto"/>
          </w:divBdr>
        </w:div>
        <w:div w:id="2018842069">
          <w:marLeft w:val="0"/>
          <w:marRight w:val="0"/>
          <w:marTop w:val="0"/>
          <w:marBottom w:val="0"/>
          <w:divBdr>
            <w:top w:val="none" w:sz="0" w:space="0" w:color="auto"/>
            <w:left w:val="none" w:sz="0" w:space="0" w:color="auto"/>
            <w:bottom w:val="none" w:sz="0" w:space="0" w:color="auto"/>
            <w:right w:val="none" w:sz="0" w:space="0" w:color="auto"/>
          </w:divBdr>
        </w:div>
      </w:divsChild>
    </w:div>
    <w:div w:id="1524321710">
      <w:bodyDiv w:val="1"/>
      <w:marLeft w:val="0"/>
      <w:marRight w:val="0"/>
      <w:marTop w:val="0"/>
      <w:marBottom w:val="0"/>
      <w:divBdr>
        <w:top w:val="none" w:sz="0" w:space="0" w:color="auto"/>
        <w:left w:val="none" w:sz="0" w:space="0" w:color="auto"/>
        <w:bottom w:val="none" w:sz="0" w:space="0" w:color="auto"/>
        <w:right w:val="none" w:sz="0" w:space="0" w:color="auto"/>
      </w:divBdr>
      <w:divsChild>
        <w:div w:id="169835174">
          <w:marLeft w:val="0"/>
          <w:marRight w:val="0"/>
          <w:marTop w:val="0"/>
          <w:marBottom w:val="0"/>
          <w:divBdr>
            <w:top w:val="none" w:sz="0" w:space="0" w:color="auto"/>
            <w:left w:val="none" w:sz="0" w:space="0" w:color="auto"/>
            <w:bottom w:val="none" w:sz="0" w:space="0" w:color="auto"/>
            <w:right w:val="none" w:sz="0" w:space="0" w:color="auto"/>
          </w:divBdr>
        </w:div>
        <w:div w:id="231503851">
          <w:marLeft w:val="0"/>
          <w:marRight w:val="0"/>
          <w:marTop w:val="0"/>
          <w:marBottom w:val="0"/>
          <w:divBdr>
            <w:top w:val="none" w:sz="0" w:space="0" w:color="auto"/>
            <w:left w:val="none" w:sz="0" w:space="0" w:color="auto"/>
            <w:bottom w:val="none" w:sz="0" w:space="0" w:color="auto"/>
            <w:right w:val="none" w:sz="0" w:space="0" w:color="auto"/>
          </w:divBdr>
        </w:div>
        <w:div w:id="278413202">
          <w:marLeft w:val="0"/>
          <w:marRight w:val="0"/>
          <w:marTop w:val="0"/>
          <w:marBottom w:val="0"/>
          <w:divBdr>
            <w:top w:val="none" w:sz="0" w:space="0" w:color="auto"/>
            <w:left w:val="none" w:sz="0" w:space="0" w:color="auto"/>
            <w:bottom w:val="none" w:sz="0" w:space="0" w:color="auto"/>
            <w:right w:val="none" w:sz="0" w:space="0" w:color="auto"/>
          </w:divBdr>
        </w:div>
        <w:div w:id="434522920">
          <w:marLeft w:val="0"/>
          <w:marRight w:val="0"/>
          <w:marTop w:val="0"/>
          <w:marBottom w:val="0"/>
          <w:divBdr>
            <w:top w:val="none" w:sz="0" w:space="0" w:color="auto"/>
            <w:left w:val="none" w:sz="0" w:space="0" w:color="auto"/>
            <w:bottom w:val="none" w:sz="0" w:space="0" w:color="auto"/>
            <w:right w:val="none" w:sz="0" w:space="0" w:color="auto"/>
          </w:divBdr>
        </w:div>
        <w:div w:id="1459883106">
          <w:marLeft w:val="0"/>
          <w:marRight w:val="0"/>
          <w:marTop w:val="0"/>
          <w:marBottom w:val="0"/>
          <w:divBdr>
            <w:top w:val="none" w:sz="0" w:space="0" w:color="auto"/>
            <w:left w:val="none" w:sz="0" w:space="0" w:color="auto"/>
            <w:bottom w:val="none" w:sz="0" w:space="0" w:color="auto"/>
            <w:right w:val="none" w:sz="0" w:space="0" w:color="auto"/>
          </w:divBdr>
        </w:div>
        <w:div w:id="1669359674">
          <w:marLeft w:val="0"/>
          <w:marRight w:val="0"/>
          <w:marTop w:val="0"/>
          <w:marBottom w:val="0"/>
          <w:divBdr>
            <w:top w:val="none" w:sz="0" w:space="0" w:color="auto"/>
            <w:left w:val="none" w:sz="0" w:space="0" w:color="auto"/>
            <w:bottom w:val="none" w:sz="0" w:space="0" w:color="auto"/>
            <w:right w:val="none" w:sz="0" w:space="0" w:color="auto"/>
          </w:divBdr>
        </w:div>
        <w:div w:id="1740327263">
          <w:marLeft w:val="0"/>
          <w:marRight w:val="0"/>
          <w:marTop w:val="0"/>
          <w:marBottom w:val="0"/>
          <w:divBdr>
            <w:top w:val="none" w:sz="0" w:space="0" w:color="auto"/>
            <w:left w:val="none" w:sz="0" w:space="0" w:color="auto"/>
            <w:bottom w:val="none" w:sz="0" w:space="0" w:color="auto"/>
            <w:right w:val="none" w:sz="0" w:space="0" w:color="auto"/>
          </w:divBdr>
        </w:div>
      </w:divsChild>
    </w:div>
    <w:div w:id="1528837913">
      <w:bodyDiv w:val="1"/>
      <w:marLeft w:val="0"/>
      <w:marRight w:val="0"/>
      <w:marTop w:val="0"/>
      <w:marBottom w:val="0"/>
      <w:divBdr>
        <w:top w:val="none" w:sz="0" w:space="0" w:color="auto"/>
        <w:left w:val="none" w:sz="0" w:space="0" w:color="auto"/>
        <w:bottom w:val="none" w:sz="0" w:space="0" w:color="auto"/>
        <w:right w:val="none" w:sz="0" w:space="0" w:color="auto"/>
      </w:divBdr>
    </w:div>
    <w:div w:id="1592353426">
      <w:bodyDiv w:val="1"/>
      <w:marLeft w:val="0"/>
      <w:marRight w:val="0"/>
      <w:marTop w:val="0"/>
      <w:marBottom w:val="0"/>
      <w:divBdr>
        <w:top w:val="none" w:sz="0" w:space="0" w:color="auto"/>
        <w:left w:val="none" w:sz="0" w:space="0" w:color="auto"/>
        <w:bottom w:val="none" w:sz="0" w:space="0" w:color="auto"/>
        <w:right w:val="none" w:sz="0" w:space="0" w:color="auto"/>
      </w:divBdr>
      <w:divsChild>
        <w:div w:id="203177540">
          <w:marLeft w:val="0"/>
          <w:marRight w:val="0"/>
          <w:marTop w:val="0"/>
          <w:marBottom w:val="0"/>
          <w:divBdr>
            <w:top w:val="none" w:sz="0" w:space="0" w:color="auto"/>
            <w:left w:val="none" w:sz="0" w:space="0" w:color="auto"/>
            <w:bottom w:val="none" w:sz="0" w:space="0" w:color="auto"/>
            <w:right w:val="none" w:sz="0" w:space="0" w:color="auto"/>
          </w:divBdr>
        </w:div>
        <w:div w:id="1304966934">
          <w:marLeft w:val="0"/>
          <w:marRight w:val="0"/>
          <w:marTop w:val="0"/>
          <w:marBottom w:val="0"/>
          <w:divBdr>
            <w:top w:val="none" w:sz="0" w:space="0" w:color="auto"/>
            <w:left w:val="none" w:sz="0" w:space="0" w:color="auto"/>
            <w:bottom w:val="none" w:sz="0" w:space="0" w:color="auto"/>
            <w:right w:val="none" w:sz="0" w:space="0" w:color="auto"/>
          </w:divBdr>
        </w:div>
      </w:divsChild>
    </w:div>
    <w:div w:id="1612977408">
      <w:bodyDiv w:val="1"/>
      <w:marLeft w:val="0"/>
      <w:marRight w:val="0"/>
      <w:marTop w:val="0"/>
      <w:marBottom w:val="0"/>
      <w:divBdr>
        <w:top w:val="none" w:sz="0" w:space="0" w:color="auto"/>
        <w:left w:val="none" w:sz="0" w:space="0" w:color="auto"/>
        <w:bottom w:val="none" w:sz="0" w:space="0" w:color="auto"/>
        <w:right w:val="none" w:sz="0" w:space="0" w:color="auto"/>
      </w:divBdr>
    </w:div>
    <w:div w:id="1637875873">
      <w:bodyDiv w:val="1"/>
      <w:marLeft w:val="0"/>
      <w:marRight w:val="0"/>
      <w:marTop w:val="0"/>
      <w:marBottom w:val="0"/>
      <w:divBdr>
        <w:top w:val="none" w:sz="0" w:space="0" w:color="auto"/>
        <w:left w:val="none" w:sz="0" w:space="0" w:color="auto"/>
        <w:bottom w:val="none" w:sz="0" w:space="0" w:color="auto"/>
        <w:right w:val="none" w:sz="0" w:space="0" w:color="auto"/>
      </w:divBdr>
      <w:divsChild>
        <w:div w:id="397167730">
          <w:marLeft w:val="0"/>
          <w:marRight w:val="0"/>
          <w:marTop w:val="0"/>
          <w:marBottom w:val="0"/>
          <w:divBdr>
            <w:top w:val="none" w:sz="0" w:space="0" w:color="auto"/>
            <w:left w:val="none" w:sz="0" w:space="0" w:color="auto"/>
            <w:bottom w:val="none" w:sz="0" w:space="0" w:color="auto"/>
            <w:right w:val="none" w:sz="0" w:space="0" w:color="auto"/>
          </w:divBdr>
        </w:div>
        <w:div w:id="476915743">
          <w:marLeft w:val="0"/>
          <w:marRight w:val="0"/>
          <w:marTop w:val="0"/>
          <w:marBottom w:val="0"/>
          <w:divBdr>
            <w:top w:val="none" w:sz="0" w:space="0" w:color="auto"/>
            <w:left w:val="none" w:sz="0" w:space="0" w:color="auto"/>
            <w:bottom w:val="none" w:sz="0" w:space="0" w:color="auto"/>
            <w:right w:val="none" w:sz="0" w:space="0" w:color="auto"/>
          </w:divBdr>
        </w:div>
        <w:div w:id="1048989649">
          <w:marLeft w:val="0"/>
          <w:marRight w:val="0"/>
          <w:marTop w:val="0"/>
          <w:marBottom w:val="0"/>
          <w:divBdr>
            <w:top w:val="none" w:sz="0" w:space="0" w:color="auto"/>
            <w:left w:val="none" w:sz="0" w:space="0" w:color="auto"/>
            <w:bottom w:val="none" w:sz="0" w:space="0" w:color="auto"/>
            <w:right w:val="none" w:sz="0" w:space="0" w:color="auto"/>
          </w:divBdr>
        </w:div>
        <w:div w:id="1215579460">
          <w:marLeft w:val="0"/>
          <w:marRight w:val="0"/>
          <w:marTop w:val="0"/>
          <w:marBottom w:val="0"/>
          <w:divBdr>
            <w:top w:val="none" w:sz="0" w:space="0" w:color="auto"/>
            <w:left w:val="none" w:sz="0" w:space="0" w:color="auto"/>
            <w:bottom w:val="none" w:sz="0" w:space="0" w:color="auto"/>
            <w:right w:val="none" w:sz="0" w:space="0" w:color="auto"/>
          </w:divBdr>
        </w:div>
        <w:div w:id="13556128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nswdigitalchannels.zendesk.com/hc/en-au/articles/5524671457679-Creating-a-webfor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nswdigitalchannels.zendesk.com/hc/en-au/articles/5972783952143-Using-a-Privacy-Collection-Notice-for-your-webfor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HAS1\Downloads\Privacy%20Impact%20Assessment%20%20-%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0C399D1-CCAD-431E-AABE-B50D33822322}">
  <we:reference id="wa200000368" version="1.0.0.0" store="en-US" storeType="OMEX"/>
  <we:alternateReferences>
    <we:reference id="WA200000368"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0ac7ce-5f57-4ea0-9af7-01d4f3f1ccae" xsi:nil="true"/>
    <lcf76f155ced4ddcb4097134ff3c332f xmlns="b2c092d7-bd63-4ac8-8b3c-7aba3dca025d">
      <Terms xmlns="http://schemas.microsoft.com/office/infopath/2007/PartnerControls"/>
    </lcf76f155ced4ddcb4097134ff3c332f>
    <SharedWithUsers xmlns="3197696b-31c4-4771-a550-edcb4964f401">
      <UserInfo>
        <DisplayName>Simon Hatty</DisplayName>
        <AccountId>1462</AccountId>
        <AccountType/>
      </UserInfo>
      <UserInfo>
        <DisplayName>Pankaj Kathuria</DisplayName>
        <AccountId>2104</AccountId>
        <AccountType/>
      </UserInfo>
    </SharedWithUsers>
    <TRIMNo_x002e_ xmlns="b2c092d7-bd63-4ac8-8b3c-7aba3dca025d"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A737BE8F4D09B459F4B2192314B1E20" ma:contentTypeVersion="22" ma:contentTypeDescription="Create a new document." ma:contentTypeScope="" ma:versionID="73b41640a025bb65e81bba69733b62fc">
  <xsd:schema xmlns:xsd="http://www.w3.org/2001/XMLSchema" xmlns:xs="http://www.w3.org/2001/XMLSchema" xmlns:p="http://schemas.microsoft.com/office/2006/metadata/properties" xmlns:ns1="http://schemas.microsoft.com/sharepoint/v3" xmlns:ns2="b2c092d7-bd63-4ac8-8b3c-7aba3dca025d" xmlns:ns3="3197696b-31c4-4771-a550-edcb4964f401" xmlns:ns4="9f0ac7ce-5f57-4ea0-9af7-01d4f3f1ccae" targetNamespace="http://schemas.microsoft.com/office/2006/metadata/properties" ma:root="true" ma:fieldsID="ba832a57520b2daadf64b85acd4c6c28" ns1:_="" ns2:_="" ns3:_="" ns4:_="">
    <xsd:import namespace="http://schemas.microsoft.com/sharepoint/v3"/>
    <xsd:import namespace="b2c092d7-bd63-4ac8-8b3c-7aba3dca025d"/>
    <xsd:import namespace="3197696b-31c4-4771-a550-edcb4964f401"/>
    <xsd:import namespace="9f0ac7ce-5f57-4ea0-9af7-01d4f3f1cca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4:TaxCatchAll" minOccurs="0"/>
                <xsd:element ref="ns2:MediaServiceDateTaken" minOccurs="0"/>
                <xsd:element ref="ns2:MediaServiceLocation" minOccurs="0"/>
                <xsd:element ref="ns2:MediaLengthInSeconds" minOccurs="0"/>
                <xsd:element ref="ns2:MediaServiceObjectDetectorVersions" minOccurs="0"/>
                <xsd:element ref="ns2:TRIMNo_x002e_"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c092d7-bd63-4ac8-8b3c-7aba3dca02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TRIMNo_x002e_" ma:index="25" nillable="true" ma:displayName="TRIM No." ma:format="Dropdown" ma:internalName="TRIMNo_x002e_">
      <xsd:simpleType>
        <xsd:restriction base="dms:Text">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97696b-31c4-4771-a550-edcb4964f40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0ac7ce-5f57-4ea0-9af7-01d4f3f1ccae"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9b487113-2e2c-44fc-865d-22b689635813}" ma:internalName="TaxCatchAll" ma:showField="CatchAllData" ma:web="3197696b-31c4-4771-a550-edcb4964f4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BB056B-83FB-4712-9C22-568F8B5A97E6}">
  <ds:schemaRefs>
    <ds:schemaRef ds:uri="http://schemas.openxmlformats.org/package/2006/metadata/core-properties"/>
    <ds:schemaRef ds:uri="http://purl.org/dc/elements/1.1/"/>
    <ds:schemaRef ds:uri="http://schemas.microsoft.com/office/2006/metadata/properties"/>
    <ds:schemaRef ds:uri="http://schemas.microsoft.com/sharepoint/v3"/>
    <ds:schemaRef ds:uri="b2c092d7-bd63-4ac8-8b3c-7aba3dca025d"/>
    <ds:schemaRef ds:uri="http://purl.org/dc/terms/"/>
    <ds:schemaRef ds:uri="9f0ac7ce-5f57-4ea0-9af7-01d4f3f1ccae"/>
    <ds:schemaRef ds:uri="http://schemas.microsoft.com/office/2006/documentManagement/types"/>
    <ds:schemaRef ds:uri="http://schemas.microsoft.com/office/infopath/2007/PartnerControls"/>
    <ds:schemaRef ds:uri="3197696b-31c4-4771-a550-edcb4964f401"/>
    <ds:schemaRef ds:uri="http://www.w3.org/XML/1998/namespace"/>
    <ds:schemaRef ds:uri="http://purl.org/dc/dcmitype/"/>
  </ds:schemaRefs>
</ds:datastoreItem>
</file>

<file path=customXml/itemProps2.xml><?xml version="1.0" encoding="utf-8"?>
<ds:datastoreItem xmlns:ds="http://schemas.openxmlformats.org/officeDocument/2006/customXml" ds:itemID="{0BF2CA3E-7769-46A1-AA9B-C1DD1140E99F}">
  <ds:schemaRefs>
    <ds:schemaRef ds:uri="http://schemas.microsoft.com/sharepoint/v3/contenttype/forms"/>
  </ds:schemaRefs>
</ds:datastoreItem>
</file>

<file path=customXml/itemProps3.xml><?xml version="1.0" encoding="utf-8"?>
<ds:datastoreItem xmlns:ds="http://schemas.openxmlformats.org/officeDocument/2006/customXml" ds:itemID="{CD43F57A-92B4-4F5A-AC4D-DB028639C835}">
  <ds:schemaRefs>
    <ds:schemaRef ds:uri="http://schemas.openxmlformats.org/officeDocument/2006/bibliography"/>
  </ds:schemaRefs>
</ds:datastoreItem>
</file>

<file path=customXml/itemProps4.xml><?xml version="1.0" encoding="utf-8"?>
<ds:datastoreItem xmlns:ds="http://schemas.openxmlformats.org/officeDocument/2006/customXml" ds:itemID="{1FEE72E3-583C-49EC-AF00-1780B73664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2c092d7-bd63-4ac8-8b3c-7aba3dca025d"/>
    <ds:schemaRef ds:uri="3197696b-31c4-4771-a550-edcb4964f401"/>
    <ds:schemaRef ds:uri="9f0ac7ce-5f57-4ea0-9af7-01d4f3f1cc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Privacy Impact Assessment  - Template (1)</Template>
  <TotalTime>0</TotalTime>
  <Pages>6</Pages>
  <Words>911</Words>
  <Characters>5279</Characters>
  <Application>Microsoft Office Word</Application>
  <DocSecurity>2</DocSecurity>
  <Lines>216</Lines>
  <Paragraphs>98</Paragraphs>
  <ScaleCrop>false</ScaleCrop>
  <Company/>
  <LinksUpToDate>false</LinksUpToDate>
  <CharactersWithSpaces>6163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Privacy Impact Assessment</dc:title>
  <dc:subject>template for agencies to conduct privacy impact assessments</dc:subject>
  <dc:creator>Marco Pellegatti</dc:creator>
  <cp:keywords>IPPs, Privacy Impact Assessment, PIA, template, conducting a PIA, PIA report</cp:keywords>
  <dc:description/>
  <cp:lastModifiedBy>Edyta Pawlukiewicz</cp:lastModifiedBy>
  <cp:revision>3</cp:revision>
  <cp:lastPrinted>2018-01-12T14:35:00Z</cp:lastPrinted>
  <dcterms:created xsi:type="dcterms:W3CDTF">2025-10-08T22:02:00Z</dcterms:created>
  <dcterms:modified xsi:type="dcterms:W3CDTF">2025-10-08T22:02:00Z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0x0101008A737BE8F4D09B459F4B2192314B1E20</vt:lpwstr>
  </property>
  <property fmtid="{D5CDD505-2E9C-101B-9397-08002B2CF9AE}" pid="3" name="MediaServiceImageTags">
    <vt:lpwstr/>
  </property>
</Properties>
</file>