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3BCCB2E" w14:textId="77777777" w:rsidR="00C534EC" w:rsidRPr="00A07AED" w:rsidRDefault="00C534EC" w:rsidP="00FC593F">
      <w:pPr>
        <w:rPr>
          <w:rFonts w:eastAsia="Montserrat Light"/>
          <w:lang w:val="en-US"/>
        </w:rPr>
      </w:pPr>
      <w:r>
        <w:rPr>
          <w:rFonts w:eastAsia="Montserrat Light"/>
          <w:lang w:val="en-US"/>
        </w:rPr>
        <w:tab/>
      </w:r>
    </w:p>
    <w:p w14:paraId="5CCB929A" w14:textId="77777777" w:rsidR="00C534EC" w:rsidRPr="00A07AED" w:rsidRDefault="00C534EC" w:rsidP="00FC593F">
      <w:pPr>
        <w:rPr>
          <w:rFonts w:eastAsia="Montserrat Light"/>
          <w:lang w:val="en-US"/>
        </w:rPr>
      </w:pPr>
    </w:p>
    <w:p w14:paraId="08C4178F" w14:textId="77777777" w:rsidR="00C534EC" w:rsidRPr="00A07AED" w:rsidRDefault="00C534EC" w:rsidP="00FC593F">
      <w:pPr>
        <w:rPr>
          <w:rFonts w:eastAsia="Montserrat Light"/>
          <w:lang w:val="en-US"/>
        </w:rPr>
      </w:pPr>
    </w:p>
    <w:p w14:paraId="65C874DB" w14:textId="77777777" w:rsidR="00C534EC" w:rsidRPr="00A07AED" w:rsidRDefault="00C534EC" w:rsidP="00FC593F">
      <w:pPr>
        <w:rPr>
          <w:rFonts w:eastAsia="Montserrat Light"/>
          <w:lang w:val="en-US"/>
        </w:rPr>
      </w:pPr>
    </w:p>
    <w:p w14:paraId="5637E055" w14:textId="77777777" w:rsidR="00C534EC" w:rsidRPr="00A07AED" w:rsidRDefault="00C534EC" w:rsidP="00FC593F">
      <w:pPr>
        <w:rPr>
          <w:rFonts w:eastAsia="Montserrat Light"/>
          <w:lang w:val="en-US"/>
        </w:rPr>
      </w:pPr>
    </w:p>
    <w:p w14:paraId="38A5F080" w14:textId="77777777" w:rsidR="00C534EC" w:rsidRPr="00A07AED" w:rsidRDefault="00C534EC" w:rsidP="00FC593F">
      <w:pPr>
        <w:rPr>
          <w:rFonts w:eastAsia="Montserrat Light"/>
          <w:lang w:val="en-US"/>
        </w:rPr>
      </w:pPr>
    </w:p>
    <w:p w14:paraId="51082D40" w14:textId="77777777" w:rsidR="00C534EC" w:rsidRPr="00A07AED" w:rsidRDefault="00C534EC" w:rsidP="00FC593F">
      <w:pPr>
        <w:rPr>
          <w:rFonts w:eastAsia="Montserrat Light"/>
          <w:lang w:val="en-US"/>
        </w:rPr>
      </w:pPr>
    </w:p>
    <w:p w14:paraId="41BCC66B" w14:textId="77777777" w:rsidR="00C534EC" w:rsidRPr="00A07AED" w:rsidRDefault="00C534EC" w:rsidP="00FC593F">
      <w:pPr>
        <w:rPr>
          <w:rFonts w:eastAsia="Montserrat Light"/>
          <w:lang w:val="en-US"/>
        </w:rPr>
      </w:pPr>
    </w:p>
    <w:p w14:paraId="0214CC5E" w14:textId="77777777" w:rsidR="00C534EC" w:rsidRPr="00A07AED" w:rsidRDefault="00C534EC" w:rsidP="00FC593F">
      <w:pPr>
        <w:rPr>
          <w:rFonts w:eastAsia="Montserrat Light"/>
          <w:lang w:val="en-US"/>
        </w:rPr>
      </w:pPr>
    </w:p>
    <w:p w14:paraId="72F0EF4A" w14:textId="77777777" w:rsidR="00C534EC" w:rsidRPr="00A07AED" w:rsidRDefault="00C534EC" w:rsidP="00FC593F">
      <w:pPr>
        <w:rPr>
          <w:rFonts w:eastAsia="Montserrat Light"/>
          <w:lang w:val="en-US"/>
        </w:rPr>
      </w:pPr>
    </w:p>
    <w:p w14:paraId="2018CC1E" w14:textId="36069486" w:rsidR="00C534EC" w:rsidRPr="00A07AED" w:rsidRDefault="00471FE7" w:rsidP="00FC593F">
      <w:pPr>
        <w:rPr>
          <w:rFonts w:eastAsia="Montserrat Light"/>
          <w:sz w:val="20"/>
          <w:szCs w:val="20"/>
          <w:lang w:val="en-US"/>
        </w:rPr>
      </w:pPr>
      <w:r>
        <w:rPr>
          <w:rFonts w:eastAsia="Montserrat Light"/>
          <w:lang w:val="en-US"/>
        </w:rPr>
        <w:tab/>
      </w:r>
    </w:p>
    <w:p w14:paraId="5DE7AB82" w14:textId="4B16F54B" w:rsidR="00454CD2" w:rsidRPr="00663948" w:rsidRDefault="009C6A8F" w:rsidP="00663948">
      <w:pPr>
        <w:pStyle w:val="Subtitle"/>
      </w:pPr>
      <w:r w:rsidRPr="00663948">
        <w:t>Privacy Impa</w:t>
      </w:r>
      <w:r w:rsidR="00B20F2B" w:rsidRPr="00663948">
        <w:t xml:space="preserve">ct Assessment (PIA) </w:t>
      </w:r>
    </w:p>
    <w:p w14:paraId="5BB6B3E8" w14:textId="61F678D7" w:rsidR="00910F56" w:rsidRPr="00041BFD" w:rsidRDefault="00910F56" w:rsidP="00910F56">
      <w:pPr>
        <w:pStyle w:val="Title"/>
      </w:pPr>
      <w:r>
        <w:t>[AGENCY] webform/s</w:t>
      </w:r>
    </w:p>
    <w:p w14:paraId="658A01D6" w14:textId="171F6EB0" w:rsidR="006014D9" w:rsidRPr="00FC593F" w:rsidRDefault="006014D9" w:rsidP="00FC593F">
      <w:pPr>
        <w:pStyle w:val="BodyText1"/>
        <w:rPr>
          <w:rFonts w:eastAsia="Montserrat Light"/>
        </w:rPr>
      </w:pPr>
    </w:p>
    <w:p w14:paraId="370F0D43" w14:textId="77777777" w:rsidR="00663948" w:rsidRDefault="00663948" w:rsidP="00FC593F">
      <w:pPr>
        <w:pStyle w:val="BodyText1"/>
        <w:rPr>
          <w:rFonts w:ascii="Montserrat" w:eastAsia="Montserrat Light" w:hAnsi="Montserrat"/>
          <w:color w:val="FFFFFF" w:themeColor="background1"/>
        </w:rPr>
      </w:pPr>
    </w:p>
    <w:p w14:paraId="53A918D1" w14:textId="175871B6" w:rsidR="00C534EC" w:rsidRPr="00D40F36" w:rsidRDefault="00C534EC" w:rsidP="00FC593F">
      <w:pPr>
        <w:pStyle w:val="BodyText1"/>
        <w:rPr>
          <w:rFonts w:ascii="Montserrat" w:eastAsia="Montserrat Light" w:hAnsi="Montserrat"/>
          <w:color w:val="FFFFFF" w:themeColor="background1"/>
          <w:sz w:val="28"/>
          <w:szCs w:val="28"/>
        </w:rPr>
      </w:pPr>
      <w:r w:rsidRPr="00D40F36">
        <w:rPr>
          <w:rFonts w:ascii="Montserrat" w:eastAsia="Montserrat Light" w:hAnsi="Montserrat"/>
          <w:color w:val="FFFFFF" w:themeColor="background1"/>
          <w:sz w:val="28"/>
          <w:szCs w:val="28"/>
        </w:rPr>
        <w:t xml:space="preserve">NSW Digital Channels Unit </w:t>
      </w:r>
    </w:p>
    <w:p w14:paraId="1929EDBC" w14:textId="2988686F" w:rsidR="00C534EC" w:rsidRPr="00FC593F" w:rsidRDefault="00C534EC" w:rsidP="00FC593F">
      <w:pPr>
        <w:pStyle w:val="BodyText1"/>
        <w:rPr>
          <w:rFonts w:eastAsia="Montserrat Light"/>
        </w:rPr>
      </w:pPr>
    </w:p>
    <w:p w14:paraId="7891F6AC" w14:textId="3EC6CE86" w:rsidR="00C534EC" w:rsidRPr="0038030F" w:rsidRDefault="00C534EC" w:rsidP="00FC593F">
      <w:pPr>
        <w:pStyle w:val="BodyText1"/>
        <w:rPr>
          <w:rFonts w:eastAsia="Montserrat Light"/>
          <w:color w:val="FFFFFF" w:themeColor="background1"/>
        </w:rPr>
      </w:pPr>
      <w:r w:rsidRPr="0038030F">
        <w:rPr>
          <w:rFonts w:eastAsia="Montserrat Light"/>
          <w:color w:val="FFFFFF" w:themeColor="background1"/>
        </w:rPr>
        <w:t>Date Issue</w:t>
      </w:r>
      <w:r w:rsidRPr="008B128D">
        <w:rPr>
          <w:rFonts w:eastAsia="Montserrat Light"/>
          <w:color w:val="FFFFFF" w:themeColor="background1"/>
        </w:rPr>
        <w:t xml:space="preserve">d:  </w:t>
      </w:r>
    </w:p>
    <w:p w14:paraId="2F21798C" w14:textId="42157305" w:rsidR="00C534EC" w:rsidRPr="0038030F" w:rsidRDefault="00C534EC" w:rsidP="00FC593F">
      <w:pPr>
        <w:pStyle w:val="BodyText1"/>
        <w:rPr>
          <w:rFonts w:eastAsia="Montserrat Light"/>
          <w:color w:val="FFFFFF" w:themeColor="background1"/>
        </w:rPr>
      </w:pPr>
      <w:r w:rsidRPr="0038030F">
        <w:rPr>
          <w:rFonts w:eastAsia="Montserrat Light"/>
          <w:color w:val="FFFFFF" w:themeColor="background1"/>
        </w:rPr>
        <w:t>Version</w:t>
      </w:r>
      <w:r w:rsidR="00AE4A89">
        <w:rPr>
          <w:rFonts w:eastAsia="Montserrat Light"/>
          <w:color w:val="FFFFFF" w:themeColor="background1"/>
        </w:rPr>
        <w:t>:</w:t>
      </w:r>
      <w:r w:rsidRPr="0038030F">
        <w:rPr>
          <w:rFonts w:eastAsia="Montserrat Light"/>
          <w:color w:val="FFFFFF" w:themeColor="background1"/>
        </w:rPr>
        <w:t xml:space="preserve"> </w:t>
      </w:r>
    </w:p>
    <w:p w14:paraId="04E552E6" w14:textId="77E92A71" w:rsidR="00B20547" w:rsidRDefault="00A66642" w:rsidP="00FC593F">
      <w:pPr>
        <w:rPr>
          <w:rFonts w:ascii="Public Sans Light" w:hAnsi="Public Sans Light"/>
          <w:sz w:val="52"/>
          <w:szCs w:val="52"/>
        </w:rPr>
      </w:pPr>
      <w:r w:rsidRPr="00A07AED">
        <w:rPr>
          <w:rFonts w:eastAsia="Montserrat Light"/>
          <w:noProof/>
          <w:lang w:val="en-US"/>
        </w:rPr>
        <w:drawing>
          <wp:anchor distT="0" distB="0" distL="114300" distR="114300" simplePos="0" relativeHeight="251658240" behindDoc="1" locked="1" layoutInCell="1" allowOverlap="1" wp14:anchorId="0C5B7AE2" wp14:editId="2AB4DF18">
            <wp:simplePos x="0" y="0"/>
            <wp:positionH relativeFrom="page">
              <wp:align>right</wp:align>
            </wp:positionH>
            <wp:positionV relativeFrom="page">
              <wp:align>top</wp:align>
            </wp:positionV>
            <wp:extent cx="7555865" cy="10687050"/>
            <wp:effectExtent l="0" t="0" r="6985" b="0"/>
            <wp:wrapNone/>
            <wp:docPr id="40" name="Picture 40" descr="Blue glass building exterior">
              <a:extLst xmlns:a="http://schemas.openxmlformats.org/drawingml/2006/main">
                <a:ext uri="{FF2B5EF4-FFF2-40B4-BE49-F238E27FC236}">
                  <a16:creationId xmlns:a16="http://schemas.microsoft.com/office/drawing/2014/main" id="{14E2A6D1-88A2-7F45-CFE3-10B107FE2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Placeholder 24" descr="Blue glass building exterior">
                      <a:extLst>
                        <a:ext uri="{FF2B5EF4-FFF2-40B4-BE49-F238E27FC236}">
                          <a16:creationId xmlns:a16="http://schemas.microsoft.com/office/drawing/2014/main" id="{14E2A6D1-88A2-7F45-CFE3-10B107FE2FCF}"/>
                        </a:ext>
                      </a:extLst>
                    </pic:cNvPr>
                    <pic:cNvPicPr>
                      <a:picLocks noChangeAspect="1"/>
                    </pic:cNvPicPr>
                  </pic:nvPicPr>
                  <pic:blipFill>
                    <a:blip r:embed="rId11">
                      <a:alphaModFix amt="85000"/>
                      <a:extLst>
                        <a:ext uri="{BEBA8EAE-BF5A-486C-A8C5-ECC9F3942E4B}">
                          <a14:imgProps xmlns:a14="http://schemas.microsoft.com/office/drawing/2010/main">
                            <a14:imgLayer r:embed="rId12">
                              <a14:imgEffect>
                                <a14:colorTemperature colorTemp="5300"/>
                              </a14:imgEffect>
                            </a14:imgLayer>
                          </a14:imgProps>
                        </a:ext>
                        <a:ext uri="{28A0092B-C50C-407E-A947-70E740481C1C}">
                          <a14:useLocalDpi xmlns:a14="http://schemas.microsoft.com/office/drawing/2010/main" val="0"/>
                        </a:ext>
                      </a:extLst>
                    </a:blip>
                    <a:srcRect l="22630" r="22630"/>
                    <a:stretch>
                      <a:fillRect/>
                    </a:stretch>
                  </pic:blipFill>
                  <pic:spPr>
                    <a:xfrm>
                      <a:off x="0" y="0"/>
                      <a:ext cx="7555865" cy="10687050"/>
                    </a:xfrm>
                    <a:prstGeom prst="rect">
                      <a:avLst/>
                    </a:prstGeom>
                  </pic:spPr>
                </pic:pic>
              </a:graphicData>
            </a:graphic>
            <wp14:sizeRelH relativeFrom="margin">
              <wp14:pctWidth>0</wp14:pctWidth>
            </wp14:sizeRelH>
            <wp14:sizeRelV relativeFrom="margin">
              <wp14:pctHeight>0</wp14:pctHeight>
            </wp14:sizeRelV>
          </wp:anchor>
        </w:drawing>
      </w:r>
    </w:p>
    <w:p w14:paraId="4F60A31F" w14:textId="3988D8F4" w:rsidR="00B20547" w:rsidRDefault="0035672F" w:rsidP="00FC593F">
      <w:pPr>
        <w:rPr>
          <w:rFonts w:ascii="Public Sans Light" w:hAnsi="Public Sans Light"/>
          <w:sz w:val="52"/>
          <w:szCs w:val="52"/>
        </w:rPr>
      </w:pPr>
      <w:r>
        <w:t> </w:t>
      </w:r>
      <w:r w:rsidR="00AC1D06" w:rsidRPr="00AC1D06">
        <w:rPr>
          <w:rFonts w:ascii="Montserrat" w:eastAsia="Montserrat Light" w:hAnsi="Montserrat Light" w:cs="Montserrat Light"/>
          <w:b/>
          <w:noProof/>
          <w:lang w:val="en-US" w:eastAsia="en-US"/>
        </w:rPr>
        <mc:AlternateContent>
          <mc:Choice Requires="wps">
            <w:drawing>
              <wp:anchor distT="0" distB="0" distL="114300" distR="114300" simplePos="0" relativeHeight="251658242" behindDoc="1" locked="1" layoutInCell="1" allowOverlap="1" wp14:anchorId="5389F428" wp14:editId="22B439AF">
                <wp:simplePos x="0" y="0"/>
                <wp:positionH relativeFrom="page">
                  <wp:align>left</wp:align>
                </wp:positionH>
                <wp:positionV relativeFrom="page">
                  <wp:posOffset>2392045</wp:posOffset>
                </wp:positionV>
                <wp:extent cx="6555105" cy="4635500"/>
                <wp:effectExtent l="0" t="0" r="0" b="0"/>
                <wp:wrapNone/>
                <wp:docPr id="41" name="Freeform: 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5105" cy="4635500"/>
                        </a:xfrm>
                        <a:custGeom>
                          <a:avLst/>
                          <a:gdLst>
                            <a:gd name="T0" fmla="*/ 10094 w 10326"/>
                            <a:gd name="T1" fmla="+- 0 5176 5176"/>
                            <a:gd name="T2" fmla="*/ 5176 h 6498"/>
                            <a:gd name="T3" fmla="*/ 0 w 10326"/>
                            <a:gd name="T4" fmla="+- 0 5176 5176"/>
                            <a:gd name="T5" fmla="*/ 5176 h 6498"/>
                            <a:gd name="T6" fmla="*/ 0 w 10326"/>
                            <a:gd name="T7" fmla="+- 0 11674 5176"/>
                            <a:gd name="T8" fmla="*/ 11674 h 6498"/>
                            <a:gd name="T9" fmla="*/ 7367 w 10326"/>
                            <a:gd name="T10" fmla="+- 0 11674 5176"/>
                            <a:gd name="T11" fmla="*/ 11674 h 6498"/>
                            <a:gd name="T12" fmla="*/ 7438 w 10326"/>
                            <a:gd name="T13" fmla="+- 0 11668 5176"/>
                            <a:gd name="T14" fmla="*/ 11668 h 6498"/>
                            <a:gd name="T15" fmla="*/ 7510 w 10326"/>
                            <a:gd name="T16" fmla="+- 0 11649 5176"/>
                            <a:gd name="T17" fmla="*/ 11649 h 6498"/>
                            <a:gd name="T18" fmla="*/ 7580 w 10326"/>
                            <a:gd name="T19" fmla="+- 0 11620 5176"/>
                            <a:gd name="T20" fmla="*/ 11620 h 6498"/>
                            <a:gd name="T21" fmla="*/ 7646 w 10326"/>
                            <a:gd name="T22" fmla="+- 0 11582 5176"/>
                            <a:gd name="T23" fmla="*/ 11582 h 6498"/>
                            <a:gd name="T24" fmla="*/ 7707 w 10326"/>
                            <a:gd name="T25" fmla="+- 0 11536 5176"/>
                            <a:gd name="T26" fmla="*/ 11536 h 6498"/>
                            <a:gd name="T27" fmla="*/ 7761 w 10326"/>
                            <a:gd name="T28" fmla="+- 0 11482 5176"/>
                            <a:gd name="T29" fmla="*/ 11482 h 6498"/>
                            <a:gd name="T30" fmla="*/ 7806 w 10326"/>
                            <a:gd name="T31" fmla="+- 0 11424 5176"/>
                            <a:gd name="T32" fmla="*/ 11424 h 6498"/>
                            <a:gd name="T33" fmla="*/ 7839 w 10326"/>
                            <a:gd name="T34" fmla="+- 0 11360 5176"/>
                            <a:gd name="T35" fmla="*/ 11360 h 6498"/>
                            <a:gd name="T36" fmla="*/ 10302 w 10326"/>
                            <a:gd name="T37" fmla="+- 0 5490 5176"/>
                            <a:gd name="T38" fmla="*/ 5490 h 6498"/>
                            <a:gd name="T39" fmla="*/ 10324 w 10326"/>
                            <a:gd name="T40" fmla="+- 0 5418 5176"/>
                            <a:gd name="T41" fmla="*/ 5418 h 6498"/>
                            <a:gd name="T42" fmla="*/ 10326 w 10326"/>
                            <a:gd name="T43" fmla="+- 0 5352 5176"/>
                            <a:gd name="T44" fmla="*/ 5352 h 6498"/>
                            <a:gd name="T45" fmla="*/ 10310 w 10326"/>
                            <a:gd name="T46" fmla="+- 0 5293 5176"/>
                            <a:gd name="T47" fmla="*/ 5293 h 6498"/>
                            <a:gd name="T48" fmla="*/ 10278 w 10326"/>
                            <a:gd name="T49" fmla="+- 0 5245 5176"/>
                            <a:gd name="T50" fmla="*/ 5245 h 6498"/>
                            <a:gd name="T51" fmla="*/ 10230 w 10326"/>
                            <a:gd name="T52" fmla="+- 0 5208 5176"/>
                            <a:gd name="T53" fmla="*/ 5208 h 6498"/>
                            <a:gd name="T54" fmla="*/ 10168 w 10326"/>
                            <a:gd name="T55" fmla="+- 0 5184 5176"/>
                            <a:gd name="T56" fmla="*/ 5184 h 6498"/>
                            <a:gd name="T57" fmla="*/ 10094 w 10326"/>
                            <a:gd name="T58" fmla="+- 0 5176 5176"/>
                            <a:gd name="T59" fmla="*/ 5176 h 649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Lst>
                          <a:rect l="0" t="0" r="r" b="b"/>
                          <a:pathLst>
                            <a:path w="10326" h="6498">
                              <a:moveTo>
                                <a:pt x="10094" y="0"/>
                              </a:moveTo>
                              <a:lnTo>
                                <a:pt x="0" y="0"/>
                              </a:lnTo>
                              <a:lnTo>
                                <a:pt x="0" y="6498"/>
                              </a:lnTo>
                              <a:lnTo>
                                <a:pt x="7367" y="6498"/>
                              </a:lnTo>
                              <a:lnTo>
                                <a:pt x="7438" y="6492"/>
                              </a:lnTo>
                              <a:lnTo>
                                <a:pt x="7510" y="6473"/>
                              </a:lnTo>
                              <a:lnTo>
                                <a:pt x="7580" y="6444"/>
                              </a:lnTo>
                              <a:lnTo>
                                <a:pt x="7646" y="6406"/>
                              </a:lnTo>
                              <a:lnTo>
                                <a:pt x="7707" y="6360"/>
                              </a:lnTo>
                              <a:lnTo>
                                <a:pt x="7761" y="6306"/>
                              </a:lnTo>
                              <a:lnTo>
                                <a:pt x="7806" y="6248"/>
                              </a:lnTo>
                              <a:lnTo>
                                <a:pt x="7839" y="6184"/>
                              </a:lnTo>
                              <a:lnTo>
                                <a:pt x="10302" y="314"/>
                              </a:lnTo>
                              <a:lnTo>
                                <a:pt x="10324" y="242"/>
                              </a:lnTo>
                              <a:lnTo>
                                <a:pt x="10326" y="176"/>
                              </a:lnTo>
                              <a:lnTo>
                                <a:pt x="10310" y="117"/>
                              </a:lnTo>
                              <a:lnTo>
                                <a:pt x="10278" y="69"/>
                              </a:lnTo>
                              <a:lnTo>
                                <a:pt x="10230" y="32"/>
                              </a:lnTo>
                              <a:lnTo>
                                <a:pt x="10168" y="8"/>
                              </a:lnTo>
                              <a:lnTo>
                                <a:pt x="10094" y="0"/>
                              </a:lnTo>
                              <a:close/>
                            </a:path>
                          </a:pathLst>
                        </a:custGeom>
                        <a:solidFill>
                          <a:srgbClr val="002664"/>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0F868" id="Freeform: Shape 41" o:spid="_x0000_s1026" style="position:absolute;margin-left:0;margin-top:188.35pt;width:516.15pt;height:365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coordsize="10326,6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" path="m10094,l,,,6498r7367,l7438,6492r72,-19l7580,6444r66,-38l7707,6360r54,-54l7806,6248r33,-64l10302,314r22,-72l10326,176r-16,-59l10278,69r-48,-37l10168,8,10094,xe" fillcolor="#002664" stroked="f">
                <v:path arrowok="t" o:connecttype="custom" o:connectlocs="6407828,3692420;0,3692420;0,8327920;4676686,8327920;4721758,8323640;4767465,8310086;4811902,8289398;4853799,8262290;4892523,8229475;4926803,8190953;4955370,8149577;4976319,8103921;6539869,3916420;6553835,3865057;6555105,3817974;6544948,3775885;6524634,3741643;6494163,3715248;6454804,3698127;6407828,3692420" o:connectangles="0,0,0,0,0,0,0,0,0,0,0,0,0,0,0,0,0,0,0,0"/>
                <w10:wrap anchorx="page" anchory="page"/>
                <w10:anchorlock/>
              </v:shape>
            </w:pict>
          </mc:Fallback>
        </mc:AlternateContent>
      </w:r>
    </w:p>
    <w:p w14:paraId="5132187B" w14:textId="20D196DD" w:rsidR="00B20547" w:rsidRDefault="00B20547" w:rsidP="00FC593F"/>
    <w:p w14:paraId="3CF8F4D6" w14:textId="58161F54" w:rsidR="00B20547" w:rsidRDefault="00C534EC" w:rsidP="00FC593F">
      <w:r>
        <w:tab/>
      </w:r>
    </w:p>
    <w:p w14:paraId="5D0ED782" w14:textId="77777777" w:rsidR="00B20547" w:rsidRDefault="00B20547" w:rsidP="00FC593F"/>
    <w:p w14:paraId="17A8B559" w14:textId="03364006" w:rsidR="00AC1D06" w:rsidRDefault="00AC1D06" w:rsidP="00FC593F"/>
    <w:p w14:paraId="3A783045" w14:textId="2A1A8953" w:rsidR="00B20547" w:rsidRDefault="00B20547" w:rsidP="00FC593F">
      <w:pPr>
        <w:rPr>
          <w:rFonts w:cs="Times New Roman"/>
          <w:lang w:val="en-AU" w:eastAsia="en-US"/>
        </w:rPr>
      </w:pPr>
      <w:bookmarkStart w:id="0" w:name="_Toc419709048"/>
      <w:bookmarkStart w:id="1" w:name="_Toc419709236"/>
      <w:bookmarkStart w:id="2" w:name="_Toc295467806"/>
      <w:bookmarkStart w:id="3" w:name="_Toc295467881"/>
      <w:r>
        <w:br w:type="page"/>
      </w:r>
    </w:p>
    <w:p w14:paraId="5712F1EB" w14:textId="77777777" w:rsidR="0062097C" w:rsidRDefault="0062097C" w:rsidP="00FC593F">
      <w:pPr>
        <w:pStyle w:val="StyleBodyTextLeft0cm"/>
        <w:sectPr w:rsidR="0062097C" w:rsidSect="00041BFD">
          <w:headerReference w:type="default" r:id="rId13"/>
          <w:footerReference w:type="default" r:id="rId14"/>
          <w:pgSz w:w="11906" w:h="16838"/>
          <w:pgMar w:top="1440" w:right="3684" w:bottom="1440" w:left="1080" w:header="709" w:footer="709" w:gutter="0"/>
          <w:cols w:space="708"/>
          <w:titlePg/>
          <w:docGrid w:linePitch="360"/>
        </w:sectPr>
      </w:pPr>
    </w:p>
    <w:p w14:paraId="20C8ACC8" w14:textId="4F49F14D" w:rsidR="00354FCC" w:rsidRPr="00667E56" w:rsidRDefault="00A1249C" w:rsidP="0061586A">
      <w:pPr>
        <w:pStyle w:val="Heading1"/>
      </w:pPr>
      <w:r w:rsidRPr="00667E56">
        <w:lastRenderedPageBreak/>
        <w:t>About this PIA</w:t>
      </w:r>
    </w:p>
    <w:p w14:paraId="52D8036B" w14:textId="27C0CA99" w:rsidR="001474AB" w:rsidRPr="00FC593F" w:rsidRDefault="00EB5346" w:rsidP="00FC593F">
      <w:pPr>
        <w:rPr>
          <w:rStyle w:val="normaltextrun"/>
        </w:rPr>
      </w:pPr>
      <w:bookmarkStart w:id="4" w:name="_nlysu0l5tdd3" w:colFirst="0" w:colLast="0"/>
      <w:bookmarkEnd w:id="4"/>
      <w:r w:rsidRPr="00FC593F">
        <w:rPr>
          <w:rStyle w:val="eop"/>
        </w:rPr>
        <w:t xml:space="preserve">The Digital Channels Unit (DCU) and the </w:t>
      </w:r>
      <w:r w:rsidR="008C5424" w:rsidRPr="008E6C49">
        <w:rPr>
          <w:rStyle w:val="eop"/>
          <w:highlight w:val="yellow"/>
        </w:rPr>
        <w:t>[Insert Agency]</w:t>
      </w:r>
      <w:r w:rsidRPr="00FC593F">
        <w:rPr>
          <w:rStyle w:val="eop"/>
        </w:rPr>
        <w:t xml:space="preserve"> </w:t>
      </w:r>
      <w:r w:rsidR="00083461" w:rsidRPr="00FC593F">
        <w:rPr>
          <w:rStyle w:val="eop"/>
        </w:rPr>
        <w:t xml:space="preserve">are undertaking a </w:t>
      </w:r>
      <w:r w:rsidR="00A5523A" w:rsidRPr="00FC593F">
        <w:rPr>
          <w:rStyle w:val="eop"/>
        </w:rPr>
        <w:t xml:space="preserve">privacy impact assessment (PIA) </w:t>
      </w:r>
      <w:r w:rsidR="002400F5" w:rsidRPr="00FC593F">
        <w:rPr>
          <w:rStyle w:val="normaltextrun"/>
        </w:rPr>
        <w:t xml:space="preserve">to identify possible risks to </w:t>
      </w:r>
      <w:r w:rsidR="00742137" w:rsidRPr="00FC593F">
        <w:rPr>
          <w:rStyle w:val="normaltextrun"/>
        </w:rPr>
        <w:t xml:space="preserve">an </w:t>
      </w:r>
      <w:r w:rsidR="002400F5" w:rsidRPr="00FC593F">
        <w:rPr>
          <w:rStyle w:val="normaltextrun"/>
        </w:rPr>
        <w:t>individual</w:t>
      </w:r>
      <w:r w:rsidR="00742137" w:rsidRPr="00FC593F">
        <w:rPr>
          <w:rStyle w:val="normaltextrun"/>
        </w:rPr>
        <w:t>’s</w:t>
      </w:r>
      <w:r w:rsidR="002400F5" w:rsidRPr="00FC593F">
        <w:rPr>
          <w:rStyle w:val="normaltextrun"/>
        </w:rPr>
        <w:t xml:space="preserve"> privacy </w:t>
      </w:r>
      <w:r w:rsidR="006D418A" w:rsidRPr="00FC593F">
        <w:rPr>
          <w:rStyle w:val="normaltextrun"/>
        </w:rPr>
        <w:t xml:space="preserve">by </w:t>
      </w:r>
      <w:r w:rsidR="0069627F" w:rsidRPr="00FC593F">
        <w:rPr>
          <w:rStyle w:val="normaltextrun"/>
        </w:rPr>
        <w:t>collecting</w:t>
      </w:r>
      <w:r w:rsidR="006D418A" w:rsidRPr="00FC593F">
        <w:rPr>
          <w:rStyle w:val="normaltextrun"/>
        </w:rPr>
        <w:t xml:space="preserve"> personal information </w:t>
      </w:r>
      <w:r w:rsidR="007C24C8" w:rsidRPr="00FC593F">
        <w:rPr>
          <w:rStyle w:val="normaltextrun"/>
        </w:rPr>
        <w:t xml:space="preserve">to </w:t>
      </w:r>
      <w:r w:rsidR="000D4C30" w:rsidRPr="000D4C30">
        <w:rPr>
          <w:rStyle w:val="normaltextrun"/>
          <w:highlight w:val="yellow"/>
        </w:rPr>
        <w:t>[state purpose for collection]</w:t>
      </w:r>
      <w:r w:rsidR="001474AB" w:rsidRPr="00FC593F">
        <w:rPr>
          <w:rStyle w:val="normaltextrun"/>
        </w:rPr>
        <w:t xml:space="preserve">. </w:t>
      </w:r>
      <w:r w:rsidR="00355311" w:rsidRPr="00FC593F">
        <w:rPr>
          <w:rStyle w:val="normaltextrun"/>
        </w:rPr>
        <w:t xml:space="preserve">The </w:t>
      </w:r>
      <w:r w:rsidR="008E6C49">
        <w:rPr>
          <w:rStyle w:val="eop"/>
          <w:highlight w:val="yellow"/>
        </w:rPr>
        <w:t>[Insert Agency]</w:t>
      </w:r>
      <w:r w:rsidR="00B42930">
        <w:rPr>
          <w:rStyle w:val="eop"/>
        </w:rPr>
        <w:t xml:space="preserve"> </w:t>
      </w:r>
      <w:r w:rsidR="00355311" w:rsidRPr="00FC593F">
        <w:rPr>
          <w:rStyle w:val="normaltextrun"/>
        </w:rPr>
        <w:t xml:space="preserve">will collect </w:t>
      </w:r>
      <w:r w:rsidR="00A04D9B" w:rsidRPr="00FC593F">
        <w:rPr>
          <w:rStyle w:val="normaltextrun"/>
        </w:rPr>
        <w:t>personal information using web forms published on nsw.gov.au including:</w:t>
      </w:r>
    </w:p>
    <w:p w14:paraId="682AED37" w14:textId="7B0691A2" w:rsidR="00A81258" w:rsidRDefault="0046445A" w:rsidP="00FC593F">
      <w:pPr>
        <w:pStyle w:val="Bullets"/>
      </w:pPr>
      <w:r w:rsidRPr="0046445A">
        <w:rPr>
          <w:b/>
          <w:bCs/>
          <w:highlight w:val="yellow"/>
        </w:rPr>
        <w:t>[Webform Title]</w:t>
      </w:r>
      <w:r w:rsidR="00A81258" w:rsidRPr="00FC593F">
        <w:t xml:space="preserve"> </w:t>
      </w:r>
      <w:r w:rsidR="001F513F" w:rsidRPr="00FC593F">
        <w:t xml:space="preserve">- </w:t>
      </w:r>
      <w:r w:rsidR="00B42930" w:rsidRPr="000D4C30">
        <w:rPr>
          <w:rStyle w:val="normaltextrun"/>
          <w:highlight w:val="yellow"/>
        </w:rPr>
        <w:t>[state purpose for collection]</w:t>
      </w:r>
      <w:r w:rsidR="00B42930" w:rsidRPr="00FC593F">
        <w:rPr>
          <w:rStyle w:val="normaltextrun"/>
        </w:rPr>
        <w:t xml:space="preserve">. </w:t>
      </w:r>
      <w:r w:rsidR="00A81258" w:rsidRPr="00FC593F">
        <w:t>(</w:t>
      </w:r>
      <w:hyperlink r:id="rId15" w:history="1">
        <w:r w:rsidR="008B61B4" w:rsidRPr="00B42930">
          <w:t xml:space="preserve">See </w:t>
        </w:r>
        <w:r w:rsidR="00B42930" w:rsidRPr="00B42930">
          <w:rPr>
            <w:color w:val="0070C0"/>
            <w:highlight w:val="yellow"/>
            <w:u w:val="single"/>
          </w:rPr>
          <w:t>[add</w:t>
        </w:r>
      </w:hyperlink>
      <w:r w:rsidR="00B42930" w:rsidRPr="00B42930">
        <w:rPr>
          <w:color w:val="0070C0"/>
          <w:highlight w:val="yellow"/>
          <w:u w:val="single"/>
        </w:rPr>
        <w:t xml:space="preserve"> link to form – CTRL+K]</w:t>
      </w:r>
      <w:r w:rsidR="00A81258" w:rsidRPr="008B61B4">
        <w:t>).</w:t>
      </w:r>
    </w:p>
    <w:p w14:paraId="1CC677F6" w14:textId="1D6CE72E" w:rsidR="0046445A" w:rsidRPr="0046445A" w:rsidRDefault="0046445A" w:rsidP="00FC593F">
      <w:pPr>
        <w:pStyle w:val="Bullets"/>
        <w:rPr>
          <w:highlight w:val="yellow"/>
        </w:rPr>
      </w:pPr>
      <w:r w:rsidRPr="0046445A">
        <w:rPr>
          <w:b/>
          <w:bCs/>
          <w:highlight w:val="yellow"/>
        </w:rPr>
        <w:t>Add more forms as required</w:t>
      </w:r>
    </w:p>
    <w:p w14:paraId="2C00EB26" w14:textId="35577C3A" w:rsidR="00623099" w:rsidRPr="00FC593F" w:rsidRDefault="00623099" w:rsidP="00623099">
      <w:pPr>
        <w:pStyle w:val="Bullets"/>
        <w:numPr>
          <w:ilvl w:val="0"/>
          <w:numId w:val="0"/>
        </w:numPr>
      </w:pPr>
      <w:r w:rsidRPr="00F20AAD">
        <w:t xml:space="preserve">This </w:t>
      </w:r>
      <w:r>
        <w:t xml:space="preserve">PIA was developed in consultation with </w:t>
      </w:r>
      <w:r w:rsidR="008E6C49">
        <w:rPr>
          <w:rStyle w:val="eop"/>
          <w:highlight w:val="yellow"/>
        </w:rPr>
        <w:t>[Insert Agency]</w:t>
      </w:r>
      <w:r>
        <w:t xml:space="preserve">, </w:t>
      </w:r>
      <w:r w:rsidRPr="0046445A">
        <w:rPr>
          <w:highlight w:val="yellow"/>
        </w:rPr>
        <w:t>OneCX Program</w:t>
      </w:r>
      <w:r w:rsidR="0046445A" w:rsidRPr="0046445A">
        <w:rPr>
          <w:highlight w:val="yellow"/>
        </w:rPr>
        <w:t xml:space="preserve"> [delete if not involved]</w:t>
      </w:r>
      <w:r w:rsidR="0046445A">
        <w:t>,</w:t>
      </w:r>
      <w:r>
        <w:t xml:space="preserve"> and Digital Channels Unit (DCU) teams. </w:t>
      </w:r>
    </w:p>
    <w:p w14:paraId="3BB5483E" w14:textId="77777777" w:rsidR="00A04D9B" w:rsidRPr="002C2E25" w:rsidRDefault="00A04D9B" w:rsidP="00FC593F">
      <w:pPr>
        <w:rPr>
          <w:rStyle w:val="normaltextrun"/>
          <w:rFonts w:ascii="Public Sans Light" w:hAnsi="Public Sans Light"/>
          <w:sz w:val="4"/>
          <w:szCs w:val="4"/>
        </w:rPr>
      </w:pPr>
    </w:p>
    <w:p w14:paraId="12D5304B" w14:textId="54BBF229" w:rsidR="009E7618" w:rsidRPr="00667E56" w:rsidRDefault="009E7618" w:rsidP="0061586A">
      <w:pPr>
        <w:pStyle w:val="Heading2"/>
      </w:pPr>
      <w:r w:rsidRPr="00667E56">
        <w:t>Scope</w:t>
      </w:r>
      <w:r w:rsidR="00473C6E" w:rsidRPr="00667E56">
        <w:t xml:space="preserve"> &amp; Approach</w:t>
      </w:r>
    </w:p>
    <w:p w14:paraId="7D25FB9B" w14:textId="6D364A72" w:rsidR="001F513F" w:rsidRPr="00AA2251" w:rsidRDefault="001F513F" w:rsidP="00FC593F">
      <w:pPr>
        <w:pStyle w:val="BodyText1"/>
        <w:rPr>
          <w:rFonts w:ascii="Segoe UI" w:hAnsi="Segoe UI" w:cs="Segoe UI"/>
          <w:sz w:val="18"/>
          <w:szCs w:val="18"/>
        </w:rPr>
      </w:pPr>
      <w:r w:rsidRPr="00AA2251">
        <w:t xml:space="preserve">This PIA </w:t>
      </w:r>
      <w:r>
        <w:t>assesses</w:t>
      </w:r>
      <w:r w:rsidR="006D6536">
        <w:t xml:space="preserve"> the </w:t>
      </w:r>
      <w:r w:rsidR="000443FB">
        <w:t>‘</w:t>
      </w:r>
      <w:r w:rsidR="00186D4D">
        <w:t>GIPA Request</w:t>
      </w:r>
      <w:r w:rsidR="000443FB">
        <w:t>’</w:t>
      </w:r>
      <w:r w:rsidR="006D6536">
        <w:t xml:space="preserve"> </w:t>
      </w:r>
      <w:r>
        <w:t xml:space="preserve">webform </w:t>
      </w:r>
      <w:r w:rsidR="00ED1C9B">
        <w:t>against the</w:t>
      </w:r>
      <w:r>
        <w:t xml:space="preserve"> </w:t>
      </w:r>
      <w:r w:rsidR="00C46ADF">
        <w:t>r</w:t>
      </w:r>
      <w:r>
        <w:t>equirements defined in</w:t>
      </w:r>
      <w:r w:rsidR="003B566A">
        <w:t xml:space="preserve"> NSW</w:t>
      </w:r>
      <w:r>
        <w:t>:</w:t>
      </w:r>
    </w:p>
    <w:p w14:paraId="35326D09" w14:textId="70C2E8D6" w:rsidR="001F513F" w:rsidRPr="004C1124" w:rsidRDefault="001F513F" w:rsidP="004C1124">
      <w:pPr>
        <w:pStyle w:val="Bullets"/>
        <w:numPr>
          <w:ilvl w:val="0"/>
          <w:numId w:val="11"/>
        </w:numPr>
        <w:rPr>
          <w:rFonts w:ascii="Segoe UI" w:hAnsi="Segoe UI" w:cs="Segoe UI"/>
        </w:rPr>
      </w:pPr>
      <w:r w:rsidRPr="004C1124">
        <w:t>Privacy and Personal Information Protection Act 19</w:t>
      </w:r>
      <w:r w:rsidR="001E3016">
        <w:t>9</w:t>
      </w:r>
      <w:r w:rsidRPr="004C1124">
        <w:t>8 (</w:t>
      </w:r>
      <w:r w:rsidRPr="001C7CCA">
        <w:t>PPIPA</w:t>
      </w:r>
      <w:r w:rsidRPr="004C1124">
        <w:t>)</w:t>
      </w:r>
    </w:p>
    <w:p w14:paraId="6A8DB255" w14:textId="77777777" w:rsidR="001F513F" w:rsidRPr="00543299" w:rsidRDefault="001F513F" w:rsidP="004C1124">
      <w:pPr>
        <w:pStyle w:val="Bullets"/>
        <w:numPr>
          <w:ilvl w:val="0"/>
          <w:numId w:val="11"/>
        </w:numPr>
        <w:rPr>
          <w:lang w:val="fr-FR"/>
        </w:rPr>
      </w:pPr>
      <w:r w:rsidRPr="00543299">
        <w:rPr>
          <w:lang w:val="fr-FR"/>
        </w:rPr>
        <w:t>Information Protection Principles (IPPs) (PPIPA Part 2, Division 1)</w:t>
      </w:r>
    </w:p>
    <w:p w14:paraId="6D05BCE6" w14:textId="761EECD4" w:rsidR="00CD68E6" w:rsidRPr="00BF48C0" w:rsidRDefault="00CD68E6" w:rsidP="004C1124">
      <w:pPr>
        <w:pStyle w:val="Bullets"/>
        <w:numPr>
          <w:ilvl w:val="0"/>
          <w:numId w:val="11"/>
        </w:numPr>
        <w:rPr>
          <w:rFonts w:cs="Segoe UI"/>
          <w:highlight w:val="yellow"/>
        </w:rPr>
      </w:pPr>
      <w:r w:rsidRPr="00BF48C0">
        <w:rPr>
          <w:rFonts w:cs="Segoe UI"/>
          <w:highlight w:val="yellow"/>
        </w:rPr>
        <w:t>Government Information (Public Access) Act 2009</w:t>
      </w:r>
      <w:r w:rsidR="00BF48C0">
        <w:rPr>
          <w:rFonts w:cs="Segoe UI"/>
          <w:highlight w:val="yellow"/>
        </w:rPr>
        <w:t xml:space="preserve"> [Delete if not applicable- GIPA ONLY]</w:t>
      </w:r>
    </w:p>
    <w:p w14:paraId="58FF4C55" w14:textId="00E85B5D" w:rsidR="001F513F" w:rsidRPr="004C1124" w:rsidRDefault="001F513F" w:rsidP="004C1124">
      <w:pPr>
        <w:pStyle w:val="Bullets"/>
        <w:numPr>
          <w:ilvl w:val="0"/>
          <w:numId w:val="11"/>
        </w:numPr>
        <w:rPr>
          <w:rFonts w:ascii="Segoe UI" w:hAnsi="Segoe UI" w:cs="Segoe UI"/>
        </w:rPr>
      </w:pPr>
      <w:r w:rsidRPr="004C1124">
        <w:t>Data Sharing (Government Sector) Act 2015 </w:t>
      </w:r>
    </w:p>
    <w:p w14:paraId="2D05CDB2" w14:textId="7519680F" w:rsidR="00A16415" w:rsidRPr="004C1124" w:rsidRDefault="005C3462" w:rsidP="004C1124">
      <w:pPr>
        <w:pStyle w:val="Bullets"/>
        <w:numPr>
          <w:ilvl w:val="0"/>
          <w:numId w:val="11"/>
        </w:numPr>
        <w:rPr>
          <w:rFonts w:ascii="Segoe UI" w:hAnsi="Segoe UI" w:cs="Segoe UI"/>
        </w:rPr>
      </w:pPr>
      <w:r w:rsidRPr="004C1124">
        <w:t>State Records Act</w:t>
      </w:r>
      <w:r w:rsidR="00CC2105" w:rsidRPr="004C1124">
        <w:t xml:space="preserve"> (1998)</w:t>
      </w:r>
    </w:p>
    <w:p w14:paraId="67FF6F4C" w14:textId="765E4BE8" w:rsidR="00A16415" w:rsidRDefault="00562BEB" w:rsidP="00FC593F">
      <w:pPr>
        <w:pStyle w:val="BodyText1"/>
      </w:pPr>
      <w:r>
        <w:t>This PIA is subject to review on an annual basis or to reflect any material changes to the contents of this document. Please note, significant change may be subject to change control procedures and necessitate a new Privacy Impact Assessment (PIA).</w:t>
      </w:r>
    </w:p>
    <w:p w14:paraId="3A2FBC27" w14:textId="77777777" w:rsidR="00603718" w:rsidRDefault="00603718" w:rsidP="00FC593F">
      <w:pPr>
        <w:rPr>
          <w:rStyle w:val="eop"/>
          <w:rFonts w:ascii="Public Sans Light" w:hAnsi="Public Sans Light"/>
          <w:sz w:val="22"/>
          <w:szCs w:val="22"/>
        </w:rPr>
      </w:pPr>
    </w:p>
    <w:p w14:paraId="2E6637B2" w14:textId="77777777" w:rsidR="00624526" w:rsidRDefault="00624526" w:rsidP="00FC593F">
      <w:pPr>
        <w:rPr>
          <w:rStyle w:val="eop"/>
          <w:rFonts w:ascii="Public Sans Light" w:hAnsi="Public Sans Light"/>
          <w:sz w:val="22"/>
          <w:szCs w:val="22"/>
        </w:rPr>
      </w:pPr>
    </w:p>
    <w:p w14:paraId="09B76B93" w14:textId="601F1485" w:rsidR="00354FCC" w:rsidRDefault="00F83E34" w:rsidP="0061586A">
      <w:pPr>
        <w:pStyle w:val="Heading1"/>
      </w:pPr>
      <w:bookmarkStart w:id="5" w:name="_tu4czn9s6ht" w:colFirst="0" w:colLast="0"/>
      <w:bookmarkStart w:id="6" w:name="_dfy5xsmf6veb" w:colFirst="0" w:colLast="0"/>
      <w:bookmarkEnd w:id="5"/>
      <w:bookmarkEnd w:id="6"/>
      <w:r>
        <w:t>Privacy Assessment</w:t>
      </w:r>
    </w:p>
    <w:p w14:paraId="0A79E1B2" w14:textId="78459901" w:rsidR="00CA28E1" w:rsidRPr="007367B7" w:rsidRDefault="00CE5E76" w:rsidP="007367B7">
      <w:pPr>
        <w:pStyle w:val="BodyText1"/>
      </w:pPr>
      <w:r w:rsidRPr="00914A0F">
        <w:t xml:space="preserve">This section explains </w:t>
      </w:r>
      <w:r w:rsidR="00E02810">
        <w:t xml:space="preserve">the collection, storage, use, </w:t>
      </w:r>
      <w:r w:rsidR="002318E6">
        <w:t>access,</w:t>
      </w:r>
      <w:r w:rsidR="00E02810">
        <w:t xml:space="preserve"> and disclosure of </w:t>
      </w:r>
      <w:r w:rsidRPr="00914A0F">
        <w:t>personal information</w:t>
      </w:r>
      <w:r w:rsidR="004448F9">
        <w:t xml:space="preserve"> by the </w:t>
      </w:r>
      <w:r w:rsidR="008E6C49">
        <w:rPr>
          <w:rStyle w:val="eop"/>
          <w:highlight w:val="yellow"/>
        </w:rPr>
        <w:t>[Insert Agency]</w:t>
      </w:r>
      <w:r w:rsidR="0060013B">
        <w:t>.</w:t>
      </w:r>
    </w:p>
    <w:p w14:paraId="6714A1EC" w14:textId="5D202A6F" w:rsidR="00A8040C" w:rsidRPr="000657D9" w:rsidRDefault="00A8040C" w:rsidP="0061586A">
      <w:pPr>
        <w:pStyle w:val="Heading2"/>
      </w:pPr>
      <w:r w:rsidRPr="000657D9">
        <w:t>Business Context</w:t>
      </w:r>
      <w:r w:rsidR="00FC25F8">
        <w:t xml:space="preserve"> &amp; Objectives</w:t>
      </w:r>
    </w:p>
    <w:p w14:paraId="7507AD82" w14:textId="55F27C8D" w:rsidR="00CF17DF" w:rsidRDefault="00D37BE8" w:rsidP="00E56E45">
      <w:pPr>
        <w:pStyle w:val="BodyText1"/>
      </w:pPr>
      <w:r w:rsidRPr="00E53D27">
        <w:rPr>
          <w:highlight w:val="yellow"/>
        </w:rPr>
        <w:t xml:space="preserve">Add business context – what </w:t>
      </w:r>
      <w:r w:rsidR="002554C5">
        <w:rPr>
          <w:highlight w:val="yellow"/>
        </w:rPr>
        <w:t>is being done</w:t>
      </w:r>
      <w:r w:rsidRPr="00E53D27">
        <w:rPr>
          <w:highlight w:val="yellow"/>
        </w:rPr>
        <w:t xml:space="preserve">, why </w:t>
      </w:r>
      <w:r w:rsidR="002554C5">
        <w:rPr>
          <w:highlight w:val="yellow"/>
        </w:rPr>
        <w:t>this is being done</w:t>
      </w:r>
      <w:r w:rsidRPr="00E53D27">
        <w:rPr>
          <w:highlight w:val="yellow"/>
        </w:rPr>
        <w:t xml:space="preserve"> and what value does it have for a NSW citizen. Remember it is important to keep a user-centric focus</w:t>
      </w:r>
      <w:r w:rsidR="00E53D27" w:rsidRPr="00E53D27">
        <w:rPr>
          <w:highlight w:val="yellow"/>
        </w:rPr>
        <w:t>.</w:t>
      </w:r>
    </w:p>
    <w:p w14:paraId="1DCE00A0" w14:textId="77777777" w:rsidR="00624526" w:rsidRDefault="00624526" w:rsidP="00E56E45">
      <w:pPr>
        <w:pStyle w:val="BodyText1"/>
      </w:pPr>
    </w:p>
    <w:p w14:paraId="695816C8" w14:textId="77777777" w:rsidR="00624526" w:rsidRDefault="00624526" w:rsidP="00E56E45">
      <w:pPr>
        <w:pStyle w:val="BodyText1"/>
      </w:pPr>
    </w:p>
    <w:p w14:paraId="02718511" w14:textId="77777777" w:rsidR="00624526" w:rsidRDefault="00624526" w:rsidP="00E56E45">
      <w:pPr>
        <w:pStyle w:val="BodyText1"/>
      </w:pPr>
    </w:p>
    <w:p w14:paraId="5A222E49" w14:textId="6DAFF8A7" w:rsidR="008C2236" w:rsidRDefault="001C4553" w:rsidP="0061586A">
      <w:pPr>
        <w:pStyle w:val="Heading2"/>
      </w:pPr>
      <w:r w:rsidRPr="0061586A">
        <w:t xml:space="preserve">Collection of </w:t>
      </w:r>
      <w:r w:rsidR="008C2341" w:rsidRPr="0061586A">
        <w:t>Personal Information (PI)</w:t>
      </w:r>
    </w:p>
    <w:p w14:paraId="1958B4D3" w14:textId="12E31CDA" w:rsidR="005A74DD" w:rsidRPr="007367B7" w:rsidRDefault="0086345E" w:rsidP="007367B7">
      <w:pPr>
        <w:pStyle w:val="BodyText1"/>
        <w:rPr>
          <w:rFonts w:ascii="Public Sans Light" w:hAnsi="Public Sans Light"/>
        </w:rPr>
      </w:pPr>
      <w:r>
        <w:t xml:space="preserve">Table 1 shows the PI data collected by the </w:t>
      </w:r>
      <w:r w:rsidR="008E6C49">
        <w:rPr>
          <w:rStyle w:val="eop"/>
          <w:highlight w:val="yellow"/>
        </w:rPr>
        <w:t>[Insert Agency]</w:t>
      </w:r>
      <w:r w:rsidR="008E6C49" w:rsidRPr="00FC593F">
        <w:rPr>
          <w:rStyle w:val="eop"/>
        </w:rPr>
        <w:t xml:space="preserve"> </w:t>
      </w:r>
      <w:r>
        <w:t xml:space="preserve">using the </w:t>
      </w:r>
      <w:r w:rsidR="00DF5B1D" w:rsidRPr="0046445A">
        <w:rPr>
          <w:b/>
          <w:bCs/>
          <w:highlight w:val="yellow"/>
        </w:rPr>
        <w:t>[Webform Title]</w:t>
      </w:r>
      <w:r w:rsidR="00DF5B1D">
        <w:rPr>
          <w:b/>
          <w:bCs/>
        </w:rPr>
        <w:t xml:space="preserve">, </w:t>
      </w:r>
      <w:r w:rsidR="00DF5B1D" w:rsidRPr="0046445A">
        <w:rPr>
          <w:b/>
          <w:bCs/>
          <w:highlight w:val="yellow"/>
        </w:rPr>
        <w:t>[Webform Title]</w:t>
      </w:r>
      <w:r w:rsidR="00DF5B1D" w:rsidRPr="00FC593F">
        <w:t xml:space="preserve"> </w:t>
      </w:r>
      <w:r w:rsidR="00DF5B1D">
        <w:t xml:space="preserve">, </w:t>
      </w:r>
      <w:r w:rsidR="00DF5B1D" w:rsidRPr="0046445A">
        <w:rPr>
          <w:b/>
          <w:bCs/>
          <w:highlight w:val="yellow"/>
        </w:rPr>
        <w:t>[Webform Title]</w:t>
      </w:r>
      <w:r w:rsidR="00DF5B1D" w:rsidRPr="00FC593F">
        <w:t xml:space="preserve"> </w:t>
      </w:r>
      <w:r>
        <w:t xml:space="preserve"> webform</w:t>
      </w:r>
      <w:r w:rsidR="00DF5B1D" w:rsidRPr="00DF5B1D">
        <w:rPr>
          <w:highlight w:val="yellow"/>
        </w:rPr>
        <w:t>/s</w:t>
      </w:r>
      <w:r>
        <w:t xml:space="preserve"> published on nsw.gov.au</w:t>
      </w:r>
      <w:r w:rsidRPr="00D67FD6">
        <w:t xml:space="preserve">.  </w:t>
      </w:r>
    </w:p>
    <w:p w14:paraId="3FCF4B6B" w14:textId="77777777" w:rsidR="005A74DD" w:rsidRPr="00DF3261" w:rsidRDefault="005A74DD" w:rsidP="00FC593F"/>
    <w:p w14:paraId="2D40EF6A" w14:textId="78BD1831" w:rsidR="00FD1ECD" w:rsidRDefault="00230138" w:rsidP="005A391A">
      <w:pPr>
        <w:pStyle w:val="BodyText1"/>
        <w:ind w:firstLine="720"/>
      </w:pPr>
      <w:commentRangeStart w:id="7"/>
      <w:r>
        <w:t xml:space="preserve">Table 1. </w:t>
      </w:r>
      <w:commentRangeEnd w:id="7"/>
      <w:r w:rsidR="008E6C49">
        <w:rPr>
          <w:rStyle w:val="CommentReference"/>
        </w:rPr>
        <w:commentReference w:id="7"/>
      </w:r>
      <w:r>
        <w:t xml:space="preserve">Data collected </w:t>
      </w:r>
      <w:r w:rsidR="00467DA0">
        <w:t>for</w:t>
      </w:r>
      <w:r w:rsidR="00C550F0">
        <w:t xml:space="preserve"> </w:t>
      </w:r>
      <w:r w:rsidR="008E6C49">
        <w:rPr>
          <w:rStyle w:val="eop"/>
          <w:highlight w:val="yellow"/>
        </w:rPr>
        <w:t xml:space="preserve">[Insert Agency] </w:t>
      </w:r>
      <w:r w:rsidR="00DF5B1D" w:rsidRPr="00FC593F">
        <w:rPr>
          <w:rStyle w:val="eop"/>
        </w:rPr>
        <w:t xml:space="preserve"> </w:t>
      </w:r>
      <w:r w:rsidR="00467DA0">
        <w:t xml:space="preserve">using nsw.gov.au </w:t>
      </w:r>
      <w:r>
        <w:t>web forms</w:t>
      </w:r>
      <w:r w:rsidR="003314B9">
        <w:t>.</w:t>
      </w:r>
    </w:p>
    <w:p w14:paraId="3C8AFAA9" w14:textId="5E75186A" w:rsidR="005B0E1C" w:rsidRPr="005A391A" w:rsidRDefault="005B0E1C" w:rsidP="00FC593F">
      <w:pPr>
        <w:pStyle w:val="BodyText1"/>
        <w:rPr>
          <w:sz w:val="8"/>
          <w:szCs w:val="8"/>
        </w:rPr>
      </w:pPr>
    </w:p>
    <w:p w14:paraId="25EAC2F8" w14:textId="77777777" w:rsidR="00994B39" w:rsidRDefault="00994B39" w:rsidP="00A234EC">
      <w:pPr>
        <w:pStyle w:val="BodyText1"/>
        <w:ind w:firstLine="720"/>
        <w:rPr>
          <w:sz w:val="18"/>
          <w:szCs w:val="18"/>
        </w:rPr>
      </w:pPr>
    </w:p>
    <w:p w14:paraId="3B46436C" w14:textId="77777777" w:rsidR="00994B39" w:rsidRDefault="00994B39" w:rsidP="00A234EC">
      <w:pPr>
        <w:pStyle w:val="BodyText1"/>
        <w:ind w:firstLine="720"/>
        <w:rPr>
          <w:sz w:val="18"/>
          <w:szCs w:val="18"/>
        </w:rPr>
      </w:pPr>
    </w:p>
    <w:p w14:paraId="29C773C2" w14:textId="77777777" w:rsidR="00994B39" w:rsidRDefault="00994B39" w:rsidP="00A234EC">
      <w:pPr>
        <w:pStyle w:val="BodyText1"/>
        <w:ind w:firstLine="720"/>
        <w:rPr>
          <w:sz w:val="18"/>
          <w:szCs w:val="18"/>
        </w:rPr>
      </w:pPr>
    </w:p>
    <w:p w14:paraId="0AA5B594" w14:textId="77777777" w:rsidR="00994B39" w:rsidRDefault="00994B39" w:rsidP="00A234EC">
      <w:pPr>
        <w:pStyle w:val="BodyText1"/>
        <w:ind w:firstLine="720"/>
        <w:rPr>
          <w:sz w:val="18"/>
          <w:szCs w:val="18"/>
        </w:rPr>
      </w:pPr>
    </w:p>
    <w:tbl>
      <w:tblPr>
        <w:tblStyle w:val="TableGrid"/>
        <w:tblW w:w="0" w:type="auto"/>
        <w:jc w:val="center"/>
        <w:tblLayout w:type="fixed"/>
        <w:tblLook w:val="04A0" w:firstRow="1" w:lastRow="0" w:firstColumn="1" w:lastColumn="0" w:noHBand="0" w:noVBand="1"/>
      </w:tblPr>
      <w:tblGrid>
        <w:gridCol w:w="1980"/>
        <w:gridCol w:w="2126"/>
        <w:gridCol w:w="1701"/>
        <w:gridCol w:w="1701"/>
        <w:gridCol w:w="1701"/>
      </w:tblGrid>
      <w:tr w:rsidR="00994B39" w:rsidRPr="000D3C17" w14:paraId="6D34D032" w14:textId="77777777" w:rsidTr="00DC79C7">
        <w:trPr>
          <w:cantSplit/>
          <w:trHeight w:val="411"/>
          <w:jc w:val="center"/>
        </w:trPr>
        <w:tc>
          <w:tcPr>
            <w:tcW w:w="1980" w:type="dxa"/>
            <w:vMerge w:val="restart"/>
            <w:shd w:val="clear" w:color="auto" w:fill="1F4E79" w:themeFill="accent1" w:themeFillShade="80"/>
            <w:vAlign w:val="center"/>
          </w:tcPr>
          <w:p w14:paraId="2C968F23" w14:textId="77777777" w:rsidR="00994B39" w:rsidRPr="00033650" w:rsidRDefault="00994B39" w:rsidP="00DC79C7">
            <w:pPr>
              <w:pStyle w:val="BodyText1"/>
              <w:rPr>
                <w:b/>
                <w:bCs/>
                <w:color w:val="FFFFFF" w:themeColor="background1"/>
                <w:sz w:val="22"/>
                <w:szCs w:val="22"/>
              </w:rPr>
            </w:pPr>
            <w:r w:rsidRPr="00033650">
              <w:rPr>
                <w:b/>
                <w:bCs/>
                <w:color w:val="FFFFFF" w:themeColor="background1"/>
                <w:sz w:val="22"/>
                <w:szCs w:val="22"/>
              </w:rPr>
              <w:t>Data Collected</w:t>
            </w:r>
          </w:p>
        </w:tc>
        <w:tc>
          <w:tcPr>
            <w:tcW w:w="2126" w:type="dxa"/>
            <w:vMerge w:val="restart"/>
            <w:shd w:val="clear" w:color="auto" w:fill="1F4E79" w:themeFill="accent1" w:themeFillShade="80"/>
            <w:vAlign w:val="center"/>
          </w:tcPr>
          <w:p w14:paraId="26FDF66D" w14:textId="77777777" w:rsidR="00994B39" w:rsidRPr="00033650" w:rsidRDefault="00994B39" w:rsidP="00DC79C7">
            <w:pPr>
              <w:pStyle w:val="BodyText1"/>
              <w:rPr>
                <w:b/>
                <w:bCs/>
                <w:color w:val="FFFFFF" w:themeColor="background1"/>
                <w:sz w:val="22"/>
                <w:szCs w:val="22"/>
              </w:rPr>
            </w:pPr>
            <w:r w:rsidRPr="00033650">
              <w:rPr>
                <w:b/>
                <w:bCs/>
                <w:color w:val="FFFFFF" w:themeColor="background1"/>
                <w:sz w:val="22"/>
                <w:szCs w:val="22"/>
              </w:rPr>
              <w:t>Data Type</w:t>
            </w:r>
          </w:p>
        </w:tc>
        <w:tc>
          <w:tcPr>
            <w:tcW w:w="5103" w:type="dxa"/>
            <w:gridSpan w:val="3"/>
            <w:shd w:val="clear" w:color="auto" w:fill="1F4E79" w:themeFill="accent1" w:themeFillShade="80"/>
            <w:vAlign w:val="center"/>
          </w:tcPr>
          <w:p w14:paraId="77E37CB9" w14:textId="77777777" w:rsidR="00994B39" w:rsidRPr="00033650" w:rsidRDefault="00994B39" w:rsidP="00DC79C7">
            <w:pPr>
              <w:pStyle w:val="BodyText1"/>
              <w:jc w:val="center"/>
              <w:rPr>
                <w:b/>
                <w:bCs/>
                <w:color w:val="FFFFFF" w:themeColor="background1"/>
                <w:sz w:val="22"/>
                <w:szCs w:val="22"/>
              </w:rPr>
            </w:pPr>
            <w:r w:rsidRPr="00033650">
              <w:rPr>
                <w:b/>
                <w:bCs/>
                <w:color w:val="FFFFFF" w:themeColor="background1"/>
                <w:sz w:val="22"/>
                <w:szCs w:val="22"/>
              </w:rPr>
              <w:t>Webform</w:t>
            </w:r>
          </w:p>
        </w:tc>
      </w:tr>
      <w:tr w:rsidR="00994B39" w:rsidRPr="000D3C17" w14:paraId="7C9FD003" w14:textId="77777777" w:rsidTr="00DC79C7">
        <w:trPr>
          <w:cantSplit/>
          <w:trHeight w:val="411"/>
          <w:jc w:val="center"/>
        </w:trPr>
        <w:tc>
          <w:tcPr>
            <w:tcW w:w="1980" w:type="dxa"/>
            <w:vMerge/>
            <w:shd w:val="clear" w:color="auto" w:fill="1F4E79" w:themeFill="accent1" w:themeFillShade="80"/>
            <w:vAlign w:val="center"/>
          </w:tcPr>
          <w:p w14:paraId="1E240C45" w14:textId="77777777" w:rsidR="00994B39" w:rsidRPr="00033650" w:rsidRDefault="00994B39" w:rsidP="00DC79C7">
            <w:pPr>
              <w:pStyle w:val="BodyText1"/>
              <w:rPr>
                <w:b/>
                <w:bCs/>
                <w:color w:val="FFFFFF" w:themeColor="background1"/>
                <w:sz w:val="22"/>
                <w:szCs w:val="22"/>
              </w:rPr>
            </w:pPr>
          </w:p>
        </w:tc>
        <w:tc>
          <w:tcPr>
            <w:tcW w:w="2126" w:type="dxa"/>
            <w:vMerge/>
            <w:shd w:val="clear" w:color="auto" w:fill="1F4E79" w:themeFill="accent1" w:themeFillShade="80"/>
            <w:vAlign w:val="center"/>
          </w:tcPr>
          <w:p w14:paraId="67F78184" w14:textId="77777777" w:rsidR="00994B39" w:rsidRPr="00033650" w:rsidRDefault="00994B39" w:rsidP="00DC79C7">
            <w:pPr>
              <w:pStyle w:val="BodyText1"/>
              <w:rPr>
                <w:b/>
                <w:bCs/>
                <w:color w:val="FFFFFF" w:themeColor="background1"/>
                <w:sz w:val="22"/>
                <w:szCs w:val="22"/>
              </w:rPr>
            </w:pPr>
          </w:p>
        </w:tc>
        <w:tc>
          <w:tcPr>
            <w:tcW w:w="1701" w:type="dxa"/>
            <w:shd w:val="clear" w:color="auto" w:fill="1F4E79" w:themeFill="accent1" w:themeFillShade="80"/>
            <w:vAlign w:val="center"/>
          </w:tcPr>
          <w:p w14:paraId="1D30859D" w14:textId="3EF3BDE4" w:rsidR="00994B39" w:rsidRPr="00033650" w:rsidRDefault="00994B39" w:rsidP="00DC79C7">
            <w:pPr>
              <w:pStyle w:val="BodyText1"/>
              <w:jc w:val="center"/>
              <w:rPr>
                <w:b/>
                <w:bCs/>
                <w:color w:val="FFFFFF" w:themeColor="background1"/>
                <w:sz w:val="22"/>
                <w:szCs w:val="22"/>
              </w:rPr>
            </w:pPr>
            <w:r w:rsidRPr="0046445A">
              <w:rPr>
                <w:b/>
                <w:bCs/>
                <w:highlight w:val="yellow"/>
              </w:rPr>
              <w:t>[Webform Title]</w:t>
            </w:r>
          </w:p>
        </w:tc>
        <w:tc>
          <w:tcPr>
            <w:tcW w:w="1701" w:type="dxa"/>
            <w:shd w:val="clear" w:color="auto" w:fill="1F4E79" w:themeFill="accent1" w:themeFillShade="80"/>
            <w:vAlign w:val="center"/>
          </w:tcPr>
          <w:p w14:paraId="698297A6" w14:textId="1BF45924" w:rsidR="00994B39" w:rsidRPr="00033650" w:rsidRDefault="00994B39" w:rsidP="00DC79C7">
            <w:pPr>
              <w:pStyle w:val="BodyText1"/>
              <w:jc w:val="center"/>
              <w:rPr>
                <w:b/>
                <w:bCs/>
                <w:color w:val="FFFFFF" w:themeColor="background1"/>
                <w:sz w:val="22"/>
                <w:szCs w:val="22"/>
              </w:rPr>
            </w:pPr>
            <w:r w:rsidRPr="0046445A">
              <w:rPr>
                <w:b/>
                <w:bCs/>
                <w:highlight w:val="yellow"/>
              </w:rPr>
              <w:t>[Webform Title]</w:t>
            </w:r>
          </w:p>
        </w:tc>
        <w:tc>
          <w:tcPr>
            <w:tcW w:w="1701" w:type="dxa"/>
            <w:tcBorders>
              <w:bottom w:val="single" w:sz="4" w:space="0" w:color="auto"/>
            </w:tcBorders>
            <w:shd w:val="clear" w:color="auto" w:fill="1F4E79" w:themeFill="accent1" w:themeFillShade="80"/>
            <w:vAlign w:val="center"/>
          </w:tcPr>
          <w:p w14:paraId="52009D4F" w14:textId="61BF3C24" w:rsidR="00994B39" w:rsidRPr="00033650" w:rsidRDefault="00994B39" w:rsidP="00DC79C7">
            <w:pPr>
              <w:pStyle w:val="BodyText1"/>
              <w:jc w:val="center"/>
              <w:rPr>
                <w:b/>
                <w:bCs/>
                <w:color w:val="FFFFFF" w:themeColor="background1"/>
                <w:sz w:val="22"/>
                <w:szCs w:val="22"/>
              </w:rPr>
            </w:pPr>
            <w:r w:rsidRPr="0046445A">
              <w:rPr>
                <w:b/>
                <w:bCs/>
                <w:highlight w:val="yellow"/>
              </w:rPr>
              <w:t>[Webform Title]</w:t>
            </w:r>
          </w:p>
        </w:tc>
      </w:tr>
      <w:tr w:rsidR="00994B39" w:rsidRPr="000D3C17" w14:paraId="20FDF795" w14:textId="77777777" w:rsidTr="00DC79C7">
        <w:trPr>
          <w:jc w:val="center"/>
        </w:trPr>
        <w:tc>
          <w:tcPr>
            <w:tcW w:w="1980" w:type="dxa"/>
            <w:vAlign w:val="center"/>
          </w:tcPr>
          <w:p w14:paraId="19FC0E02" w14:textId="77777777" w:rsidR="00994B39" w:rsidRPr="00296EDB" w:rsidRDefault="00994B39" w:rsidP="00DC79C7">
            <w:pPr>
              <w:pStyle w:val="BodyText1"/>
              <w:rPr>
                <w:sz w:val="22"/>
                <w:szCs w:val="22"/>
              </w:rPr>
            </w:pPr>
            <w:r w:rsidRPr="00296EDB">
              <w:rPr>
                <w:sz w:val="22"/>
                <w:szCs w:val="22"/>
              </w:rPr>
              <w:t>Title</w:t>
            </w:r>
          </w:p>
        </w:tc>
        <w:tc>
          <w:tcPr>
            <w:tcW w:w="2126" w:type="dxa"/>
            <w:vAlign w:val="center"/>
          </w:tcPr>
          <w:p w14:paraId="75B23392" w14:textId="77777777" w:rsidR="00994B39" w:rsidRPr="00296EDB" w:rsidRDefault="00994B39" w:rsidP="00DC79C7">
            <w:pPr>
              <w:pStyle w:val="BodyText1"/>
              <w:rPr>
                <w:sz w:val="22"/>
                <w:szCs w:val="22"/>
              </w:rPr>
            </w:pPr>
            <w:r w:rsidRPr="00296EDB">
              <w:rPr>
                <w:sz w:val="22"/>
                <w:szCs w:val="22"/>
              </w:rPr>
              <w:t>List</w:t>
            </w:r>
          </w:p>
        </w:tc>
        <w:tc>
          <w:tcPr>
            <w:tcW w:w="1701" w:type="dxa"/>
            <w:shd w:val="clear" w:color="auto" w:fill="D9E2F3" w:themeFill="accent5" w:themeFillTint="33"/>
            <w:vAlign w:val="center"/>
          </w:tcPr>
          <w:p w14:paraId="507167DE" w14:textId="77777777" w:rsidR="00994B39" w:rsidRPr="00296EDB" w:rsidRDefault="00994B39" w:rsidP="00DC79C7">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29AA84FE" w14:textId="77777777" w:rsidR="00994B39" w:rsidRPr="00296EDB" w:rsidRDefault="00994B39" w:rsidP="00DC79C7">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0DBCD9D8" w14:textId="77777777" w:rsidR="00994B39" w:rsidRPr="00296EDB" w:rsidRDefault="00994B39" w:rsidP="00DC79C7">
            <w:pPr>
              <w:pStyle w:val="BodyText1"/>
              <w:jc w:val="center"/>
              <w:rPr>
                <w:sz w:val="22"/>
                <w:szCs w:val="22"/>
              </w:rPr>
            </w:pPr>
          </w:p>
        </w:tc>
      </w:tr>
      <w:tr w:rsidR="00994B39" w:rsidRPr="000D3C17" w14:paraId="3FFBD82B" w14:textId="77777777" w:rsidTr="00DC79C7">
        <w:trPr>
          <w:jc w:val="center"/>
        </w:trPr>
        <w:tc>
          <w:tcPr>
            <w:tcW w:w="1980" w:type="dxa"/>
            <w:vAlign w:val="center"/>
          </w:tcPr>
          <w:p w14:paraId="4A0FC6E0" w14:textId="77777777" w:rsidR="00994B39" w:rsidRPr="00296EDB" w:rsidRDefault="00994B39" w:rsidP="00DC79C7">
            <w:pPr>
              <w:pStyle w:val="BodyText1"/>
              <w:rPr>
                <w:sz w:val="22"/>
                <w:szCs w:val="22"/>
              </w:rPr>
            </w:pPr>
            <w:r w:rsidRPr="00296EDB">
              <w:rPr>
                <w:sz w:val="22"/>
                <w:szCs w:val="22"/>
              </w:rPr>
              <w:t>First name</w:t>
            </w:r>
          </w:p>
        </w:tc>
        <w:tc>
          <w:tcPr>
            <w:tcW w:w="2126" w:type="dxa"/>
            <w:vAlign w:val="center"/>
          </w:tcPr>
          <w:p w14:paraId="5A4D5E9C" w14:textId="77777777" w:rsidR="00994B39" w:rsidRPr="00296EDB" w:rsidRDefault="00994B39" w:rsidP="00DC79C7">
            <w:pPr>
              <w:pStyle w:val="BodyText1"/>
              <w:rPr>
                <w:sz w:val="22"/>
                <w:szCs w:val="22"/>
              </w:rPr>
            </w:pPr>
            <w:r w:rsidRPr="00296EDB">
              <w:rPr>
                <w:sz w:val="22"/>
                <w:szCs w:val="22"/>
              </w:rPr>
              <w:t>Text</w:t>
            </w:r>
          </w:p>
        </w:tc>
        <w:tc>
          <w:tcPr>
            <w:tcW w:w="1701" w:type="dxa"/>
            <w:shd w:val="clear" w:color="auto" w:fill="D9E2F3" w:themeFill="accent5" w:themeFillTint="33"/>
            <w:vAlign w:val="center"/>
          </w:tcPr>
          <w:p w14:paraId="65335B57" w14:textId="77777777" w:rsidR="00994B39" w:rsidRPr="00296EDB" w:rsidRDefault="00994B39" w:rsidP="00DC79C7">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7E43FC2F" w14:textId="77777777" w:rsidR="00994B39" w:rsidRPr="00296EDB" w:rsidRDefault="00994B39" w:rsidP="00DC79C7">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112E8047" w14:textId="77777777" w:rsidR="00994B39" w:rsidRPr="00296EDB" w:rsidRDefault="00994B39" w:rsidP="00DC79C7">
            <w:pPr>
              <w:pStyle w:val="BodyText1"/>
              <w:jc w:val="center"/>
              <w:rPr>
                <w:sz w:val="22"/>
                <w:szCs w:val="22"/>
              </w:rPr>
            </w:pPr>
          </w:p>
        </w:tc>
      </w:tr>
      <w:tr w:rsidR="00994B39" w:rsidRPr="000D3C17" w14:paraId="22251FD8" w14:textId="77777777" w:rsidTr="00DC79C7">
        <w:trPr>
          <w:jc w:val="center"/>
        </w:trPr>
        <w:tc>
          <w:tcPr>
            <w:tcW w:w="1980" w:type="dxa"/>
            <w:vAlign w:val="center"/>
          </w:tcPr>
          <w:p w14:paraId="3BA0C230" w14:textId="77777777" w:rsidR="00994B39" w:rsidRPr="00296EDB" w:rsidRDefault="00994B39" w:rsidP="00DC79C7">
            <w:pPr>
              <w:pStyle w:val="BodyText1"/>
              <w:rPr>
                <w:sz w:val="22"/>
                <w:szCs w:val="22"/>
              </w:rPr>
            </w:pPr>
            <w:r w:rsidRPr="00296EDB">
              <w:rPr>
                <w:sz w:val="22"/>
                <w:szCs w:val="22"/>
              </w:rPr>
              <w:t>Last name</w:t>
            </w:r>
          </w:p>
        </w:tc>
        <w:tc>
          <w:tcPr>
            <w:tcW w:w="2126" w:type="dxa"/>
            <w:vAlign w:val="center"/>
          </w:tcPr>
          <w:p w14:paraId="214679BD" w14:textId="77777777" w:rsidR="00994B39" w:rsidRPr="00296EDB" w:rsidRDefault="00994B39" w:rsidP="00DC79C7">
            <w:pPr>
              <w:pStyle w:val="BodyText1"/>
              <w:rPr>
                <w:sz w:val="22"/>
                <w:szCs w:val="22"/>
              </w:rPr>
            </w:pPr>
            <w:r w:rsidRPr="00296EDB">
              <w:rPr>
                <w:sz w:val="22"/>
                <w:szCs w:val="22"/>
              </w:rPr>
              <w:t>Text</w:t>
            </w:r>
          </w:p>
        </w:tc>
        <w:tc>
          <w:tcPr>
            <w:tcW w:w="1701" w:type="dxa"/>
            <w:shd w:val="clear" w:color="auto" w:fill="D9E2F3" w:themeFill="accent5" w:themeFillTint="33"/>
            <w:vAlign w:val="center"/>
          </w:tcPr>
          <w:p w14:paraId="27B91A62" w14:textId="77777777" w:rsidR="00994B39" w:rsidRPr="00296EDB" w:rsidRDefault="00994B39" w:rsidP="00DC79C7">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0335E976" w14:textId="77777777" w:rsidR="00994B39" w:rsidRPr="00296EDB" w:rsidRDefault="00994B39" w:rsidP="00DC79C7">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464A0EC3" w14:textId="77777777" w:rsidR="00994B39" w:rsidRPr="00296EDB" w:rsidRDefault="00994B39" w:rsidP="00DC79C7">
            <w:pPr>
              <w:pStyle w:val="BodyText1"/>
              <w:jc w:val="center"/>
              <w:rPr>
                <w:sz w:val="22"/>
                <w:szCs w:val="22"/>
              </w:rPr>
            </w:pPr>
          </w:p>
        </w:tc>
      </w:tr>
      <w:tr w:rsidR="00994B39" w:rsidRPr="000D3C17" w14:paraId="176E6376" w14:textId="77777777" w:rsidTr="00DC79C7">
        <w:trPr>
          <w:jc w:val="center"/>
        </w:trPr>
        <w:tc>
          <w:tcPr>
            <w:tcW w:w="1980" w:type="dxa"/>
            <w:vAlign w:val="center"/>
          </w:tcPr>
          <w:p w14:paraId="05435326" w14:textId="77777777" w:rsidR="00994B39" w:rsidRPr="00296EDB" w:rsidRDefault="00994B39" w:rsidP="00DC79C7">
            <w:pPr>
              <w:pStyle w:val="BodyText1"/>
              <w:rPr>
                <w:sz w:val="22"/>
                <w:szCs w:val="22"/>
              </w:rPr>
            </w:pPr>
            <w:r w:rsidRPr="00296EDB">
              <w:rPr>
                <w:sz w:val="22"/>
                <w:szCs w:val="22"/>
              </w:rPr>
              <w:t>Email</w:t>
            </w:r>
          </w:p>
        </w:tc>
        <w:tc>
          <w:tcPr>
            <w:tcW w:w="2126" w:type="dxa"/>
            <w:vAlign w:val="center"/>
          </w:tcPr>
          <w:p w14:paraId="02D99CB2" w14:textId="77777777" w:rsidR="00994B39" w:rsidRPr="00296EDB" w:rsidRDefault="00994B39" w:rsidP="00DC79C7">
            <w:pPr>
              <w:pStyle w:val="BodyText1"/>
              <w:rPr>
                <w:sz w:val="22"/>
                <w:szCs w:val="22"/>
              </w:rPr>
            </w:pPr>
            <w:r w:rsidRPr="00296EDB">
              <w:rPr>
                <w:sz w:val="22"/>
                <w:szCs w:val="22"/>
              </w:rPr>
              <w:t>Text</w:t>
            </w:r>
          </w:p>
        </w:tc>
        <w:tc>
          <w:tcPr>
            <w:tcW w:w="1701" w:type="dxa"/>
            <w:shd w:val="clear" w:color="auto" w:fill="D9E2F3" w:themeFill="accent5" w:themeFillTint="33"/>
            <w:vAlign w:val="center"/>
          </w:tcPr>
          <w:p w14:paraId="715CFB81" w14:textId="77777777" w:rsidR="00994B39" w:rsidRPr="00296EDB" w:rsidRDefault="00994B39" w:rsidP="00DC79C7">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17296F77" w14:textId="77777777" w:rsidR="00994B39" w:rsidRPr="00296EDB" w:rsidRDefault="00994B39" w:rsidP="00DC79C7">
            <w:pPr>
              <w:pStyle w:val="BodyText1"/>
              <w:jc w:val="center"/>
              <w:rPr>
                <w:sz w:val="22"/>
                <w:szCs w:val="22"/>
              </w:rPr>
            </w:pPr>
            <w:r w:rsidRPr="00296EDB">
              <w:rPr>
                <w:sz w:val="22"/>
                <w:szCs w:val="22"/>
              </w:rPr>
              <w:t>*</w:t>
            </w:r>
          </w:p>
        </w:tc>
        <w:tc>
          <w:tcPr>
            <w:tcW w:w="1701" w:type="dxa"/>
            <w:tcBorders>
              <w:bottom w:val="single" w:sz="4" w:space="0" w:color="auto"/>
            </w:tcBorders>
            <w:shd w:val="clear" w:color="auto" w:fill="D9E2F3" w:themeFill="accent5" w:themeFillTint="33"/>
            <w:vAlign w:val="center"/>
          </w:tcPr>
          <w:p w14:paraId="2BA5EC7E" w14:textId="77777777" w:rsidR="00994B39" w:rsidRPr="00296EDB" w:rsidRDefault="00994B39" w:rsidP="00DC79C7">
            <w:pPr>
              <w:pStyle w:val="BodyText1"/>
              <w:jc w:val="center"/>
              <w:rPr>
                <w:sz w:val="22"/>
                <w:szCs w:val="22"/>
              </w:rPr>
            </w:pPr>
            <w:r w:rsidRPr="00296EDB">
              <w:rPr>
                <w:sz w:val="22"/>
                <w:szCs w:val="22"/>
              </w:rPr>
              <w:t>*</w:t>
            </w:r>
          </w:p>
        </w:tc>
      </w:tr>
      <w:tr w:rsidR="00994B39" w:rsidRPr="000D3C17" w14:paraId="0AA4A64E" w14:textId="77777777" w:rsidTr="00DC79C7">
        <w:trPr>
          <w:jc w:val="center"/>
        </w:trPr>
        <w:tc>
          <w:tcPr>
            <w:tcW w:w="1980" w:type="dxa"/>
            <w:vAlign w:val="center"/>
          </w:tcPr>
          <w:p w14:paraId="00EA5680" w14:textId="77777777" w:rsidR="00994B39" w:rsidRPr="00296EDB" w:rsidRDefault="00994B39" w:rsidP="00DC79C7">
            <w:pPr>
              <w:pStyle w:val="BodyText1"/>
              <w:rPr>
                <w:sz w:val="22"/>
                <w:szCs w:val="22"/>
              </w:rPr>
            </w:pPr>
            <w:r w:rsidRPr="00296EDB">
              <w:rPr>
                <w:sz w:val="22"/>
                <w:szCs w:val="22"/>
              </w:rPr>
              <w:t>Street address</w:t>
            </w:r>
          </w:p>
        </w:tc>
        <w:tc>
          <w:tcPr>
            <w:tcW w:w="2126" w:type="dxa"/>
            <w:vAlign w:val="center"/>
          </w:tcPr>
          <w:p w14:paraId="39051B8E" w14:textId="77777777" w:rsidR="00994B39" w:rsidRPr="00296EDB" w:rsidRDefault="00994B39" w:rsidP="00DC79C7">
            <w:pPr>
              <w:pStyle w:val="BodyText1"/>
              <w:rPr>
                <w:sz w:val="22"/>
                <w:szCs w:val="22"/>
              </w:rPr>
            </w:pPr>
            <w:r w:rsidRPr="00296EDB">
              <w:rPr>
                <w:sz w:val="22"/>
                <w:szCs w:val="22"/>
              </w:rPr>
              <w:t>Text</w:t>
            </w:r>
          </w:p>
        </w:tc>
        <w:tc>
          <w:tcPr>
            <w:tcW w:w="1701" w:type="dxa"/>
            <w:shd w:val="clear" w:color="auto" w:fill="D9E2F3" w:themeFill="accent5" w:themeFillTint="33"/>
            <w:vAlign w:val="center"/>
          </w:tcPr>
          <w:p w14:paraId="13FEF320" w14:textId="77777777" w:rsidR="00994B39" w:rsidRPr="00296EDB" w:rsidRDefault="00994B39" w:rsidP="00DC79C7">
            <w:pPr>
              <w:pStyle w:val="BodyText1"/>
              <w:jc w:val="center"/>
              <w:rPr>
                <w:sz w:val="22"/>
                <w:szCs w:val="22"/>
              </w:rPr>
            </w:pPr>
          </w:p>
        </w:tc>
        <w:tc>
          <w:tcPr>
            <w:tcW w:w="1701" w:type="dxa"/>
            <w:shd w:val="clear" w:color="auto" w:fill="D9E2F3" w:themeFill="accent5" w:themeFillTint="33"/>
            <w:vAlign w:val="center"/>
          </w:tcPr>
          <w:p w14:paraId="36C1DE14" w14:textId="77777777" w:rsidR="00994B39" w:rsidRPr="00296EDB" w:rsidRDefault="00994B39" w:rsidP="00DC79C7">
            <w:pPr>
              <w:pStyle w:val="BodyText1"/>
              <w:jc w:val="center"/>
              <w:rPr>
                <w:sz w:val="22"/>
                <w:szCs w:val="22"/>
              </w:rPr>
            </w:pPr>
          </w:p>
        </w:tc>
        <w:tc>
          <w:tcPr>
            <w:tcW w:w="1701" w:type="dxa"/>
            <w:tcBorders>
              <w:tr2bl w:val="single" w:sz="4" w:space="0" w:color="auto"/>
            </w:tcBorders>
            <w:shd w:val="clear" w:color="auto" w:fill="auto"/>
          </w:tcPr>
          <w:p w14:paraId="46717BBC" w14:textId="77777777" w:rsidR="00994B39" w:rsidRPr="00296EDB" w:rsidRDefault="00994B39" w:rsidP="00DC79C7">
            <w:pPr>
              <w:pStyle w:val="BodyText1"/>
              <w:jc w:val="center"/>
              <w:rPr>
                <w:sz w:val="22"/>
                <w:szCs w:val="22"/>
              </w:rPr>
            </w:pPr>
          </w:p>
        </w:tc>
      </w:tr>
      <w:tr w:rsidR="00994B39" w:rsidRPr="000D3C17" w14:paraId="56378A14" w14:textId="77777777" w:rsidTr="00DC79C7">
        <w:trPr>
          <w:jc w:val="center"/>
        </w:trPr>
        <w:tc>
          <w:tcPr>
            <w:tcW w:w="1980" w:type="dxa"/>
            <w:vAlign w:val="center"/>
          </w:tcPr>
          <w:p w14:paraId="698CAAFE" w14:textId="77777777" w:rsidR="00994B39" w:rsidRPr="00296EDB" w:rsidRDefault="00994B39" w:rsidP="00DC79C7">
            <w:pPr>
              <w:pStyle w:val="BodyText1"/>
              <w:rPr>
                <w:sz w:val="22"/>
                <w:szCs w:val="22"/>
              </w:rPr>
            </w:pPr>
            <w:r w:rsidRPr="00296EDB">
              <w:rPr>
                <w:sz w:val="22"/>
                <w:szCs w:val="22"/>
              </w:rPr>
              <w:t>Suburb</w:t>
            </w:r>
          </w:p>
        </w:tc>
        <w:tc>
          <w:tcPr>
            <w:tcW w:w="2126" w:type="dxa"/>
            <w:vAlign w:val="center"/>
          </w:tcPr>
          <w:p w14:paraId="5488B601" w14:textId="77777777" w:rsidR="00994B39" w:rsidRPr="00296EDB" w:rsidRDefault="00994B39" w:rsidP="00DC79C7">
            <w:pPr>
              <w:pStyle w:val="BodyText1"/>
              <w:rPr>
                <w:sz w:val="22"/>
                <w:szCs w:val="22"/>
              </w:rPr>
            </w:pPr>
            <w:r w:rsidRPr="00296EDB">
              <w:rPr>
                <w:sz w:val="22"/>
                <w:szCs w:val="22"/>
              </w:rPr>
              <w:t>Text</w:t>
            </w:r>
          </w:p>
        </w:tc>
        <w:tc>
          <w:tcPr>
            <w:tcW w:w="1701" w:type="dxa"/>
            <w:shd w:val="clear" w:color="auto" w:fill="D9E2F3" w:themeFill="accent5" w:themeFillTint="33"/>
            <w:vAlign w:val="center"/>
          </w:tcPr>
          <w:p w14:paraId="1BBB1523" w14:textId="77777777" w:rsidR="00994B39" w:rsidRPr="00296EDB" w:rsidRDefault="00994B39" w:rsidP="00DC79C7">
            <w:pPr>
              <w:pStyle w:val="BodyText1"/>
              <w:jc w:val="center"/>
              <w:rPr>
                <w:sz w:val="22"/>
                <w:szCs w:val="22"/>
              </w:rPr>
            </w:pPr>
          </w:p>
        </w:tc>
        <w:tc>
          <w:tcPr>
            <w:tcW w:w="1701" w:type="dxa"/>
            <w:shd w:val="clear" w:color="auto" w:fill="D9E2F3" w:themeFill="accent5" w:themeFillTint="33"/>
            <w:vAlign w:val="center"/>
          </w:tcPr>
          <w:p w14:paraId="7326B235" w14:textId="77777777" w:rsidR="00994B39" w:rsidRPr="00296EDB" w:rsidRDefault="00994B39" w:rsidP="00DC79C7">
            <w:pPr>
              <w:pStyle w:val="BodyText1"/>
              <w:jc w:val="center"/>
              <w:rPr>
                <w:sz w:val="22"/>
                <w:szCs w:val="22"/>
              </w:rPr>
            </w:pPr>
          </w:p>
        </w:tc>
        <w:tc>
          <w:tcPr>
            <w:tcW w:w="1701" w:type="dxa"/>
            <w:tcBorders>
              <w:tr2bl w:val="single" w:sz="4" w:space="0" w:color="auto"/>
            </w:tcBorders>
            <w:shd w:val="clear" w:color="auto" w:fill="auto"/>
          </w:tcPr>
          <w:p w14:paraId="2E8F9AEF" w14:textId="77777777" w:rsidR="00994B39" w:rsidRPr="00296EDB" w:rsidRDefault="00994B39" w:rsidP="00DC79C7">
            <w:pPr>
              <w:pStyle w:val="BodyText1"/>
              <w:jc w:val="center"/>
              <w:rPr>
                <w:sz w:val="22"/>
                <w:szCs w:val="22"/>
              </w:rPr>
            </w:pPr>
          </w:p>
        </w:tc>
      </w:tr>
      <w:tr w:rsidR="00994B39" w:rsidRPr="000D3C17" w14:paraId="66C34E8A" w14:textId="77777777" w:rsidTr="00DC79C7">
        <w:trPr>
          <w:jc w:val="center"/>
        </w:trPr>
        <w:tc>
          <w:tcPr>
            <w:tcW w:w="1980" w:type="dxa"/>
            <w:vAlign w:val="center"/>
          </w:tcPr>
          <w:p w14:paraId="2BB91781" w14:textId="77777777" w:rsidR="00994B39" w:rsidRPr="00296EDB" w:rsidRDefault="00994B39" w:rsidP="00DC79C7">
            <w:pPr>
              <w:pStyle w:val="BodyText1"/>
              <w:rPr>
                <w:sz w:val="22"/>
                <w:szCs w:val="22"/>
              </w:rPr>
            </w:pPr>
            <w:r w:rsidRPr="00296EDB">
              <w:rPr>
                <w:sz w:val="22"/>
                <w:szCs w:val="22"/>
              </w:rPr>
              <w:t>State</w:t>
            </w:r>
          </w:p>
        </w:tc>
        <w:tc>
          <w:tcPr>
            <w:tcW w:w="2126" w:type="dxa"/>
            <w:vAlign w:val="center"/>
          </w:tcPr>
          <w:p w14:paraId="76C77B77" w14:textId="77777777" w:rsidR="00994B39" w:rsidRPr="00296EDB" w:rsidRDefault="00994B39" w:rsidP="00DC79C7">
            <w:pPr>
              <w:pStyle w:val="BodyText1"/>
              <w:rPr>
                <w:sz w:val="22"/>
                <w:szCs w:val="22"/>
              </w:rPr>
            </w:pPr>
            <w:r w:rsidRPr="00296EDB">
              <w:rPr>
                <w:sz w:val="22"/>
                <w:szCs w:val="22"/>
              </w:rPr>
              <w:t>List</w:t>
            </w:r>
          </w:p>
        </w:tc>
        <w:tc>
          <w:tcPr>
            <w:tcW w:w="1701" w:type="dxa"/>
            <w:shd w:val="clear" w:color="auto" w:fill="D9E2F3" w:themeFill="accent5" w:themeFillTint="33"/>
            <w:vAlign w:val="center"/>
          </w:tcPr>
          <w:p w14:paraId="5DD868A2" w14:textId="77777777" w:rsidR="00994B39" w:rsidRPr="00296EDB" w:rsidRDefault="00994B39" w:rsidP="00DC79C7">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5232F7FA" w14:textId="77777777" w:rsidR="00994B39" w:rsidRPr="00296EDB" w:rsidRDefault="00994B39" w:rsidP="00DC79C7">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08600598" w14:textId="77777777" w:rsidR="00994B39" w:rsidRPr="00296EDB" w:rsidRDefault="00994B39" w:rsidP="00DC79C7">
            <w:pPr>
              <w:pStyle w:val="BodyText1"/>
              <w:jc w:val="center"/>
              <w:rPr>
                <w:sz w:val="22"/>
                <w:szCs w:val="22"/>
              </w:rPr>
            </w:pPr>
          </w:p>
        </w:tc>
      </w:tr>
      <w:tr w:rsidR="00994B39" w:rsidRPr="000D3C17" w14:paraId="5640E2B3" w14:textId="77777777" w:rsidTr="00DC79C7">
        <w:trPr>
          <w:jc w:val="center"/>
        </w:trPr>
        <w:tc>
          <w:tcPr>
            <w:tcW w:w="1980" w:type="dxa"/>
            <w:vAlign w:val="center"/>
          </w:tcPr>
          <w:p w14:paraId="6DA8F86B" w14:textId="77777777" w:rsidR="00994B39" w:rsidRPr="00296EDB" w:rsidRDefault="00994B39" w:rsidP="00DC79C7">
            <w:pPr>
              <w:pStyle w:val="BodyText1"/>
              <w:rPr>
                <w:sz w:val="22"/>
                <w:szCs w:val="22"/>
              </w:rPr>
            </w:pPr>
            <w:r w:rsidRPr="00296EDB">
              <w:rPr>
                <w:sz w:val="22"/>
                <w:szCs w:val="22"/>
              </w:rPr>
              <w:t>Postcode</w:t>
            </w:r>
          </w:p>
        </w:tc>
        <w:tc>
          <w:tcPr>
            <w:tcW w:w="2126" w:type="dxa"/>
            <w:vAlign w:val="center"/>
          </w:tcPr>
          <w:p w14:paraId="064F1D7B" w14:textId="77777777" w:rsidR="00994B39" w:rsidRPr="00296EDB" w:rsidRDefault="00994B39" w:rsidP="00DC79C7">
            <w:pPr>
              <w:pStyle w:val="BodyText1"/>
              <w:rPr>
                <w:sz w:val="22"/>
                <w:szCs w:val="22"/>
              </w:rPr>
            </w:pPr>
            <w:r w:rsidRPr="00296EDB">
              <w:rPr>
                <w:sz w:val="22"/>
                <w:szCs w:val="22"/>
              </w:rPr>
              <w:t>Numerical</w:t>
            </w:r>
          </w:p>
        </w:tc>
        <w:tc>
          <w:tcPr>
            <w:tcW w:w="1701" w:type="dxa"/>
            <w:shd w:val="clear" w:color="auto" w:fill="D9E2F3" w:themeFill="accent5" w:themeFillTint="33"/>
            <w:vAlign w:val="center"/>
          </w:tcPr>
          <w:p w14:paraId="242AADDC" w14:textId="77777777" w:rsidR="00994B39" w:rsidRPr="00296EDB" w:rsidRDefault="00994B39" w:rsidP="00DC79C7">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145C90EA" w14:textId="77777777" w:rsidR="00994B39" w:rsidRPr="00296EDB" w:rsidRDefault="00994B39" w:rsidP="00DC79C7">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3E301921" w14:textId="77777777" w:rsidR="00994B39" w:rsidRPr="00296EDB" w:rsidRDefault="00994B39" w:rsidP="00DC79C7">
            <w:pPr>
              <w:pStyle w:val="BodyText1"/>
              <w:jc w:val="center"/>
              <w:rPr>
                <w:sz w:val="22"/>
                <w:szCs w:val="22"/>
              </w:rPr>
            </w:pPr>
          </w:p>
        </w:tc>
      </w:tr>
      <w:tr w:rsidR="00994B39" w:rsidRPr="000D3C17" w14:paraId="120000D0" w14:textId="77777777" w:rsidTr="00DC79C7">
        <w:trPr>
          <w:jc w:val="center"/>
        </w:trPr>
        <w:tc>
          <w:tcPr>
            <w:tcW w:w="1980" w:type="dxa"/>
            <w:vAlign w:val="center"/>
          </w:tcPr>
          <w:p w14:paraId="1245D375" w14:textId="77777777" w:rsidR="00994B39" w:rsidRPr="00296EDB" w:rsidRDefault="00994B39" w:rsidP="00DC79C7">
            <w:pPr>
              <w:pStyle w:val="BodyText1"/>
              <w:rPr>
                <w:sz w:val="22"/>
                <w:szCs w:val="22"/>
              </w:rPr>
            </w:pPr>
            <w:r w:rsidRPr="00296EDB">
              <w:rPr>
                <w:sz w:val="22"/>
                <w:szCs w:val="22"/>
              </w:rPr>
              <w:t>Message</w:t>
            </w:r>
          </w:p>
        </w:tc>
        <w:tc>
          <w:tcPr>
            <w:tcW w:w="2126" w:type="dxa"/>
            <w:vAlign w:val="center"/>
          </w:tcPr>
          <w:p w14:paraId="1BCDEE99" w14:textId="77777777" w:rsidR="00994B39" w:rsidRPr="00296EDB" w:rsidRDefault="00994B39" w:rsidP="00DC79C7">
            <w:pPr>
              <w:pStyle w:val="BodyText1"/>
              <w:rPr>
                <w:sz w:val="22"/>
                <w:szCs w:val="22"/>
              </w:rPr>
            </w:pPr>
            <w:r w:rsidRPr="00296EDB">
              <w:rPr>
                <w:sz w:val="22"/>
                <w:szCs w:val="22"/>
              </w:rPr>
              <w:t>Free Text</w:t>
            </w:r>
          </w:p>
        </w:tc>
        <w:tc>
          <w:tcPr>
            <w:tcW w:w="1701" w:type="dxa"/>
            <w:shd w:val="clear" w:color="auto" w:fill="D9E2F3" w:themeFill="accent5" w:themeFillTint="33"/>
            <w:vAlign w:val="center"/>
          </w:tcPr>
          <w:p w14:paraId="464714CF" w14:textId="77777777" w:rsidR="00994B39" w:rsidRPr="00296EDB" w:rsidRDefault="00994B39" w:rsidP="00DC79C7">
            <w:pPr>
              <w:pStyle w:val="BodyText1"/>
              <w:jc w:val="center"/>
              <w:rPr>
                <w:sz w:val="22"/>
                <w:szCs w:val="22"/>
              </w:rPr>
            </w:pPr>
            <w:r w:rsidRPr="00296EDB">
              <w:rPr>
                <w:sz w:val="22"/>
                <w:szCs w:val="22"/>
              </w:rPr>
              <w:t>*</w:t>
            </w:r>
          </w:p>
        </w:tc>
        <w:tc>
          <w:tcPr>
            <w:tcW w:w="1701" w:type="dxa"/>
            <w:shd w:val="clear" w:color="auto" w:fill="D9E2F3" w:themeFill="accent5" w:themeFillTint="33"/>
            <w:vAlign w:val="center"/>
          </w:tcPr>
          <w:p w14:paraId="2FF63001" w14:textId="77777777" w:rsidR="00994B39" w:rsidRPr="00296EDB" w:rsidRDefault="00994B39" w:rsidP="00DC79C7">
            <w:pPr>
              <w:pStyle w:val="BodyText1"/>
              <w:jc w:val="center"/>
              <w:rPr>
                <w:sz w:val="22"/>
                <w:szCs w:val="22"/>
              </w:rPr>
            </w:pPr>
            <w:r w:rsidRPr="00296EDB">
              <w:rPr>
                <w:sz w:val="22"/>
                <w:szCs w:val="22"/>
              </w:rPr>
              <w:t>*</w:t>
            </w:r>
          </w:p>
        </w:tc>
        <w:tc>
          <w:tcPr>
            <w:tcW w:w="1701" w:type="dxa"/>
            <w:tcBorders>
              <w:tr2bl w:val="single" w:sz="4" w:space="0" w:color="auto"/>
            </w:tcBorders>
            <w:shd w:val="clear" w:color="auto" w:fill="auto"/>
          </w:tcPr>
          <w:p w14:paraId="129C51EF" w14:textId="77777777" w:rsidR="00994B39" w:rsidRPr="00296EDB" w:rsidRDefault="00994B39" w:rsidP="00DC79C7">
            <w:pPr>
              <w:pStyle w:val="BodyText1"/>
              <w:jc w:val="center"/>
              <w:rPr>
                <w:sz w:val="22"/>
                <w:szCs w:val="22"/>
              </w:rPr>
            </w:pPr>
          </w:p>
        </w:tc>
      </w:tr>
      <w:tr w:rsidR="00994B39" w:rsidRPr="000D3C17" w14:paraId="20A888BD" w14:textId="77777777" w:rsidTr="00DC79C7">
        <w:trPr>
          <w:jc w:val="center"/>
        </w:trPr>
        <w:tc>
          <w:tcPr>
            <w:tcW w:w="1980" w:type="dxa"/>
            <w:tcBorders>
              <w:bottom w:val="single" w:sz="12" w:space="0" w:color="auto"/>
            </w:tcBorders>
            <w:vAlign w:val="center"/>
          </w:tcPr>
          <w:p w14:paraId="252BEDE0" w14:textId="77777777" w:rsidR="00994B39" w:rsidRPr="00296EDB" w:rsidRDefault="00994B39" w:rsidP="00DC79C7">
            <w:pPr>
              <w:pStyle w:val="BodyText1"/>
              <w:rPr>
                <w:sz w:val="22"/>
                <w:szCs w:val="22"/>
              </w:rPr>
            </w:pPr>
            <w:r w:rsidRPr="00296EDB">
              <w:rPr>
                <w:sz w:val="22"/>
                <w:szCs w:val="22"/>
              </w:rPr>
              <w:t>Add attachment</w:t>
            </w:r>
          </w:p>
        </w:tc>
        <w:tc>
          <w:tcPr>
            <w:tcW w:w="2126" w:type="dxa"/>
            <w:tcBorders>
              <w:bottom w:val="single" w:sz="12" w:space="0" w:color="auto"/>
            </w:tcBorders>
            <w:vAlign w:val="center"/>
          </w:tcPr>
          <w:p w14:paraId="21517AB3" w14:textId="77777777" w:rsidR="00994B39" w:rsidRPr="00296EDB" w:rsidRDefault="00994B39" w:rsidP="00DC79C7">
            <w:pPr>
              <w:pStyle w:val="BodyText1"/>
              <w:jc w:val="left"/>
              <w:rPr>
                <w:sz w:val="22"/>
                <w:szCs w:val="22"/>
              </w:rPr>
            </w:pPr>
            <w:r w:rsidRPr="00296EDB">
              <w:rPr>
                <w:sz w:val="22"/>
                <w:szCs w:val="22"/>
              </w:rPr>
              <w:t>Varied file types</w:t>
            </w:r>
          </w:p>
        </w:tc>
        <w:tc>
          <w:tcPr>
            <w:tcW w:w="1701" w:type="dxa"/>
            <w:tcBorders>
              <w:bottom w:val="single" w:sz="12" w:space="0" w:color="auto"/>
            </w:tcBorders>
            <w:shd w:val="clear" w:color="auto" w:fill="D9E2F3" w:themeFill="accent5" w:themeFillTint="33"/>
            <w:vAlign w:val="center"/>
          </w:tcPr>
          <w:p w14:paraId="4DDCF414" w14:textId="77777777" w:rsidR="00994B39" w:rsidRPr="00296EDB" w:rsidRDefault="00994B39" w:rsidP="00DC79C7">
            <w:pPr>
              <w:pStyle w:val="BodyText1"/>
              <w:jc w:val="center"/>
              <w:rPr>
                <w:sz w:val="22"/>
                <w:szCs w:val="22"/>
              </w:rPr>
            </w:pPr>
          </w:p>
        </w:tc>
        <w:tc>
          <w:tcPr>
            <w:tcW w:w="1701" w:type="dxa"/>
            <w:tcBorders>
              <w:bottom w:val="single" w:sz="12" w:space="0" w:color="auto"/>
            </w:tcBorders>
            <w:shd w:val="clear" w:color="auto" w:fill="D9E2F3" w:themeFill="accent5" w:themeFillTint="33"/>
            <w:vAlign w:val="center"/>
          </w:tcPr>
          <w:p w14:paraId="308C6EF2" w14:textId="77777777" w:rsidR="00994B39" w:rsidRPr="00296EDB" w:rsidRDefault="00994B39" w:rsidP="00DC79C7">
            <w:pPr>
              <w:pStyle w:val="BodyText1"/>
              <w:jc w:val="center"/>
              <w:rPr>
                <w:sz w:val="22"/>
                <w:szCs w:val="22"/>
              </w:rPr>
            </w:pPr>
          </w:p>
        </w:tc>
        <w:tc>
          <w:tcPr>
            <w:tcW w:w="1701" w:type="dxa"/>
            <w:tcBorders>
              <w:bottom w:val="single" w:sz="12" w:space="0" w:color="auto"/>
              <w:tr2bl w:val="single" w:sz="4" w:space="0" w:color="auto"/>
            </w:tcBorders>
            <w:shd w:val="clear" w:color="auto" w:fill="auto"/>
          </w:tcPr>
          <w:p w14:paraId="1688FEED" w14:textId="77777777" w:rsidR="00994B39" w:rsidRPr="00296EDB" w:rsidRDefault="00994B39" w:rsidP="00DC79C7">
            <w:pPr>
              <w:pStyle w:val="BodyText1"/>
              <w:jc w:val="center"/>
              <w:rPr>
                <w:sz w:val="22"/>
                <w:szCs w:val="22"/>
              </w:rPr>
            </w:pPr>
          </w:p>
        </w:tc>
      </w:tr>
      <w:tr w:rsidR="00994B39" w:rsidRPr="000D3C17" w14:paraId="028BEF17" w14:textId="77777777" w:rsidTr="00DC79C7">
        <w:trPr>
          <w:jc w:val="center"/>
        </w:trPr>
        <w:tc>
          <w:tcPr>
            <w:tcW w:w="4106" w:type="dxa"/>
            <w:gridSpan w:val="2"/>
            <w:tcBorders>
              <w:top w:val="single" w:sz="12" w:space="0" w:color="auto"/>
              <w:bottom w:val="single" w:sz="12" w:space="0" w:color="auto"/>
            </w:tcBorders>
            <w:shd w:val="clear" w:color="auto" w:fill="D9D9D9" w:themeFill="background1" w:themeFillShade="D9"/>
            <w:vAlign w:val="center"/>
          </w:tcPr>
          <w:p w14:paraId="7C928ECD" w14:textId="77777777" w:rsidR="00994B39" w:rsidRPr="00296EDB" w:rsidRDefault="00994B39" w:rsidP="00DC79C7">
            <w:pPr>
              <w:pStyle w:val="BodyText1"/>
              <w:jc w:val="right"/>
              <w:rPr>
                <w:sz w:val="22"/>
                <w:szCs w:val="22"/>
              </w:rPr>
            </w:pPr>
            <w:r w:rsidRPr="00296EDB">
              <w:rPr>
                <w:sz w:val="22"/>
                <w:szCs w:val="22"/>
              </w:rPr>
              <w:t>Collected From</w:t>
            </w:r>
          </w:p>
        </w:tc>
        <w:tc>
          <w:tcPr>
            <w:tcW w:w="1701" w:type="dxa"/>
            <w:tcBorders>
              <w:top w:val="single" w:sz="12" w:space="0" w:color="auto"/>
              <w:bottom w:val="single" w:sz="12" w:space="0" w:color="auto"/>
            </w:tcBorders>
            <w:shd w:val="clear" w:color="auto" w:fill="D9D9D9" w:themeFill="background1" w:themeFillShade="D9"/>
            <w:vAlign w:val="center"/>
          </w:tcPr>
          <w:p w14:paraId="1D7D4E01" w14:textId="77777777" w:rsidR="00994B39" w:rsidRPr="00296EDB" w:rsidRDefault="00994B39" w:rsidP="00DC79C7">
            <w:pPr>
              <w:pStyle w:val="BodyText1"/>
              <w:jc w:val="center"/>
              <w:rPr>
                <w:sz w:val="22"/>
                <w:szCs w:val="22"/>
              </w:rPr>
            </w:pPr>
            <w:r w:rsidRPr="00296EDB">
              <w:rPr>
                <w:sz w:val="22"/>
                <w:szCs w:val="22"/>
              </w:rPr>
              <w:t>Individual</w:t>
            </w:r>
          </w:p>
        </w:tc>
        <w:tc>
          <w:tcPr>
            <w:tcW w:w="1701" w:type="dxa"/>
            <w:tcBorders>
              <w:top w:val="single" w:sz="12" w:space="0" w:color="auto"/>
              <w:bottom w:val="single" w:sz="12" w:space="0" w:color="auto"/>
            </w:tcBorders>
            <w:shd w:val="clear" w:color="auto" w:fill="D9D9D9" w:themeFill="background1" w:themeFillShade="D9"/>
            <w:vAlign w:val="center"/>
          </w:tcPr>
          <w:p w14:paraId="6B2635D5" w14:textId="77777777" w:rsidR="00994B39" w:rsidRPr="00296EDB" w:rsidRDefault="00994B39" w:rsidP="00DC79C7">
            <w:pPr>
              <w:pStyle w:val="BodyText1"/>
              <w:jc w:val="center"/>
              <w:rPr>
                <w:sz w:val="22"/>
                <w:szCs w:val="22"/>
              </w:rPr>
            </w:pPr>
            <w:r w:rsidRPr="00296EDB">
              <w:rPr>
                <w:sz w:val="22"/>
                <w:szCs w:val="22"/>
              </w:rPr>
              <w:t>Media Representative</w:t>
            </w:r>
          </w:p>
        </w:tc>
        <w:tc>
          <w:tcPr>
            <w:tcW w:w="1701" w:type="dxa"/>
            <w:tcBorders>
              <w:top w:val="single" w:sz="12" w:space="0" w:color="auto"/>
              <w:bottom w:val="single" w:sz="12" w:space="0" w:color="auto"/>
            </w:tcBorders>
            <w:shd w:val="clear" w:color="auto" w:fill="D9D9D9" w:themeFill="background1" w:themeFillShade="D9"/>
            <w:vAlign w:val="center"/>
          </w:tcPr>
          <w:p w14:paraId="33EC126F" w14:textId="77777777" w:rsidR="00994B39" w:rsidRPr="00296EDB" w:rsidRDefault="00994B39" w:rsidP="00DC79C7">
            <w:pPr>
              <w:pStyle w:val="BodyText1"/>
              <w:jc w:val="center"/>
              <w:rPr>
                <w:sz w:val="22"/>
                <w:szCs w:val="22"/>
              </w:rPr>
            </w:pPr>
            <w:r w:rsidRPr="00296EDB">
              <w:rPr>
                <w:sz w:val="22"/>
                <w:szCs w:val="22"/>
              </w:rPr>
              <w:t>Individual</w:t>
            </w:r>
          </w:p>
        </w:tc>
      </w:tr>
      <w:tr w:rsidR="00994B39" w:rsidRPr="000D3C17" w14:paraId="0B7BDF03" w14:textId="77777777" w:rsidTr="00DC79C7">
        <w:trPr>
          <w:jc w:val="center"/>
        </w:trPr>
        <w:tc>
          <w:tcPr>
            <w:tcW w:w="4106" w:type="dxa"/>
            <w:gridSpan w:val="2"/>
            <w:tcBorders>
              <w:top w:val="single" w:sz="12" w:space="0" w:color="auto"/>
              <w:bottom w:val="single" w:sz="12" w:space="0" w:color="auto"/>
            </w:tcBorders>
            <w:shd w:val="clear" w:color="auto" w:fill="D9D9D9" w:themeFill="background1" w:themeFillShade="D9"/>
            <w:vAlign w:val="center"/>
          </w:tcPr>
          <w:p w14:paraId="4D5FF2C3" w14:textId="77777777" w:rsidR="00994B39" w:rsidRPr="00296EDB" w:rsidRDefault="00994B39" w:rsidP="00DC79C7">
            <w:pPr>
              <w:pStyle w:val="BodyText1"/>
              <w:jc w:val="right"/>
              <w:rPr>
                <w:sz w:val="22"/>
                <w:szCs w:val="22"/>
              </w:rPr>
            </w:pPr>
            <w:r w:rsidRPr="00296EDB">
              <w:rPr>
                <w:sz w:val="22"/>
                <w:szCs w:val="22"/>
              </w:rPr>
              <w:t>Privacy Collection Notice</w:t>
            </w:r>
          </w:p>
        </w:tc>
        <w:tc>
          <w:tcPr>
            <w:tcW w:w="1701" w:type="dxa"/>
            <w:tcBorders>
              <w:top w:val="single" w:sz="12" w:space="0" w:color="auto"/>
              <w:bottom w:val="single" w:sz="12" w:space="0" w:color="auto"/>
            </w:tcBorders>
            <w:shd w:val="clear" w:color="auto" w:fill="D9D9D9" w:themeFill="background1" w:themeFillShade="D9"/>
            <w:vAlign w:val="center"/>
          </w:tcPr>
          <w:p w14:paraId="74F0FF87" w14:textId="77777777" w:rsidR="00994B39" w:rsidRPr="00296EDB" w:rsidRDefault="00994B39" w:rsidP="00DC79C7">
            <w:pPr>
              <w:pStyle w:val="BodyText1"/>
              <w:jc w:val="center"/>
              <w:rPr>
                <w:sz w:val="22"/>
                <w:szCs w:val="22"/>
              </w:rPr>
            </w:pPr>
            <w:r w:rsidRPr="00296EDB">
              <w:rPr>
                <w:sz w:val="22"/>
                <w:szCs w:val="22"/>
              </w:rPr>
              <w:t>Notice D</w:t>
            </w:r>
          </w:p>
        </w:tc>
        <w:tc>
          <w:tcPr>
            <w:tcW w:w="1701" w:type="dxa"/>
            <w:tcBorders>
              <w:top w:val="single" w:sz="12" w:space="0" w:color="auto"/>
              <w:bottom w:val="single" w:sz="12" w:space="0" w:color="auto"/>
            </w:tcBorders>
            <w:shd w:val="clear" w:color="auto" w:fill="D9D9D9" w:themeFill="background1" w:themeFillShade="D9"/>
            <w:vAlign w:val="center"/>
          </w:tcPr>
          <w:p w14:paraId="5C87C2F8" w14:textId="77777777" w:rsidR="00994B39" w:rsidRPr="00296EDB" w:rsidRDefault="00994B39" w:rsidP="00DC79C7">
            <w:pPr>
              <w:pStyle w:val="BodyText1"/>
              <w:jc w:val="center"/>
              <w:rPr>
                <w:sz w:val="22"/>
                <w:szCs w:val="22"/>
              </w:rPr>
            </w:pPr>
            <w:r w:rsidRPr="00296EDB">
              <w:rPr>
                <w:sz w:val="22"/>
                <w:szCs w:val="22"/>
              </w:rPr>
              <w:t>Notice D</w:t>
            </w:r>
          </w:p>
        </w:tc>
        <w:tc>
          <w:tcPr>
            <w:tcW w:w="1701" w:type="dxa"/>
            <w:tcBorders>
              <w:top w:val="single" w:sz="12" w:space="0" w:color="auto"/>
              <w:bottom w:val="single" w:sz="12" w:space="0" w:color="auto"/>
            </w:tcBorders>
            <w:shd w:val="clear" w:color="auto" w:fill="D9D9D9" w:themeFill="background1" w:themeFillShade="D9"/>
            <w:vAlign w:val="center"/>
          </w:tcPr>
          <w:p w14:paraId="5F4F97B5" w14:textId="77777777" w:rsidR="00994B39" w:rsidRPr="00296EDB" w:rsidRDefault="00994B39" w:rsidP="00DC79C7">
            <w:pPr>
              <w:pStyle w:val="BodyText1"/>
              <w:jc w:val="center"/>
              <w:rPr>
                <w:sz w:val="22"/>
                <w:szCs w:val="22"/>
              </w:rPr>
            </w:pPr>
            <w:r>
              <w:rPr>
                <w:sz w:val="22"/>
                <w:szCs w:val="22"/>
              </w:rPr>
              <w:t>Notice B</w:t>
            </w:r>
          </w:p>
        </w:tc>
      </w:tr>
    </w:tbl>
    <w:p w14:paraId="62C14C3C" w14:textId="77777777" w:rsidR="00994B39" w:rsidRDefault="00994B39" w:rsidP="00A234EC">
      <w:pPr>
        <w:pStyle w:val="BodyText1"/>
        <w:ind w:firstLine="720"/>
        <w:rPr>
          <w:sz w:val="18"/>
          <w:szCs w:val="18"/>
        </w:rPr>
      </w:pPr>
    </w:p>
    <w:p w14:paraId="438E954C" w14:textId="77777777" w:rsidR="004A2A02" w:rsidRPr="004C1124" w:rsidRDefault="004A2A02" w:rsidP="00296EDB">
      <w:pPr>
        <w:pStyle w:val="BodyText1"/>
        <w:rPr>
          <w:sz w:val="18"/>
          <w:szCs w:val="18"/>
        </w:rPr>
      </w:pPr>
    </w:p>
    <w:p w14:paraId="2F9A09AC" w14:textId="19E641EB" w:rsidR="00D344F0" w:rsidRPr="00735137" w:rsidRDefault="00D344F0" w:rsidP="00D344F0">
      <w:pPr>
        <w:pStyle w:val="Heading2"/>
      </w:pPr>
      <w:commentRangeStart w:id="8"/>
      <w:r w:rsidRPr="00735137">
        <w:t>PI Data Flow</w:t>
      </w:r>
      <w:commentRangeEnd w:id="8"/>
      <w:r w:rsidR="007D6D51">
        <w:rPr>
          <w:rStyle w:val="CommentReference"/>
          <w:rFonts w:eastAsia="Times New Roman" w:cs="Arial"/>
          <w:b w:val="0"/>
          <w:bCs w:val="0"/>
          <w:color w:val="auto"/>
        </w:rPr>
        <w:commentReference w:id="8"/>
      </w:r>
    </w:p>
    <w:p w14:paraId="61D1EBE2" w14:textId="44FE9021" w:rsidR="00B1479B" w:rsidRDefault="00D344F0" w:rsidP="00FC593F">
      <w:r w:rsidRPr="007367B7">
        <w:t xml:space="preserve">Data submitted through the </w:t>
      </w:r>
      <w:r w:rsidR="0087048A" w:rsidRPr="0087048A">
        <w:rPr>
          <w:highlight w:val="yellow"/>
        </w:rPr>
        <w:t>[</w:t>
      </w:r>
      <w:r w:rsidR="00737448">
        <w:rPr>
          <w:highlight w:val="yellow"/>
        </w:rPr>
        <w:t>Webf</w:t>
      </w:r>
      <w:r w:rsidR="0087048A" w:rsidRPr="0087048A">
        <w:rPr>
          <w:highlight w:val="yellow"/>
        </w:rPr>
        <w:t>orm Title]</w:t>
      </w:r>
      <w:r w:rsidR="0087048A">
        <w:t xml:space="preserve"> </w:t>
      </w:r>
      <w:r w:rsidRPr="007367B7">
        <w:t xml:space="preserve">webform is </w:t>
      </w:r>
      <w:r w:rsidR="00C321BD" w:rsidRPr="007367B7">
        <w:t>sent to the</w:t>
      </w:r>
      <w:r w:rsidRPr="007367B7">
        <w:t xml:space="preserve"> Content Management System (CMS)</w:t>
      </w:r>
      <w:r w:rsidR="003B1B02" w:rsidRPr="007367B7">
        <w:t xml:space="preserve"> encrypted, then automatically transferred via API to a secure SharePoint folder in the </w:t>
      </w:r>
      <w:r w:rsidR="008E6C49">
        <w:rPr>
          <w:rStyle w:val="eop"/>
          <w:highlight w:val="yellow"/>
        </w:rPr>
        <w:t xml:space="preserve">[Insert Agency] </w:t>
      </w:r>
      <w:r w:rsidR="00737448">
        <w:t xml:space="preserve"> </w:t>
      </w:r>
      <w:r w:rsidR="003B1B02" w:rsidRPr="007367B7">
        <w:t>(Figure 1)</w:t>
      </w:r>
      <w:r w:rsidR="007367B7" w:rsidRPr="007367B7">
        <w:t>.</w:t>
      </w:r>
    </w:p>
    <w:p w14:paraId="29142011" w14:textId="77777777" w:rsidR="00624526" w:rsidRDefault="00624526" w:rsidP="00FC593F"/>
    <w:p w14:paraId="76A8D41E" w14:textId="580A9572" w:rsidR="00FD7D3D" w:rsidRPr="00B1479B" w:rsidRDefault="005A391A" w:rsidP="00FC593F">
      <w:r>
        <w:rPr>
          <w:noProof/>
        </w:rPr>
        <mc:AlternateContent>
          <mc:Choice Requires="wpg">
            <w:drawing>
              <wp:anchor distT="0" distB="0" distL="114300" distR="114300" simplePos="0" relativeHeight="251658243" behindDoc="0" locked="0" layoutInCell="1" allowOverlap="1" wp14:anchorId="18BBACFF" wp14:editId="295AA298">
                <wp:simplePos x="0" y="0"/>
                <wp:positionH relativeFrom="margin">
                  <wp:align>left</wp:align>
                </wp:positionH>
                <wp:positionV relativeFrom="paragraph">
                  <wp:posOffset>66675</wp:posOffset>
                </wp:positionV>
                <wp:extent cx="6061075" cy="1668780"/>
                <wp:effectExtent l="0" t="0" r="15875" b="26670"/>
                <wp:wrapNone/>
                <wp:docPr id="1973423920" name="Group 1973423920"/>
                <wp:cNvGraphicFramePr/>
                <a:graphic xmlns:a="http://schemas.openxmlformats.org/drawingml/2006/main">
                  <a:graphicData uri="http://schemas.microsoft.com/office/word/2010/wordprocessingGroup">
                    <wpg:wgp>
                      <wpg:cNvGrpSpPr/>
                      <wpg:grpSpPr>
                        <a:xfrm>
                          <a:off x="0" y="0"/>
                          <a:ext cx="6061075" cy="1668780"/>
                          <a:chOff x="-162047" y="-361950"/>
                          <a:chExt cx="6061197" cy="1668780"/>
                        </a:xfrm>
                      </wpg:grpSpPr>
                      <wpg:grpSp>
                        <wpg:cNvPr id="1973423921" name="Group 1973423921"/>
                        <wpg:cNvGrpSpPr/>
                        <wpg:grpSpPr>
                          <a:xfrm>
                            <a:off x="-162047" y="-361950"/>
                            <a:ext cx="6061197" cy="1668780"/>
                            <a:chOff x="-162047" y="-361950"/>
                            <a:chExt cx="6061197" cy="1668780"/>
                          </a:xfrm>
                        </wpg:grpSpPr>
                        <wps:wsp>
                          <wps:cNvPr id="1973423922" name="Rectangle 1973423922"/>
                          <wps:cNvSpPr/>
                          <wps:spPr>
                            <a:xfrm>
                              <a:off x="908613" y="0"/>
                              <a:ext cx="2448046" cy="13068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423923" name="Text Box 1973423923"/>
                          <wps:cNvSpPr txBox="1"/>
                          <wps:spPr>
                            <a:xfrm>
                              <a:off x="960699" y="995423"/>
                              <a:ext cx="879475" cy="271719"/>
                            </a:xfrm>
                            <a:prstGeom prst="rect">
                              <a:avLst/>
                            </a:prstGeom>
                            <a:noFill/>
                            <a:ln w="6350">
                              <a:noFill/>
                            </a:ln>
                          </wps:spPr>
                          <wps:txbx>
                            <w:txbxContent>
                              <w:p w14:paraId="3B97D8C5" w14:textId="28B2064A" w:rsidR="003F5100" w:rsidRPr="00FF72FC" w:rsidRDefault="003F5100" w:rsidP="00FC593F">
                                <w:pPr>
                                  <w:rPr>
                                    <w:sz w:val="22"/>
                                    <w:szCs w:val="22"/>
                                  </w:rPr>
                                </w:pPr>
                                <w:r w:rsidRPr="00FF72FC">
                                  <w:rPr>
                                    <w:sz w:val="22"/>
                                    <w:szCs w:val="22"/>
                                  </w:rPr>
                                  <w:t>Web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423924" name="Text Box 1973423924"/>
                          <wps:cNvSpPr txBox="1"/>
                          <wps:spPr>
                            <a:xfrm>
                              <a:off x="2158678" y="995423"/>
                              <a:ext cx="526648" cy="271713"/>
                            </a:xfrm>
                            <a:prstGeom prst="rect">
                              <a:avLst/>
                            </a:prstGeom>
                            <a:noFill/>
                            <a:ln w="6350">
                              <a:noFill/>
                            </a:ln>
                          </wps:spPr>
                          <wps:txbx>
                            <w:txbxContent>
                              <w:p w14:paraId="7E6F0E80" w14:textId="1699AF20" w:rsidR="00455904" w:rsidRPr="00FF72FC" w:rsidRDefault="00455904" w:rsidP="00FF72FC">
                                <w:pPr>
                                  <w:jc w:val="center"/>
                                  <w:rPr>
                                    <w:sz w:val="22"/>
                                    <w:szCs w:val="22"/>
                                  </w:rPr>
                                </w:pPr>
                                <w:r w:rsidRPr="00FF72FC">
                                  <w:rPr>
                                    <w:sz w:val="22"/>
                                    <w:szCs w:val="22"/>
                                  </w:rPr>
                                  <w:t>CMS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3423925" name="Rectangle 1973423925"/>
                          <wps:cNvSpPr/>
                          <wps:spPr>
                            <a:xfrm>
                              <a:off x="3761726" y="0"/>
                              <a:ext cx="2137424" cy="13068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3423928" name="Text Box 1973423928"/>
                          <wps:cNvSpPr txBox="1"/>
                          <wps:spPr>
                            <a:xfrm>
                              <a:off x="4029037" y="0"/>
                              <a:ext cx="1587532" cy="272005"/>
                            </a:xfrm>
                            <a:prstGeom prst="rect">
                              <a:avLst/>
                            </a:prstGeom>
                            <a:noFill/>
                            <a:ln w="6350">
                              <a:noFill/>
                            </a:ln>
                          </wps:spPr>
                          <wps:txbx>
                            <w:txbxContent>
                              <w:p w14:paraId="2627AB61" w14:textId="10D6DBB9" w:rsidR="007E5C98" w:rsidRPr="00671467" w:rsidRDefault="0087048A" w:rsidP="00FF72FC">
                                <w:pPr>
                                  <w:jc w:val="center"/>
                                  <w:rPr>
                                    <w:b/>
                                    <w:bCs/>
                                    <w:sz w:val="22"/>
                                    <w:szCs w:val="22"/>
                                  </w:rPr>
                                </w:pPr>
                                <w:r w:rsidRPr="0087048A">
                                  <w:rPr>
                                    <w:b/>
                                    <w:bCs/>
                                    <w:sz w:val="22"/>
                                    <w:szCs w:val="22"/>
                                    <w:highlight w:val="yellow"/>
                                  </w:rPr>
                                  <w:t>[</w:t>
                                </w:r>
                                <w:r w:rsidR="00A036D5" w:rsidRPr="0087048A">
                                  <w:rPr>
                                    <w:b/>
                                    <w:bCs/>
                                    <w:sz w:val="22"/>
                                    <w:szCs w:val="22"/>
                                    <w:highlight w:val="yellow"/>
                                  </w:rPr>
                                  <w:t>Agency</w:t>
                                </w:r>
                                <w:r w:rsidRPr="0087048A">
                                  <w:rPr>
                                    <w:b/>
                                    <w:bCs/>
                                    <w:sz w:val="22"/>
                                    <w:szCs w:val="22"/>
                                    <w:highlight w:val="yell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73423929" name="Group 1973423929"/>
                          <wpg:cNvGrpSpPr/>
                          <wpg:grpSpPr>
                            <a:xfrm>
                              <a:off x="3848582" y="272005"/>
                              <a:ext cx="879475" cy="1000985"/>
                              <a:chOff x="40509" y="5787"/>
                              <a:chExt cx="879475" cy="1000985"/>
                            </a:xfrm>
                          </wpg:grpSpPr>
                          <pic:pic xmlns:pic="http://schemas.openxmlformats.org/drawingml/2006/picture">
                            <pic:nvPicPr>
                              <pic:cNvPr id="1973423930" name="Graphic 1973423930" descr="Open folder with solid fill"/>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pic:blipFill>
                            <pic:spPr>
                              <a:xfrm>
                                <a:off x="104170" y="5787"/>
                                <a:ext cx="763270" cy="763270"/>
                              </a:xfrm>
                              <a:prstGeom prst="rect">
                                <a:avLst/>
                              </a:prstGeom>
                            </pic:spPr>
                          </pic:pic>
                          <wps:wsp>
                            <wps:cNvPr id="1973423931" name="Text Box 1973423931"/>
                            <wps:cNvSpPr txBox="1"/>
                            <wps:spPr>
                              <a:xfrm>
                                <a:off x="40509" y="734992"/>
                                <a:ext cx="879475" cy="271780"/>
                              </a:xfrm>
                              <a:prstGeom prst="rect">
                                <a:avLst/>
                              </a:prstGeom>
                              <a:noFill/>
                              <a:ln w="6350">
                                <a:noFill/>
                              </a:ln>
                            </wps:spPr>
                            <wps:txbx>
                              <w:txbxContent>
                                <w:p w14:paraId="526D6C3F" w14:textId="04F365E0" w:rsidR="007E5C98" w:rsidRPr="00FF72FC" w:rsidRDefault="00AB5A95" w:rsidP="00FF72FC">
                                  <w:pPr>
                                    <w:jc w:val="center"/>
                                    <w:rPr>
                                      <w:sz w:val="22"/>
                                      <w:szCs w:val="22"/>
                                    </w:rPr>
                                  </w:pPr>
                                  <w:r w:rsidRPr="00FF72FC">
                                    <w:rPr>
                                      <w:sz w:val="22"/>
                                      <w:szCs w:val="22"/>
                                    </w:rPr>
                                    <w:t>SharePoint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973423932" name="Group 1973423932"/>
                          <wpg:cNvGrpSpPr/>
                          <wpg:grpSpPr>
                            <a:xfrm>
                              <a:off x="5170877" y="393585"/>
                              <a:ext cx="653415" cy="894035"/>
                              <a:chOff x="54915" y="45"/>
                              <a:chExt cx="653970" cy="894606"/>
                            </a:xfrm>
                          </wpg:grpSpPr>
                          <pic:pic xmlns:pic="http://schemas.openxmlformats.org/drawingml/2006/picture">
                            <pic:nvPicPr>
                              <pic:cNvPr id="1973423933" name="Graphic 1973423933" descr="Group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pic:blipFill>
                            <pic:spPr>
                              <a:xfrm>
                                <a:off x="80335" y="45"/>
                                <a:ext cx="608139" cy="608070"/>
                              </a:xfrm>
                              <a:prstGeom prst="rect">
                                <a:avLst/>
                              </a:prstGeom>
                            </pic:spPr>
                          </pic:pic>
                          <wps:wsp>
                            <wps:cNvPr id="1973423934" name="Text Box 1973423934"/>
                            <wps:cNvSpPr txBox="1"/>
                            <wps:spPr>
                              <a:xfrm>
                                <a:off x="54915" y="454813"/>
                                <a:ext cx="653970" cy="439838"/>
                              </a:xfrm>
                              <a:prstGeom prst="rect">
                                <a:avLst/>
                              </a:prstGeom>
                              <a:noFill/>
                              <a:ln w="6350">
                                <a:noFill/>
                              </a:ln>
                            </wps:spPr>
                            <wps:txbx>
                              <w:txbxContent>
                                <w:p w14:paraId="09356074" w14:textId="091AC03D" w:rsidR="00940A82" w:rsidRPr="00FF72FC" w:rsidRDefault="00940A82" w:rsidP="00FF72FC">
                                  <w:pPr>
                                    <w:jc w:val="center"/>
                                    <w:rPr>
                                      <w:sz w:val="22"/>
                                      <w:szCs w:val="22"/>
                                    </w:rPr>
                                  </w:pPr>
                                  <w:r w:rsidRPr="00FF72FC">
                                    <w:rPr>
                                      <w:sz w:val="22"/>
                                      <w:szCs w:val="22"/>
                                    </w:rPr>
                                    <w:t>Agency</w:t>
                                  </w:r>
                                  <w:r w:rsidR="0062133A" w:rsidRPr="00FF72FC">
                                    <w:rPr>
                                      <w:sz w:val="22"/>
                                      <w:szCs w:val="22"/>
                                    </w:rPr>
                                    <w:t xml:space="preserve"> Actor</w:t>
                                  </w:r>
                                  <w:r w:rsidR="00FF72FC">
                                    <w:rPr>
                                      <w:sz w:val="22"/>
                                      <w:szCs w:val="22"/>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 name="Straight Arrow Connector 64"/>
                          <wps:cNvCnPr/>
                          <wps:spPr>
                            <a:xfrm>
                              <a:off x="4573688" y="681460"/>
                              <a:ext cx="647700" cy="5715"/>
                            </a:xfrm>
                            <a:prstGeom prst="straightConnector1">
                              <a:avLst/>
                            </a:prstGeom>
                            <a:ln w="57150">
                              <a:solidFill>
                                <a:srgbClr val="0070C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5" name="Graphic 1" descr="User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40511" y="381965"/>
                              <a:ext cx="433705" cy="433705"/>
                            </a:xfrm>
                            <a:prstGeom prst="rect">
                              <a:avLst/>
                            </a:prstGeom>
                          </pic:spPr>
                        </pic:pic>
                        <wps:wsp>
                          <wps:cNvPr id="66" name="Text Box 5"/>
                          <wps:cNvSpPr txBox="1"/>
                          <wps:spPr>
                            <a:xfrm>
                              <a:off x="0" y="804441"/>
                              <a:ext cx="543592" cy="272005"/>
                            </a:xfrm>
                            <a:prstGeom prst="rect">
                              <a:avLst/>
                            </a:prstGeom>
                            <a:solidFill>
                              <a:schemeClr val="lt1"/>
                            </a:solidFill>
                            <a:ln w="6350">
                              <a:noFill/>
                            </a:ln>
                          </wps:spPr>
                          <wps:txbx>
                            <w:txbxContent>
                              <w:p w14:paraId="6FB877B8" w14:textId="2B132C98" w:rsidR="00FC4524" w:rsidRPr="00FF72FC" w:rsidRDefault="00FC4524" w:rsidP="00FC593F">
                                <w:pPr>
                                  <w:rPr>
                                    <w:sz w:val="22"/>
                                    <w:szCs w:val="22"/>
                                  </w:rPr>
                                </w:pPr>
                                <w:r w:rsidRPr="00FF72FC">
                                  <w:rPr>
                                    <w:sz w:val="22"/>
                                    <w:szCs w:val="22"/>
                                  </w:rPr>
                                  <w:t>USER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 name="Straight Arrow Connector 67"/>
                          <wps:cNvCnPr/>
                          <wps:spPr>
                            <a:xfrm>
                              <a:off x="526648" y="646736"/>
                              <a:ext cx="647700" cy="5715"/>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8" name="Straight Arrow Connector 68"/>
                          <wps:cNvCnPr/>
                          <wps:spPr>
                            <a:xfrm>
                              <a:off x="1637818" y="646736"/>
                              <a:ext cx="467995" cy="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9" name="Flowchart: Decision 69"/>
                          <wps:cNvSpPr/>
                          <wps:spPr>
                            <a:xfrm>
                              <a:off x="3109491" y="383653"/>
                              <a:ext cx="493729" cy="530747"/>
                            </a:xfrm>
                            <a:prstGeom prst="flowChartDecision">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3142527" y="515074"/>
                              <a:ext cx="428848" cy="219609"/>
                            </a:xfrm>
                            <a:prstGeom prst="rect">
                              <a:avLst/>
                            </a:prstGeom>
                            <a:noFill/>
                            <a:ln w="6350">
                              <a:noFill/>
                            </a:ln>
                          </wps:spPr>
                          <wps:txbx>
                            <w:txbxContent>
                              <w:p w14:paraId="59155931" w14:textId="015355D3" w:rsidR="000A3629" w:rsidRPr="00671467" w:rsidRDefault="000A3629" w:rsidP="00671467">
                                <w:pPr>
                                  <w:jc w:val="center"/>
                                  <w:rPr>
                                    <w:sz w:val="20"/>
                                    <w:szCs w:val="20"/>
                                  </w:rPr>
                                </w:pPr>
                                <w:r w:rsidRPr="00671467">
                                  <w:rPr>
                                    <w:sz w:val="20"/>
                                    <w:szCs w:val="20"/>
                                  </w:rPr>
                                  <w:t>API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wps:spPr>
                            <a:xfrm>
                              <a:off x="2725838" y="640948"/>
                              <a:ext cx="393539" cy="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2" name="Straight Arrow Connector 72"/>
                          <wps:cNvCnPr/>
                          <wps:spPr>
                            <a:xfrm>
                              <a:off x="3593939" y="646736"/>
                              <a:ext cx="393539" cy="0"/>
                            </a:xfrm>
                            <a:prstGeom prst="straightConnector1">
                              <a:avLst/>
                            </a:prstGeom>
                            <a:ln w="57150">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3" name="Text Box 73"/>
                          <wps:cNvSpPr txBox="1"/>
                          <wps:spPr>
                            <a:xfrm>
                              <a:off x="1597306" y="0"/>
                              <a:ext cx="1070660" cy="272005"/>
                            </a:xfrm>
                            <a:prstGeom prst="rect">
                              <a:avLst/>
                            </a:prstGeom>
                            <a:noFill/>
                            <a:ln w="6350">
                              <a:noFill/>
                            </a:ln>
                          </wps:spPr>
                          <wps:txbx>
                            <w:txbxContent>
                              <w:p w14:paraId="7E877C15" w14:textId="4E8C28C5" w:rsidR="00474669" w:rsidRPr="00671467" w:rsidRDefault="00474669" w:rsidP="00FF72FC">
                                <w:pPr>
                                  <w:jc w:val="center"/>
                                  <w:rPr>
                                    <w:b/>
                                    <w:bCs/>
                                    <w:sz w:val="22"/>
                                    <w:szCs w:val="22"/>
                                  </w:rPr>
                                </w:pPr>
                                <w:r w:rsidRPr="00671467">
                                  <w:rPr>
                                    <w:b/>
                                    <w:bCs/>
                                    <w:sz w:val="22"/>
                                    <w:szCs w:val="22"/>
                                  </w:rPr>
                                  <w:t>nsw.gov.au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62047" y="-361950"/>
                              <a:ext cx="1974890" cy="272005"/>
                            </a:xfrm>
                            <a:prstGeom prst="rect">
                              <a:avLst/>
                            </a:prstGeom>
                            <a:noFill/>
                            <a:ln w="6350">
                              <a:noFill/>
                            </a:ln>
                          </wps:spPr>
                          <wps:txbx>
                            <w:txbxContent>
                              <w:p w14:paraId="0D826207" w14:textId="78905410" w:rsidR="005A391A" w:rsidRPr="005A391A" w:rsidRDefault="005A391A" w:rsidP="005A391A">
                                <w:pPr>
                                  <w:jc w:val="left"/>
                                  <w:rPr>
                                    <w:sz w:val="22"/>
                                    <w:szCs w:val="22"/>
                                  </w:rPr>
                                </w:pPr>
                                <w:r>
                                  <w:rPr>
                                    <w:sz w:val="22"/>
                                    <w:szCs w:val="22"/>
                                  </w:rPr>
                                  <w:t>Figure</w:t>
                                </w:r>
                                <w:r w:rsidR="00B1479B">
                                  <w:rPr>
                                    <w:sz w:val="22"/>
                                    <w:szCs w:val="22"/>
                                  </w:rPr>
                                  <w:t xml:space="preserve">1. </w:t>
                                </w:r>
                                <w:r w:rsidR="00500A97">
                                  <w:rPr>
                                    <w:sz w:val="22"/>
                                    <w:szCs w:val="22"/>
                                  </w:rPr>
                                  <w:t xml:space="preserve">PI </w:t>
                                </w:r>
                                <w:r w:rsidR="00B1479B">
                                  <w:rPr>
                                    <w:sz w:val="22"/>
                                    <w:szCs w:val="22"/>
                                  </w:rPr>
                                  <w:t>Data 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5" name="Graphic 6" descr="List outline"/>
                          <pic:cNvPicPr>
                            <a:picLocks noChangeAspect="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1024359" y="266218"/>
                            <a:ext cx="763270" cy="762635"/>
                          </a:xfrm>
                          <a:prstGeom prst="rect">
                            <a:avLst/>
                          </a:prstGeom>
                        </pic:spPr>
                      </pic:pic>
                      <pic:pic xmlns:pic="http://schemas.openxmlformats.org/drawingml/2006/picture">
                        <pic:nvPicPr>
                          <pic:cNvPr id="77" name="Graphic 7" descr="Web design with solid fill"/>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025570" y="214132"/>
                            <a:ext cx="763270" cy="8661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8BBACFF" id="Group 1973423920" o:spid="_x0000_s1026" style="position:absolute;left:0;text-align:left;margin-left:0;margin-top:5.25pt;width:477.25pt;height:131.4pt;z-index:251658243;mso-position-horizontal:left;mso-position-horizontal-relative:margin;mso-width-relative:margin;mso-height-relative:margin" coordorigin="-1620,-3619" coordsize="60611,1668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">
                <v:group id="Group 1973423921" o:spid="_x0000_s1027" style="position:absolute;left:-1620;top:-3619;width:60611;height:16687" coordorigin="-1620,-3619" coordsize="60611,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">
                  <v:rect id="Rectangle 1973423922" o:spid="_x0000_s1028" style="position:absolute;left:9086;width:24480;height:1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" fillcolor="#deeaf6 [660]" strokecolor="#1f4d78 [1604]" strokeweight="1pt"/>
                  <v:shapetype id="_x0000_t202" coordsize="21600,21600" o:spt="202" path="m,l,21600r21600,l21600,xe">
                    <v:stroke joinstyle="miter"/>
                    <v:path gradientshapeok="t" o:connecttype="rect"/>
                  </v:shapetype>
                  <v:shape id="Text Box 1973423923" o:spid="_x0000_s1029" type="#_x0000_t202" style="position:absolute;left:9606;top:9954;width:8795;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" filled="f" stroked="f" strokeweight=".5pt">
                    <v:textbox>
                      <w:txbxContent>
                        <w:p w14:paraId="3B97D8C5" w14:textId="28B2064A" w:rsidR="003F5100" w:rsidRPr="00FF72FC" w:rsidRDefault="003F5100" w:rsidP="00FC593F">
                          <w:pPr>
                            <w:rPr>
                              <w:sz w:val="22"/>
                              <w:szCs w:val="22"/>
                            </w:rPr>
                          </w:pPr>
                          <w:r w:rsidRPr="00FF72FC">
                            <w:rPr>
                              <w:sz w:val="22"/>
                              <w:szCs w:val="22"/>
                            </w:rPr>
                            <w:t>Web Form</w:t>
                          </w:r>
                        </w:p>
                      </w:txbxContent>
                    </v:textbox>
                  </v:shape>
                  <v:shape id="Text Box 1973423924" o:spid="_x0000_s1030" type="#_x0000_t202" style="position:absolute;left:21586;top:9954;width:5267;height:2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" filled="f" stroked="f" strokeweight=".5pt">
                    <v:textbox>
                      <w:txbxContent>
                        <w:p w14:paraId="7E6F0E80" w14:textId="1699AF20" w:rsidR="00455904" w:rsidRPr="00FF72FC" w:rsidRDefault="00455904" w:rsidP="00FF72FC">
                          <w:pPr>
                            <w:jc w:val="center"/>
                            <w:rPr>
                              <w:sz w:val="22"/>
                              <w:szCs w:val="22"/>
                            </w:rPr>
                          </w:pPr>
                          <w:r w:rsidRPr="00FF72FC">
                            <w:rPr>
                              <w:sz w:val="22"/>
                              <w:szCs w:val="22"/>
                            </w:rPr>
                            <w:t>CMS</w:t>
                          </w:r>
                        </w:p>
                      </w:txbxContent>
                    </v:textbox>
                  </v:shape>
                  <v:rect id="Rectangle 1973423925" o:spid="_x0000_s1031" style="position:absolute;left:37617;width:21374;height:130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" fillcolor="#deeaf6 [660]" strokecolor="#1f4d78 [1604]" strokeweight="1pt"/>
                  <v:shape id="Text Box 1973423928" o:spid="_x0000_s1032" type="#_x0000_t202" style="position:absolute;left:40290;width:15875;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" filled="f" stroked="f" strokeweight=".5pt">
                    <v:textbox>
                      <w:txbxContent>
                        <w:p w14:paraId="2627AB61" w14:textId="10D6DBB9" w:rsidR="007E5C98" w:rsidRPr="00671467" w:rsidRDefault="0087048A" w:rsidP="00FF72FC">
                          <w:pPr>
                            <w:jc w:val="center"/>
                            <w:rPr>
                              <w:b/>
                              <w:bCs/>
                              <w:sz w:val="22"/>
                              <w:szCs w:val="22"/>
                            </w:rPr>
                          </w:pPr>
                          <w:r w:rsidRPr="0087048A">
                            <w:rPr>
                              <w:b/>
                              <w:bCs/>
                              <w:sz w:val="22"/>
                              <w:szCs w:val="22"/>
                              <w:highlight w:val="yellow"/>
                            </w:rPr>
                            <w:t>[</w:t>
                          </w:r>
                          <w:r w:rsidR="00A036D5" w:rsidRPr="0087048A">
                            <w:rPr>
                              <w:b/>
                              <w:bCs/>
                              <w:sz w:val="22"/>
                              <w:szCs w:val="22"/>
                              <w:highlight w:val="yellow"/>
                            </w:rPr>
                            <w:t>Agency</w:t>
                          </w:r>
                          <w:r w:rsidRPr="0087048A">
                            <w:rPr>
                              <w:b/>
                              <w:bCs/>
                              <w:sz w:val="22"/>
                              <w:szCs w:val="22"/>
                              <w:highlight w:val="yellow"/>
                            </w:rPr>
                            <w:t>]</w:t>
                          </w:r>
                        </w:p>
                      </w:txbxContent>
                    </v:textbox>
                  </v:shape>
                  <v:group id="Group 1973423929" o:spid="_x0000_s1033" style="position:absolute;left:38485;top:2720;width:8795;height:10009" coordorigin="405,57" coordsize="8794,10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973423930" o:spid="_x0000_s1034" type="#_x0000_t75" alt="Open folder with solid fill" style="position:absolute;left:1041;top:57;width:7633;height:7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">
                      <v:imagedata r:id="rId30" o:title="Open folder with solid fill"/>
                    </v:shape>
                    <v:shape id="Text Box 1973423931" o:spid="_x0000_s1035" type="#_x0000_t202" style="position:absolute;left:405;top:7349;width:8794;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" filled="f" stroked="f" strokeweight=".5pt">
                      <v:textbox>
                        <w:txbxContent>
                          <w:p w14:paraId="526D6C3F" w14:textId="04F365E0" w:rsidR="007E5C98" w:rsidRPr="00FF72FC" w:rsidRDefault="00AB5A95" w:rsidP="00FF72FC">
                            <w:pPr>
                              <w:jc w:val="center"/>
                              <w:rPr>
                                <w:sz w:val="22"/>
                                <w:szCs w:val="22"/>
                              </w:rPr>
                            </w:pPr>
                            <w:r w:rsidRPr="00FF72FC">
                              <w:rPr>
                                <w:sz w:val="22"/>
                                <w:szCs w:val="22"/>
                              </w:rPr>
                              <w:t>SharePoint</w:t>
                            </w:r>
                          </w:p>
                        </w:txbxContent>
                      </v:textbox>
                    </v:shape>
                  </v:group>
                  <v:group id="Group 1973423932" o:spid="_x0000_s1036" style="position:absolute;left:51708;top:3935;width:6534;height:8941" coordorigin="549" coordsize="6539,8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">
                    <v:shape id="Graphic 1973423933" o:spid="_x0000_s1037" type="#_x0000_t75" alt="Group with solid fill" style="position:absolute;left:803;width:6081;height:6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">
                      <v:imagedata r:id="rId31" o:title="Group with solid fill"/>
                    </v:shape>
                    <v:shape id="Text Box 1973423934" o:spid="_x0000_s1038" type="#_x0000_t202" style="position:absolute;left:549;top:4548;width:6539;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" filled="f" stroked="f" strokeweight=".5pt">
                      <v:textbox>
                        <w:txbxContent>
                          <w:p w14:paraId="09356074" w14:textId="091AC03D" w:rsidR="00940A82" w:rsidRPr="00FF72FC" w:rsidRDefault="00940A82" w:rsidP="00FF72FC">
                            <w:pPr>
                              <w:jc w:val="center"/>
                              <w:rPr>
                                <w:sz w:val="22"/>
                                <w:szCs w:val="22"/>
                              </w:rPr>
                            </w:pPr>
                            <w:r w:rsidRPr="00FF72FC">
                              <w:rPr>
                                <w:sz w:val="22"/>
                                <w:szCs w:val="22"/>
                              </w:rPr>
                              <w:t>Agency</w:t>
                            </w:r>
                            <w:r w:rsidR="0062133A" w:rsidRPr="00FF72FC">
                              <w:rPr>
                                <w:sz w:val="22"/>
                                <w:szCs w:val="22"/>
                              </w:rPr>
                              <w:t xml:space="preserve"> Actor</w:t>
                            </w:r>
                            <w:r w:rsidR="00FF72FC">
                              <w:rPr>
                                <w:sz w:val="22"/>
                                <w:szCs w:val="22"/>
                              </w:rPr>
                              <w:t>s</w:t>
                            </w:r>
                          </w:p>
                        </w:txbxContent>
                      </v:textbox>
                    </v:shape>
                  </v:group>
                  <v:shapetype id="_x0000_t32" coordsize="21600,21600" o:spt="32" o:oned="t" path="m,l21600,21600e" filled="f">
                    <v:path arrowok="t" fillok="f" o:connecttype="none"/>
                    <o:lock v:ext="edit" shapetype="t"/>
                  </v:shapetype>
                  <v:shape id="Straight Arrow Connector 64" o:spid="_x0000_s1039" type="#_x0000_t32" style="position:absolute;left:45736;top:6814;width:6477;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" strokecolor="#0070c0" strokeweight="4.5pt">
                    <v:stroke startarrow="block" endarrow="block" joinstyle="miter"/>
                  </v:shape>
                  <v:shape id="Graphic 1" o:spid="_x0000_s1040" type="#_x0000_t75" alt="User with solid fill" style="position:absolute;left:405;top:3819;width:4337;height:4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">
                    <v:imagedata r:id="rId32" o:title="User with solid fill"/>
                  </v:shape>
                  <v:shape id="Text Box 5" o:spid="_x0000_s1041" type="#_x0000_t202" style="position:absolute;top:8044;width:5435;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14:paraId="6FB877B8" w14:textId="2B132C98" w:rsidR="00FC4524" w:rsidRPr="00FF72FC" w:rsidRDefault="00FC4524" w:rsidP="00FC593F">
                          <w:pPr>
                            <w:rPr>
                              <w:sz w:val="22"/>
                              <w:szCs w:val="22"/>
                            </w:rPr>
                          </w:pPr>
                          <w:r w:rsidRPr="00FF72FC">
                            <w:rPr>
                              <w:sz w:val="22"/>
                              <w:szCs w:val="22"/>
                            </w:rPr>
                            <w:t>USER</w:t>
                          </w:r>
                        </w:p>
                      </w:txbxContent>
                    </v:textbox>
                  </v:shape>
                  <v:shape id="Straight Arrow Connector 67" o:spid="_x0000_s1042" type="#_x0000_t32" style="position:absolute;left:5266;top:6467;width:6477;height: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" strokecolor="#0070c0" strokeweight="4.5pt">
                    <v:stroke endarrow="block" joinstyle="miter"/>
                  </v:shape>
                  <v:shape id="Straight Arrow Connector 68" o:spid="_x0000_s1043" type="#_x0000_t32" style="position:absolute;left:16378;top:6467;width:468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" strokecolor="#0070c0" strokeweight="4.5pt">
                    <v:stroke endarrow="block" joinstyle="miter"/>
                  </v:shape>
                  <v:shapetype id="_x0000_t110" coordsize="21600,21600" o:spt="110" path="m10800,l,10800,10800,21600,21600,10800xe">
                    <v:stroke joinstyle="miter"/>
                    <v:path gradientshapeok="t" o:connecttype="rect" textboxrect="5400,5400,16200,16200"/>
                  </v:shapetype>
                  <v:shape id="Flowchart: Decision 69" o:spid="_x0000_s1044" type="#_x0000_t110" style="position:absolute;left:31094;top:3836;width:4938;height:5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" fillcolor="#deeaf6 [660]" strokecolor="#1f4d78 [1604]" strokeweight="1pt"/>
                  <v:shape id="Text Box 70" o:spid="_x0000_s1045" type="#_x0000_t202" style="position:absolute;left:31425;top:5150;width:4288;height:21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59155931" w14:textId="015355D3" w:rsidR="000A3629" w:rsidRPr="00671467" w:rsidRDefault="000A3629" w:rsidP="00671467">
                          <w:pPr>
                            <w:jc w:val="center"/>
                            <w:rPr>
                              <w:sz w:val="20"/>
                              <w:szCs w:val="20"/>
                            </w:rPr>
                          </w:pPr>
                          <w:r w:rsidRPr="00671467">
                            <w:rPr>
                              <w:sz w:val="20"/>
                              <w:szCs w:val="20"/>
                            </w:rPr>
                            <w:t>API</w:t>
                          </w:r>
                        </w:p>
                      </w:txbxContent>
                    </v:textbox>
                  </v:shape>
                  <v:shape id="Straight Arrow Connector 71" o:spid="_x0000_s1046" type="#_x0000_t32" style="position:absolute;left:27258;top:6409;width:3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" strokecolor="#0070c0" strokeweight="4.5pt">
                    <v:stroke endarrow="block" joinstyle="miter"/>
                  </v:shape>
                  <v:shape id="Straight Arrow Connector 72" o:spid="_x0000_s1047" type="#_x0000_t32" style="position:absolute;left:35939;top:6467;width:3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" strokecolor="#0070c0" strokeweight="4.5pt">
                    <v:stroke endarrow="block" joinstyle="miter"/>
                  </v:shape>
                  <v:shape id="Text Box 73" o:spid="_x0000_s1048" type="#_x0000_t202" style="position:absolute;left:15973;width:10706;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7E877C15" w14:textId="4E8C28C5" w:rsidR="00474669" w:rsidRPr="00671467" w:rsidRDefault="00474669" w:rsidP="00FF72FC">
                          <w:pPr>
                            <w:jc w:val="center"/>
                            <w:rPr>
                              <w:b/>
                              <w:bCs/>
                              <w:sz w:val="22"/>
                              <w:szCs w:val="22"/>
                            </w:rPr>
                          </w:pPr>
                          <w:r w:rsidRPr="00671467">
                            <w:rPr>
                              <w:b/>
                              <w:bCs/>
                              <w:sz w:val="22"/>
                              <w:szCs w:val="22"/>
                            </w:rPr>
                            <w:t>nsw.gov.au</w:t>
                          </w:r>
                        </w:p>
                      </w:txbxContent>
                    </v:textbox>
                  </v:shape>
                  <v:shape id="Text Box 74" o:spid="_x0000_s1049" type="#_x0000_t202" style="position:absolute;left:-1620;top:-3619;width:19748;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0D826207" w14:textId="78905410" w:rsidR="005A391A" w:rsidRPr="005A391A" w:rsidRDefault="005A391A" w:rsidP="005A391A">
                          <w:pPr>
                            <w:jc w:val="left"/>
                            <w:rPr>
                              <w:sz w:val="22"/>
                              <w:szCs w:val="22"/>
                            </w:rPr>
                          </w:pPr>
                          <w:r>
                            <w:rPr>
                              <w:sz w:val="22"/>
                              <w:szCs w:val="22"/>
                            </w:rPr>
                            <w:t>Figure</w:t>
                          </w:r>
                          <w:r w:rsidR="00B1479B">
                            <w:rPr>
                              <w:sz w:val="22"/>
                              <w:szCs w:val="22"/>
                            </w:rPr>
                            <w:t xml:space="preserve">1. </w:t>
                          </w:r>
                          <w:r w:rsidR="00500A97">
                            <w:rPr>
                              <w:sz w:val="22"/>
                              <w:szCs w:val="22"/>
                            </w:rPr>
                            <w:t xml:space="preserve">PI </w:t>
                          </w:r>
                          <w:r w:rsidR="00B1479B">
                            <w:rPr>
                              <w:sz w:val="22"/>
                              <w:szCs w:val="22"/>
                            </w:rPr>
                            <w:t>Data Flow</w:t>
                          </w:r>
                        </w:p>
                      </w:txbxContent>
                    </v:textbox>
                  </v:shape>
                </v:group>
                <v:shape id="Graphic 6" o:spid="_x0000_s1050" type="#_x0000_t75" alt="List outline" style="position:absolute;left:10243;top:2662;width:7633;height:7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">
                  <v:imagedata r:id="rId33" o:title="List outline"/>
                </v:shape>
                <v:shape id="Graphic 7" o:spid="_x0000_s1051" type="#_x0000_t75" alt="Web design with solid fill" style="position:absolute;left:20255;top:2141;width:7633;height:8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">
                  <v:imagedata r:id="rId34" o:title="Web design with solid fill"/>
                </v:shape>
                <w10:wrap anchorx="margin"/>
              </v:group>
            </w:pict>
          </mc:Fallback>
        </mc:AlternateContent>
      </w:r>
    </w:p>
    <w:p w14:paraId="028407B3" w14:textId="3F01E213" w:rsidR="00C318E0" w:rsidRDefault="00C318E0" w:rsidP="00FC593F"/>
    <w:p w14:paraId="01F23684" w14:textId="37956B29" w:rsidR="00C318E0" w:rsidRDefault="00C318E0" w:rsidP="00FC593F"/>
    <w:p w14:paraId="6B8C9EC1" w14:textId="16B8558E" w:rsidR="00C318E0" w:rsidRDefault="00C318E0" w:rsidP="00FC593F"/>
    <w:p w14:paraId="52C38947" w14:textId="0C0201E1" w:rsidR="00C318E0" w:rsidRDefault="00C318E0" w:rsidP="00FC593F"/>
    <w:p w14:paraId="7F6B2110" w14:textId="6F8477F4" w:rsidR="00C318E0" w:rsidRDefault="00C318E0" w:rsidP="00FC593F"/>
    <w:p w14:paraId="774F6422" w14:textId="013A8D2B" w:rsidR="00C318E0" w:rsidRDefault="00C318E0" w:rsidP="00FC593F"/>
    <w:p w14:paraId="07CFE581" w14:textId="5C3A39CE" w:rsidR="00C318E0" w:rsidRPr="00C318E0" w:rsidRDefault="00C318E0" w:rsidP="00FC593F"/>
    <w:p w14:paraId="57FD2BA6" w14:textId="333E1051" w:rsidR="00C318E0" w:rsidRDefault="00C318E0" w:rsidP="00FC593F">
      <w:pPr>
        <w:pStyle w:val="BodyText1"/>
      </w:pPr>
    </w:p>
    <w:p w14:paraId="4A83E835" w14:textId="77777777" w:rsidR="00FD5DEE" w:rsidRDefault="00FD5DEE" w:rsidP="00FC593F">
      <w:pPr>
        <w:pStyle w:val="BodyText1"/>
      </w:pPr>
    </w:p>
    <w:p w14:paraId="5C25EFE5" w14:textId="77777777" w:rsidR="00DF5B1D" w:rsidRDefault="00DF5B1D" w:rsidP="00FC593F">
      <w:pPr>
        <w:pStyle w:val="BodyText1"/>
      </w:pPr>
    </w:p>
    <w:p w14:paraId="27AD3C08" w14:textId="77777777" w:rsidR="00DF5B1D" w:rsidRDefault="00DF5B1D" w:rsidP="00FC593F">
      <w:pPr>
        <w:pStyle w:val="BodyText1"/>
      </w:pPr>
    </w:p>
    <w:p w14:paraId="4052F637" w14:textId="77777777" w:rsidR="00EE31F2" w:rsidRDefault="00EE31F2" w:rsidP="00FC593F">
      <w:pPr>
        <w:pStyle w:val="BodyText1"/>
      </w:pPr>
    </w:p>
    <w:p w14:paraId="5B1B2C53" w14:textId="77777777" w:rsidR="00EE31F2" w:rsidRDefault="00EE31F2" w:rsidP="00FC593F">
      <w:pPr>
        <w:pStyle w:val="BodyText1"/>
      </w:pPr>
    </w:p>
    <w:p w14:paraId="2414C464" w14:textId="77777777" w:rsidR="00EE31F2" w:rsidRDefault="00EE31F2" w:rsidP="00FC593F">
      <w:pPr>
        <w:pStyle w:val="BodyText1"/>
      </w:pPr>
    </w:p>
    <w:p w14:paraId="7707D28E" w14:textId="77777777" w:rsidR="00EE31F2" w:rsidRDefault="00EE31F2" w:rsidP="00FC593F">
      <w:pPr>
        <w:pStyle w:val="BodyText1"/>
      </w:pPr>
    </w:p>
    <w:p w14:paraId="73F55F8B" w14:textId="77777777" w:rsidR="00EE31F2" w:rsidRDefault="00EE31F2" w:rsidP="00FC593F">
      <w:pPr>
        <w:pStyle w:val="BodyText1"/>
      </w:pPr>
    </w:p>
    <w:p w14:paraId="0F60FA88" w14:textId="77777777" w:rsidR="00EE31F2" w:rsidRDefault="00EE31F2" w:rsidP="00FC593F">
      <w:pPr>
        <w:pStyle w:val="BodyText1"/>
      </w:pPr>
    </w:p>
    <w:p w14:paraId="11291A8B" w14:textId="77777777" w:rsidR="00EE31F2" w:rsidRDefault="00EE31F2" w:rsidP="00FC593F">
      <w:pPr>
        <w:pStyle w:val="BodyText1"/>
      </w:pPr>
    </w:p>
    <w:p w14:paraId="299F2316" w14:textId="77777777" w:rsidR="00EE31F2" w:rsidRDefault="00EE31F2" w:rsidP="00FC593F">
      <w:pPr>
        <w:pStyle w:val="BodyText1"/>
      </w:pPr>
    </w:p>
    <w:p w14:paraId="198614C4" w14:textId="77777777" w:rsidR="00EE31F2" w:rsidRDefault="00EE31F2" w:rsidP="00FC593F">
      <w:pPr>
        <w:pStyle w:val="BodyText1"/>
      </w:pPr>
    </w:p>
    <w:p w14:paraId="2CDA0F3A" w14:textId="77777777" w:rsidR="00EE31F2" w:rsidRDefault="00EE31F2" w:rsidP="00FC593F">
      <w:pPr>
        <w:pStyle w:val="BodyText1"/>
      </w:pPr>
    </w:p>
    <w:p w14:paraId="505FA27B" w14:textId="77777777" w:rsidR="00DF5B1D" w:rsidRDefault="00DF5B1D" w:rsidP="00FC593F">
      <w:pPr>
        <w:pStyle w:val="BodyText1"/>
      </w:pPr>
    </w:p>
    <w:p w14:paraId="2C0C954E" w14:textId="77777777" w:rsidR="00DF5B1D" w:rsidRDefault="00DF5B1D" w:rsidP="00FC593F">
      <w:pPr>
        <w:pStyle w:val="BodyText1"/>
      </w:pPr>
    </w:p>
    <w:p w14:paraId="1EDAD75F" w14:textId="6AFDD712" w:rsidR="00DF5B1D" w:rsidRDefault="00EE31F2" w:rsidP="00FC593F">
      <w:pPr>
        <w:pStyle w:val="BodyText1"/>
      </w:pPr>
      <w:r w:rsidRPr="004A2AE4">
        <w:rPr>
          <w:noProof/>
        </w:rPr>
        <mc:AlternateContent>
          <mc:Choice Requires="wpg">
            <w:drawing>
              <wp:anchor distT="0" distB="0" distL="114300" distR="114300" simplePos="0" relativeHeight="251658244" behindDoc="0" locked="0" layoutInCell="1" allowOverlap="1" wp14:anchorId="2730CDE5" wp14:editId="16578384">
                <wp:simplePos x="0" y="0"/>
                <wp:positionH relativeFrom="margin">
                  <wp:posOffset>0</wp:posOffset>
                </wp:positionH>
                <wp:positionV relativeFrom="paragraph">
                  <wp:posOffset>-635</wp:posOffset>
                </wp:positionV>
                <wp:extent cx="4935413" cy="3135632"/>
                <wp:effectExtent l="0" t="0" r="0" b="26670"/>
                <wp:wrapNone/>
                <wp:docPr id="15" name="Group 15"/>
                <wp:cNvGraphicFramePr/>
                <a:graphic xmlns:a="http://schemas.openxmlformats.org/drawingml/2006/main">
                  <a:graphicData uri="http://schemas.microsoft.com/office/word/2010/wordprocessingGroup">
                    <wpg:wgp>
                      <wpg:cNvGrpSpPr/>
                      <wpg:grpSpPr>
                        <a:xfrm>
                          <a:off x="0" y="0"/>
                          <a:ext cx="4935413" cy="3135632"/>
                          <a:chOff x="0" y="0"/>
                          <a:chExt cx="4935413" cy="3135632"/>
                        </a:xfrm>
                      </wpg:grpSpPr>
                      <wps:wsp>
                        <wps:cNvPr id="16" name="Straight Arrow Connector 1973423922"/>
                        <wps:cNvCnPr>
                          <a:cxnSpLocks/>
                        </wps:cNvCnPr>
                        <wps:spPr>
                          <a:xfrm rot="5400000" flipH="1">
                            <a:off x="2232361" y="549866"/>
                            <a:ext cx="31114" cy="3901123"/>
                          </a:xfrm>
                          <a:prstGeom prst="bentConnector4">
                            <a:avLst>
                              <a:gd name="adj1" fmla="val -1603609"/>
                              <a:gd name="adj2" fmla="val 100111"/>
                            </a:avLst>
                          </a:prstGeom>
                          <a:ln w="28575">
                            <a:solidFill>
                              <a:srgbClr val="0070C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s:wsp>
                        <wps:cNvPr id="17" name="Rectangle 17"/>
                        <wps:cNvSpPr/>
                        <wps:spPr>
                          <a:xfrm>
                            <a:off x="868045" y="0"/>
                            <a:ext cx="2609850" cy="274891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8" name="Group 18"/>
                        <wpg:cNvGrpSpPr/>
                        <wpg:grpSpPr>
                          <a:xfrm>
                            <a:off x="0" y="156210"/>
                            <a:ext cx="624839" cy="612776"/>
                            <a:chOff x="0" y="156210"/>
                            <a:chExt cx="624982" cy="613223"/>
                          </a:xfrm>
                        </wpg:grpSpPr>
                        <pic:pic xmlns:pic="http://schemas.openxmlformats.org/drawingml/2006/picture">
                          <pic:nvPicPr>
                            <pic:cNvPr id="19" name="Graphic 6" descr="User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81023" y="156210"/>
                              <a:ext cx="460375" cy="433070"/>
                            </a:xfrm>
                            <a:prstGeom prst="rect">
                              <a:avLst/>
                            </a:prstGeom>
                          </pic:spPr>
                        </pic:pic>
                        <wps:wsp>
                          <wps:cNvPr id="20" name="Text Box 7"/>
                          <wps:cNvSpPr txBox="1"/>
                          <wps:spPr>
                            <a:xfrm>
                              <a:off x="0" y="497663"/>
                              <a:ext cx="624982" cy="271770"/>
                            </a:xfrm>
                            <a:prstGeom prst="rect">
                              <a:avLst/>
                            </a:prstGeom>
                            <a:noFill/>
                            <a:ln w="6350">
                              <a:noFill/>
                            </a:ln>
                          </wps:spPr>
                          <wps:txbx>
                            <w:txbxContent>
                              <w:p w14:paraId="17D017C2"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26" name="Straight Arrow Connector 26"/>
                        <wps:cNvCnPr/>
                        <wps:spPr>
                          <a:xfrm>
                            <a:off x="555625" y="421005"/>
                            <a:ext cx="687705" cy="508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27" name="Group 27"/>
                        <wpg:cNvGrpSpPr/>
                        <wpg:grpSpPr>
                          <a:xfrm>
                            <a:off x="1082040" y="949325"/>
                            <a:ext cx="2200026" cy="1054825"/>
                            <a:chOff x="1082040" y="949325"/>
                            <a:chExt cx="2201585" cy="1056082"/>
                          </a:xfrm>
                        </wpg:grpSpPr>
                        <wps:wsp>
                          <wps:cNvPr id="28" name="Text Box 36"/>
                          <wps:cNvSpPr txBox="1"/>
                          <wps:spPr>
                            <a:xfrm>
                              <a:off x="1082040" y="1336977"/>
                              <a:ext cx="798125" cy="457905"/>
                            </a:xfrm>
                            <a:prstGeom prst="rect">
                              <a:avLst/>
                            </a:prstGeom>
                            <a:noFill/>
                            <a:ln w="6350">
                              <a:noFill/>
                            </a:ln>
                          </wps:spPr>
                          <wps:txbx>
                            <w:txbxContent>
                              <w:p w14:paraId="28F062B4"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Media Enquiry</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1" name="Graphic 37" descr="Pape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a:stretch/>
                          </pic:blipFill>
                          <pic:spPr>
                            <a:xfrm>
                              <a:off x="1252351" y="949325"/>
                              <a:ext cx="456672" cy="456962"/>
                            </a:xfrm>
                            <a:prstGeom prst="rect">
                              <a:avLst/>
                            </a:prstGeom>
                          </pic:spPr>
                        </pic:pic>
                        <wps:wsp>
                          <wps:cNvPr id="32" name="Text Box 36"/>
                          <wps:cNvSpPr txBox="1"/>
                          <wps:spPr>
                            <a:xfrm>
                              <a:off x="2485500" y="1547502"/>
                              <a:ext cx="798125" cy="457905"/>
                            </a:xfrm>
                            <a:prstGeom prst="rect">
                              <a:avLst/>
                            </a:prstGeom>
                            <a:noFill/>
                            <a:ln w="6350">
                              <a:noFill/>
                            </a:ln>
                          </wps:spPr>
                          <wps:txbx>
                            <w:txbxContent>
                              <w:p w14:paraId="18FF8FC3"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CMS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3" name="Group 33"/>
                        <wpg:cNvGrpSpPr/>
                        <wpg:grpSpPr>
                          <a:xfrm>
                            <a:off x="920115" y="1852295"/>
                            <a:ext cx="2419001" cy="1283337"/>
                            <a:chOff x="920115" y="1852295"/>
                            <a:chExt cx="2419309" cy="1284596"/>
                          </a:xfrm>
                        </wpg:grpSpPr>
                        <wps:wsp>
                          <wps:cNvPr id="34" name="Text Box 23"/>
                          <wps:cNvSpPr txBox="1"/>
                          <wps:spPr>
                            <a:xfrm>
                              <a:off x="920115" y="2239947"/>
                              <a:ext cx="1128103" cy="457905"/>
                            </a:xfrm>
                            <a:prstGeom prst="rect">
                              <a:avLst/>
                            </a:prstGeom>
                            <a:noFill/>
                            <a:ln w="6350">
                              <a:noFill/>
                            </a:ln>
                          </wps:spPr>
                          <wps:txbx>
                            <w:txbxContent>
                              <w:p w14:paraId="300EDE2D"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Memo Subscription</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 name="Graphic 24" descr="Pape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a:stretch/>
                          </pic:blipFill>
                          <pic:spPr>
                            <a:xfrm>
                              <a:off x="1255889" y="1852295"/>
                              <a:ext cx="456672" cy="456962"/>
                            </a:xfrm>
                            <a:prstGeom prst="rect">
                              <a:avLst/>
                            </a:prstGeom>
                          </pic:spPr>
                        </pic:pic>
                        <wps:wsp>
                          <wps:cNvPr id="37" name="Text Box 1973423909"/>
                          <wps:cNvSpPr txBox="1"/>
                          <wps:spPr>
                            <a:xfrm>
                              <a:off x="1099286" y="2881482"/>
                              <a:ext cx="2240138" cy="255409"/>
                            </a:xfrm>
                            <a:prstGeom prst="rect">
                              <a:avLst/>
                            </a:prstGeom>
                            <a:solidFill>
                              <a:schemeClr val="bg1"/>
                            </a:solidFill>
                            <a:ln w="28575">
                              <a:solidFill>
                                <a:srgbClr val="0070C0"/>
                              </a:solidFill>
                            </a:ln>
                          </wps:spPr>
                          <wps:txbx>
                            <w:txbxContent>
                              <w:p w14:paraId="318B26A7" w14:textId="77777777" w:rsidR="00EE31F2" w:rsidRDefault="00EE31F2" w:rsidP="00EE31F2">
                                <w:pPr>
                                  <w:jc w:val="center"/>
                                  <w:rPr>
                                    <w:color w:val="000000" w:themeColor="text1"/>
                                    <w:kern w:val="24"/>
                                    <w:sz w:val="20"/>
                                    <w:szCs w:val="20"/>
                                  </w:rPr>
                                </w:pPr>
                                <w:r>
                                  <w:rPr>
                                    <w:color w:val="000000" w:themeColor="text1"/>
                                    <w:kern w:val="24"/>
                                    <w:sz w:val="20"/>
                                    <w:szCs w:val="20"/>
                                  </w:rPr>
                                  <w:t>Unsubscribe &amp; Manage Preferences</w:t>
                                </w:r>
                              </w:p>
                            </w:txbxContent>
                          </wps:txbx>
                          <wps:bodyPr rot="0" spcFirstLastPara="0" vert="horz" wrap="square" lIns="91440" tIns="36000" rIns="91440" bIns="45720" numCol="1" spcCol="0" rtlCol="0" fromWordArt="0" anchor="t" anchorCtr="0" forceAA="0" compatLnSpc="1">
                            <a:prstTxWarp prst="textNoShape">
                              <a:avLst/>
                            </a:prstTxWarp>
                            <a:noAutofit/>
                          </wps:bodyPr>
                        </wps:wsp>
                      </wpg:grpSp>
                      <wpg:grpSp>
                        <wpg:cNvPr id="43" name="Group 43"/>
                        <wpg:cNvGrpSpPr/>
                        <wpg:grpSpPr>
                          <a:xfrm>
                            <a:off x="1087755" y="173990"/>
                            <a:ext cx="797560" cy="844551"/>
                            <a:chOff x="1087755" y="173990"/>
                            <a:chExt cx="798125" cy="845557"/>
                          </a:xfrm>
                        </wpg:grpSpPr>
                        <wps:wsp>
                          <wps:cNvPr id="45" name="Text Box 39"/>
                          <wps:cNvSpPr txBox="1"/>
                          <wps:spPr>
                            <a:xfrm>
                              <a:off x="1087755" y="561642"/>
                              <a:ext cx="798125" cy="457905"/>
                            </a:xfrm>
                            <a:prstGeom prst="rect">
                              <a:avLst/>
                            </a:prstGeom>
                            <a:noFill/>
                            <a:ln w="6350">
                              <a:noFill/>
                            </a:ln>
                          </wps:spPr>
                          <wps:txbx>
                            <w:txbxContent>
                              <w:p w14:paraId="1223E665"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Contact Us</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 name="Graphic 42" descr="Paper with solid fill"/>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a:stretch/>
                          </pic:blipFill>
                          <pic:spPr>
                            <a:xfrm>
                              <a:off x="1258066" y="173990"/>
                              <a:ext cx="456672" cy="456962"/>
                            </a:xfrm>
                            <a:prstGeom prst="rect">
                              <a:avLst/>
                            </a:prstGeom>
                          </pic:spPr>
                        </pic:pic>
                      </wpg:grpSp>
                      <wps:wsp>
                        <wps:cNvPr id="53" name="Straight Arrow Connector 1973423922"/>
                        <wps:cNvCnPr/>
                        <wps:spPr>
                          <a:xfrm rot="10800000">
                            <a:off x="1718310" y="412750"/>
                            <a:ext cx="705485" cy="652145"/>
                          </a:xfrm>
                          <a:prstGeom prst="bentConnector3">
                            <a:avLst>
                              <a:gd name="adj1" fmla="val 57337"/>
                            </a:avLst>
                          </a:prstGeom>
                          <a:ln w="28575">
                            <a:solidFill>
                              <a:srgbClr val="0070C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4" name="Graphic 1973423921" descr="Web design with solid fill"/>
                          <pic:cNvPicPr>
                            <a:picLocks noChangeAspect="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2413000" y="758190"/>
                            <a:ext cx="914400" cy="975995"/>
                          </a:xfrm>
                          <a:prstGeom prst="rect">
                            <a:avLst/>
                          </a:prstGeom>
                        </pic:spPr>
                      </pic:pic>
                      <wpg:grpSp>
                        <wpg:cNvPr id="55" name="Group 55"/>
                        <wpg:cNvGrpSpPr/>
                        <wpg:grpSpPr>
                          <a:xfrm>
                            <a:off x="0" y="949325"/>
                            <a:ext cx="624839" cy="612776"/>
                            <a:chOff x="0" y="949325"/>
                            <a:chExt cx="624982" cy="613223"/>
                          </a:xfrm>
                        </wpg:grpSpPr>
                        <pic:pic xmlns:pic="http://schemas.openxmlformats.org/drawingml/2006/picture">
                          <pic:nvPicPr>
                            <pic:cNvPr id="56" name="Graphic 51" descr="User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81023" y="949325"/>
                              <a:ext cx="460375" cy="433070"/>
                            </a:xfrm>
                            <a:prstGeom prst="rect">
                              <a:avLst/>
                            </a:prstGeom>
                          </pic:spPr>
                        </pic:pic>
                        <wps:wsp>
                          <wps:cNvPr id="57" name="Text Box 52"/>
                          <wps:cNvSpPr txBox="1"/>
                          <wps:spPr>
                            <a:xfrm>
                              <a:off x="0" y="1290778"/>
                              <a:ext cx="624982" cy="271770"/>
                            </a:xfrm>
                            <a:prstGeom prst="rect">
                              <a:avLst/>
                            </a:prstGeom>
                            <a:noFill/>
                            <a:ln w="6350">
                              <a:noFill/>
                            </a:ln>
                          </wps:spPr>
                          <wps:txbx>
                            <w:txbxContent>
                              <w:p w14:paraId="6E4DBEA9"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58" name="Straight Arrow Connector 58"/>
                        <wps:cNvCnPr/>
                        <wps:spPr>
                          <a:xfrm>
                            <a:off x="555625" y="1214120"/>
                            <a:ext cx="687705" cy="508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Arrow Connector 59"/>
                        <wps:cNvCnPr/>
                        <wps:spPr>
                          <a:xfrm>
                            <a:off x="1747520" y="1250950"/>
                            <a:ext cx="676275" cy="6985"/>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0" name="Straight Arrow Connector 60"/>
                        <wps:cNvCnPr/>
                        <wps:spPr>
                          <a:xfrm>
                            <a:off x="555625" y="2117090"/>
                            <a:ext cx="687705" cy="5080"/>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g:grpSp>
                        <wpg:cNvPr id="61" name="Group 61"/>
                        <wpg:cNvGrpSpPr/>
                        <wpg:grpSpPr>
                          <a:xfrm>
                            <a:off x="0" y="1852295"/>
                            <a:ext cx="624839" cy="612776"/>
                            <a:chOff x="0" y="1852295"/>
                            <a:chExt cx="624982" cy="613223"/>
                          </a:xfrm>
                        </wpg:grpSpPr>
                        <pic:pic xmlns:pic="http://schemas.openxmlformats.org/drawingml/2006/picture">
                          <pic:nvPicPr>
                            <pic:cNvPr id="62" name="Graphic 56" descr="User with solid fill"/>
                            <pic:cNvPicPr>
                              <a:picLocks noChangeAspect="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81023" y="1852295"/>
                              <a:ext cx="460375" cy="433070"/>
                            </a:xfrm>
                            <a:prstGeom prst="rect">
                              <a:avLst/>
                            </a:prstGeom>
                          </pic:spPr>
                        </pic:pic>
                        <wps:wsp>
                          <wps:cNvPr id="63" name="Text Box 57"/>
                          <wps:cNvSpPr txBox="1"/>
                          <wps:spPr>
                            <a:xfrm>
                              <a:off x="0" y="2193748"/>
                              <a:ext cx="624982" cy="271770"/>
                            </a:xfrm>
                            <a:prstGeom prst="rect">
                              <a:avLst/>
                            </a:prstGeom>
                            <a:noFill/>
                            <a:ln w="6350">
                              <a:noFill/>
                            </a:ln>
                          </wps:spPr>
                          <wps:txbx>
                            <w:txbxContent>
                              <w:p w14:paraId="6B55ECE1"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973423904" name="Group 1973423904"/>
                        <wpg:cNvGrpSpPr/>
                        <wpg:grpSpPr>
                          <a:xfrm>
                            <a:off x="2204625" y="2540"/>
                            <a:ext cx="2730788" cy="2746373"/>
                            <a:chOff x="2204625" y="2540"/>
                            <a:chExt cx="2731090" cy="2746746"/>
                          </a:xfrm>
                        </wpg:grpSpPr>
                        <wps:wsp>
                          <wps:cNvPr id="1973423905" name="Text Box 62"/>
                          <wps:cNvSpPr txBox="1"/>
                          <wps:spPr>
                            <a:xfrm>
                              <a:off x="3419970" y="1437801"/>
                              <a:ext cx="1515745" cy="352425"/>
                            </a:xfrm>
                            <a:prstGeom prst="rect">
                              <a:avLst/>
                            </a:prstGeom>
                            <a:noFill/>
                            <a:ln w="6350">
                              <a:noFill/>
                            </a:ln>
                          </wps:spPr>
                          <wps:txbx>
                            <w:txbxContent>
                              <w:p w14:paraId="333F5F4C" w14:textId="77777777" w:rsidR="00EE31F2" w:rsidRDefault="00EE31F2" w:rsidP="00EE31F2">
                                <w:pPr>
                                  <w:jc w:val="center"/>
                                  <w:rPr>
                                    <w:b/>
                                    <w:bCs/>
                                    <w:color w:val="000000" w:themeColor="text1"/>
                                    <w:kern w:val="24"/>
                                  </w:rPr>
                                </w:pPr>
                                <w:r>
                                  <w:rPr>
                                    <w:b/>
                                    <w:bCs/>
                                    <w:color w:val="000000" w:themeColor="text1"/>
                                    <w:kern w:val="24"/>
                                  </w:rPr>
                                  <w:t>arp.nsw.gov.au</w:t>
                                </w:r>
                              </w:p>
                              <w:p w14:paraId="2137B762" w14:textId="77777777" w:rsidR="00EE31F2" w:rsidRDefault="00EE31F2" w:rsidP="00EE31F2">
                                <w:pPr>
                                  <w:jc w:val="center"/>
                                  <w:rPr>
                                    <w:b/>
                                    <w:bCs/>
                                    <w:color w:val="000000" w:themeColor="text1"/>
                                    <w:kern w:val="24"/>
                                  </w:rPr>
                                </w:pPr>
                                <w:r>
                                  <w:rPr>
                                    <w:b/>
                                    <w:bCs/>
                                    <w:color w:val="000000" w:themeColor="text1"/>
                                    <w:kern w:val="2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3423906" name="Text Box 1973423919"/>
                          <wps:cNvSpPr txBox="1"/>
                          <wps:spPr>
                            <a:xfrm>
                              <a:off x="2204625" y="2540"/>
                              <a:ext cx="1273215" cy="353028"/>
                            </a:xfrm>
                            <a:prstGeom prst="rect">
                              <a:avLst/>
                            </a:prstGeom>
                            <a:noFill/>
                            <a:ln w="6350">
                              <a:noFill/>
                            </a:ln>
                          </wps:spPr>
                          <wps:txbx>
                            <w:txbxContent>
                              <w:p w14:paraId="49348165" w14:textId="77777777" w:rsidR="00EE31F2" w:rsidRPr="00C60A42" w:rsidRDefault="00EE31F2" w:rsidP="00EE31F2">
                                <w:pPr>
                                  <w:jc w:val="right"/>
                                  <w:rPr>
                                    <w:b/>
                                    <w:bCs/>
                                    <w:color w:val="000000" w:themeColor="text1"/>
                                    <w:kern w:val="24"/>
                                    <w:sz w:val="28"/>
                                    <w:szCs w:val="28"/>
                                  </w:rPr>
                                </w:pPr>
                                <w:r w:rsidRPr="00C60A42">
                                  <w:rPr>
                                    <w:b/>
                                    <w:bCs/>
                                    <w:color w:val="000000" w:themeColor="text1"/>
                                    <w:kern w:val="24"/>
                                    <w:sz w:val="28"/>
                                    <w:szCs w:val="28"/>
                                  </w:rPr>
                                  <w:t>nsw.gov.au</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973423907" name="Group 1973423907"/>
                          <wpg:cNvGrpSpPr/>
                          <wpg:grpSpPr>
                            <a:xfrm>
                              <a:off x="3538757" y="2540"/>
                              <a:ext cx="1299191" cy="2746746"/>
                              <a:chOff x="3538758" y="2540"/>
                              <a:chExt cx="1912018" cy="2747193"/>
                            </a:xfrm>
                          </wpg:grpSpPr>
                          <wps:wsp>
                            <wps:cNvPr id="1973423908" name="Rectangle 1973423908"/>
                            <wps:cNvSpPr/>
                            <wps:spPr>
                              <a:xfrm>
                                <a:off x="3581404" y="1428320"/>
                                <a:ext cx="1805651" cy="1321413"/>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3423910" name="Rectangle 1973423910"/>
                            <wps:cNvSpPr/>
                            <wps:spPr>
                              <a:xfrm>
                                <a:off x="3585506" y="8326"/>
                                <a:ext cx="1805651" cy="1328587"/>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73423911" name="Text Box 47"/>
                            <wps:cNvSpPr txBox="1"/>
                            <wps:spPr>
                              <a:xfrm>
                                <a:off x="3559834" y="2540"/>
                                <a:ext cx="1890942" cy="352425"/>
                              </a:xfrm>
                              <a:prstGeom prst="rect">
                                <a:avLst/>
                              </a:prstGeom>
                              <a:noFill/>
                              <a:ln w="6350">
                                <a:noFill/>
                              </a:ln>
                            </wps:spPr>
                            <wps:txbx>
                              <w:txbxContent>
                                <w:p w14:paraId="1B20E5F0" w14:textId="77777777" w:rsidR="00EE31F2" w:rsidRDefault="00EE31F2" w:rsidP="00EE31F2">
                                  <w:pPr>
                                    <w:jc w:val="center"/>
                                    <w:rPr>
                                      <w:b/>
                                      <w:bCs/>
                                      <w:color w:val="000000" w:themeColor="text1"/>
                                      <w:kern w:val="24"/>
                                    </w:rPr>
                                  </w:pPr>
                                  <w:r>
                                    <w:rPr>
                                      <w:b/>
                                      <w:bCs/>
                                      <w:color w:val="000000" w:themeColor="text1"/>
                                      <w:kern w:val="24"/>
                                    </w:rPr>
                                    <w:t>Premier’s Dept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73423912" name="Text Box 47"/>
                            <wps:cNvSpPr txBox="1"/>
                            <wps:spPr>
                              <a:xfrm>
                                <a:off x="3538758" y="1406161"/>
                                <a:ext cx="1890942" cy="352425"/>
                              </a:xfrm>
                              <a:prstGeom prst="rect">
                                <a:avLst/>
                              </a:prstGeom>
                              <a:noFill/>
                              <a:ln w="6350">
                                <a:noFill/>
                              </a:ln>
                            </wps:spPr>
                            <wps:txbx>
                              <w:txbxContent>
                                <w:p w14:paraId="29983088" w14:textId="77777777" w:rsidR="00EE31F2" w:rsidRDefault="00EE31F2" w:rsidP="00EE31F2">
                                  <w:pPr>
                                    <w:jc w:val="center"/>
                                    <w:rPr>
                                      <w:b/>
                                      <w:bCs/>
                                      <w:color w:val="000000" w:themeColor="text1"/>
                                      <w:kern w:val="24"/>
                                    </w:rPr>
                                  </w:pPr>
                                  <w:r>
                                    <w:rPr>
                                      <w:b/>
                                      <w:bCs/>
                                      <w:color w:val="000000" w:themeColor="text1"/>
                                      <w:kern w:val="24"/>
                                    </w:rPr>
                                    <w:t>arp.nsw.gov.au</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1973423913" name="Group 1973423913"/>
                          <wpg:cNvGrpSpPr/>
                          <wpg:grpSpPr>
                            <a:xfrm>
                              <a:off x="3819296" y="268758"/>
                              <a:ext cx="740779" cy="967795"/>
                              <a:chOff x="3819296" y="268758"/>
                              <a:chExt cx="698134" cy="969928"/>
                            </a:xfrm>
                          </wpg:grpSpPr>
                          <pic:pic xmlns:pic="http://schemas.openxmlformats.org/drawingml/2006/picture">
                            <pic:nvPicPr>
                              <pic:cNvPr id="1973423914" name="Graphic 1973423907" descr="Group with solid fill"/>
                              <pic:cNvPicPr>
                                <a:picLocks noChangeAspect="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a:stretch/>
                            </pic:blipFill>
                            <pic:spPr>
                              <a:xfrm>
                                <a:off x="3852820" y="268758"/>
                                <a:ext cx="664610" cy="664792"/>
                              </a:xfrm>
                              <a:prstGeom prst="rect">
                                <a:avLst/>
                              </a:prstGeom>
                            </pic:spPr>
                          </pic:pic>
                          <wps:wsp>
                            <wps:cNvPr id="1973423915" name="Text Box 1973423908"/>
                            <wps:cNvSpPr txBox="1"/>
                            <wps:spPr>
                              <a:xfrm>
                                <a:off x="3819296" y="798848"/>
                                <a:ext cx="653970" cy="439838"/>
                              </a:xfrm>
                              <a:prstGeom prst="rect">
                                <a:avLst/>
                              </a:prstGeom>
                              <a:noFill/>
                              <a:ln w="6350">
                                <a:noFill/>
                              </a:ln>
                            </wps:spPr>
                            <wps:txbx>
                              <w:txbxContent>
                                <w:p w14:paraId="3426D79E" w14:textId="77777777" w:rsidR="00EE31F2" w:rsidRDefault="00EE31F2" w:rsidP="00EE31F2">
                                  <w:pPr>
                                    <w:jc w:val="center"/>
                                    <w:rPr>
                                      <w:color w:val="000000" w:themeColor="text1"/>
                                      <w:kern w:val="24"/>
                                      <w:sz w:val="22"/>
                                      <w:szCs w:val="22"/>
                                    </w:rPr>
                                  </w:pPr>
                                  <w:r>
                                    <w:rPr>
                                      <w:color w:val="000000" w:themeColor="text1"/>
                                      <w:kern w:val="24"/>
                                      <w:sz w:val="22"/>
                                      <w:szCs w:val="22"/>
                                    </w:rPr>
                                    <w:t>Agency Staff</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1973423916" name="Graphic 1973423914" descr="Database with solid fill"/>
                          <pic:cNvPicPr>
                            <a:picLocks noChangeAspect="1"/>
                          </pic:cNvPicPr>
                        </pic:nvPicPr>
                        <pic:blipFill>
                          <a:blip r:embed="rId37">
                            <a:extLst>
                              <a:ext uri="{28A0092B-C50C-407E-A947-70E740481C1C}">
                                <a14:useLocalDpi xmlns:a14="http://schemas.microsoft.com/office/drawing/2010/main" val="0"/>
                              </a:ext>
                              <a:ext uri="{96DAC541-7B7A-43D3-8B79-37D633B846F1}">
                                <asvg:svgBlip xmlns:asvg="http://schemas.microsoft.com/office/drawing/2016/SVG/main" r:embed="rId38"/>
                              </a:ext>
                            </a:extLst>
                          </a:blip>
                          <a:srcRect/>
                          <a:stretch/>
                        </pic:blipFill>
                        <pic:spPr>
                          <a:xfrm>
                            <a:off x="3787316" y="1693659"/>
                            <a:ext cx="822325" cy="822325"/>
                          </a:xfrm>
                          <a:prstGeom prst="rect">
                            <a:avLst/>
                          </a:prstGeom>
                        </pic:spPr>
                      </pic:pic>
                      <wps:wsp>
                        <wps:cNvPr id="1973423917" name="Straight Arrow Connector 1973423922"/>
                        <wps:cNvCnPr/>
                        <wps:spPr>
                          <a:xfrm flipV="1">
                            <a:off x="2853055" y="589280"/>
                            <a:ext cx="983615" cy="289560"/>
                          </a:xfrm>
                          <a:prstGeom prst="bentConnector3">
                            <a:avLst>
                              <a:gd name="adj1" fmla="val 586"/>
                            </a:avLst>
                          </a:prstGeom>
                          <a:ln w="28575">
                            <a:solidFill>
                              <a:srgbClr val="0070C0"/>
                            </a:solidFill>
                            <a:headEnd type="none"/>
                            <a:tailEnd type="triangle"/>
                          </a:ln>
                        </wps:spPr>
                        <wps:style>
                          <a:lnRef idx="1">
                            <a:schemeClr val="accent1"/>
                          </a:lnRef>
                          <a:fillRef idx="0">
                            <a:schemeClr val="accent1"/>
                          </a:fillRef>
                          <a:effectRef idx="0">
                            <a:schemeClr val="accent1"/>
                          </a:effectRef>
                          <a:fontRef idx="minor">
                            <a:schemeClr val="tx1"/>
                          </a:fontRef>
                        </wps:style>
                        <wps:bodyPr/>
                      </wps:wsp>
                      <wps:wsp>
                        <wps:cNvPr id="1973423918" name="Straight Arrow Connector 1973423918"/>
                        <wps:cNvCnPr>
                          <a:cxnSpLocks/>
                        </wps:cNvCnPr>
                        <wps:spPr>
                          <a:xfrm flipH="1" flipV="1">
                            <a:off x="4198479" y="2496104"/>
                            <a:ext cx="901" cy="53365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3423919" name="Straight Arrow Connector 1973423922"/>
                        <wps:cNvCnPr/>
                        <wps:spPr>
                          <a:xfrm flipH="1">
                            <a:off x="1718244" y="2104822"/>
                            <a:ext cx="2069072" cy="12266"/>
                          </a:xfrm>
                          <a:prstGeom prst="straightConnector1">
                            <a:avLst/>
                          </a:prstGeom>
                          <a:ln w="28575">
                            <a:solidFill>
                              <a:srgbClr val="0070C0"/>
                            </a:solidFill>
                            <a:headEnd type="triangle"/>
                            <a:tailEnd type="non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730CDE5" id="Group 15" o:spid="_x0000_s1052" style="position:absolute;left:0;text-align:left;margin-left:0;margin-top:-.05pt;width:388.6pt;height:246.9pt;z-index:251658244;mso-position-horizontal-relative:margin" coordsize="49354,3135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">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Straight Arrow Connector 1973423922" o:spid="_x0000_s1053" type="#_x0000_t35" style="position:absolute;left:22323;top:5498;width:311;height:3901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" adj="-346380,21624" strokecolor="#0070c0" strokeweight="2.25pt">
                  <v:stroke startarrow="block"/>
                  <o:lock v:ext="edit" shapetype="f"/>
                </v:shape>
                <v:rect id="Rectangle 17" o:spid="_x0000_s1054" style="position:absolute;left:8680;width:26098;height:27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" fillcolor="#deeaf6 [660]" strokecolor="#1f4d78 [1604]" strokeweight="1pt"/>
                <v:group id="Group 18" o:spid="_x0000_s1055" style="position:absolute;top:1562;width:6248;height:6127" coordorigin=",1562" coordsize="6249,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Graphic 6" o:spid="_x0000_s1056" type="#_x0000_t75" alt="User with solid fill" style="position:absolute;left:810;top:1562;width:4603;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">
                    <v:imagedata r:id="rId32" o:title="User with solid fill"/>
                  </v:shape>
                  <v:shape id="Text Box 7" o:spid="_x0000_s1057" type="#_x0000_t202" style="position:absolute;top:4976;width:624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17D017C2"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v:textbox>
                  </v:shape>
                </v:group>
                <v:shape id="Straight Arrow Connector 26" o:spid="_x0000_s1058" type="#_x0000_t32" style="position:absolute;left:5556;top:4210;width:6877;height: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" strokecolor="#0070c0" strokeweight="2.25pt">
                  <v:stroke endarrow="block" joinstyle="miter"/>
                </v:shape>
                <v:group id="Group 27" o:spid="_x0000_s1059" style="position:absolute;left:10820;top:9493;width:22000;height:10548" coordorigin="10820,9493" coordsize="22015,10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Text Box 36" o:spid="_x0000_s1060" type="#_x0000_t202" style="position:absolute;left:10820;top:13369;width:798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28F062B4"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Media Enquiry</w:t>
                          </w:r>
                        </w:p>
                      </w:txbxContent>
                    </v:textbox>
                  </v:shape>
                  <v:shape id="Graphic 37" o:spid="_x0000_s1061" type="#_x0000_t75" alt="Paper with solid fill" style="position:absolute;left:12523;top:9493;width:4567;height:4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">
                    <v:imagedata r:id="rId39" o:title="Paper with solid fill"/>
                  </v:shape>
                  <v:shape id="Text Box 36" o:spid="_x0000_s1062" type="#_x0000_t202" style="position:absolute;left:24855;top:15475;width:798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18FF8FC3"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CMS</w:t>
                          </w:r>
                        </w:p>
                      </w:txbxContent>
                    </v:textbox>
                  </v:shape>
                </v:group>
                <v:group id="Group 33" o:spid="_x0000_s1063" style="position:absolute;left:9201;top:18522;width:24190;height:12834" coordorigin="9201,18522" coordsize="24193,12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Text Box 23" o:spid="_x0000_s1064" type="#_x0000_t202" style="position:absolute;left:9201;top:22399;width:1128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300EDE2D"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Memo Subscription</w:t>
                          </w:r>
                        </w:p>
                      </w:txbxContent>
                    </v:textbox>
                  </v:shape>
                  <v:shape id="Graphic 24" o:spid="_x0000_s1065" type="#_x0000_t75" alt="Paper with solid fill" style="position:absolute;left:12558;top:18522;width:4567;height: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">
                    <v:imagedata r:id="rId39" o:title="Paper with solid fill"/>
                  </v:shape>
                  <v:shape id="Text Box 1973423909" o:spid="_x0000_s1066" type="#_x0000_t202" style="position:absolute;left:10992;top:28814;width:22402;height:2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" fillcolor="white [3212]" strokecolor="#0070c0" strokeweight="2.25pt">
                    <v:textbox inset=",1mm">
                      <w:txbxContent>
                        <w:p w14:paraId="318B26A7" w14:textId="77777777" w:rsidR="00EE31F2" w:rsidRDefault="00EE31F2" w:rsidP="00EE31F2">
                          <w:pPr>
                            <w:jc w:val="center"/>
                            <w:rPr>
                              <w:color w:val="000000" w:themeColor="text1"/>
                              <w:kern w:val="24"/>
                              <w:sz w:val="20"/>
                              <w:szCs w:val="20"/>
                            </w:rPr>
                          </w:pPr>
                          <w:r>
                            <w:rPr>
                              <w:color w:val="000000" w:themeColor="text1"/>
                              <w:kern w:val="24"/>
                              <w:sz w:val="20"/>
                              <w:szCs w:val="20"/>
                            </w:rPr>
                            <w:t>Unsubscribe &amp; Manage Preferences</w:t>
                          </w:r>
                        </w:p>
                      </w:txbxContent>
                    </v:textbox>
                  </v:shape>
                </v:group>
                <v:group id="Group 43" o:spid="_x0000_s1067" style="position:absolute;left:10877;top:1739;width:7976;height:8446" coordorigin="10877,1739" coordsize="7981,8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Text Box 39" o:spid="_x0000_s1068" type="#_x0000_t202" style="position:absolute;left:10877;top:5616;width:7981;height:4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1223E665" w14:textId="77777777" w:rsidR="00EE31F2" w:rsidRDefault="00EE31F2" w:rsidP="00EE31F2">
                          <w:pPr>
                            <w:jc w:val="center"/>
                            <w:rPr>
                              <w:b/>
                              <w:bCs/>
                              <w:color w:val="000000" w:themeColor="text1"/>
                              <w:kern w:val="24"/>
                              <w:sz w:val="20"/>
                              <w:szCs w:val="20"/>
                            </w:rPr>
                          </w:pPr>
                          <w:r>
                            <w:rPr>
                              <w:b/>
                              <w:bCs/>
                              <w:color w:val="000000" w:themeColor="text1"/>
                              <w:kern w:val="24"/>
                              <w:sz w:val="20"/>
                              <w:szCs w:val="20"/>
                            </w:rPr>
                            <w:t>Contact Us</w:t>
                          </w:r>
                        </w:p>
                      </w:txbxContent>
                    </v:textbox>
                  </v:shape>
                  <v:shape id="Graphic 42" o:spid="_x0000_s1069" type="#_x0000_t75" alt="Paper with solid fill" style="position:absolute;left:12580;top:1739;width:4567;height:4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">
                    <v:imagedata r:id="rId39" o:title="Paper with solid fill"/>
                  </v:shape>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973423922" o:spid="_x0000_s1070" type="#_x0000_t34" style="position:absolute;left:17183;top:4127;width:7054;height:652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" adj="12385" strokecolor="#0070c0" strokeweight="2.25pt">
                  <v:stroke startarrow="block"/>
                </v:shape>
                <v:shape id="Graphic 1973423921" o:spid="_x0000_s1071" type="#_x0000_t75" alt="Web design with solid fill" style="position:absolute;left:24130;top:7581;width:9144;height:9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">
                  <v:imagedata r:id="rId34" o:title="Web design with solid fill"/>
                </v:shape>
                <v:group id="Group 55" o:spid="_x0000_s1072" style="position:absolute;top:9493;width:6248;height:6128" coordorigin=",9493" coordsize="6249,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Graphic 51" o:spid="_x0000_s1073" type="#_x0000_t75" alt="User with solid fill" style="position:absolute;left:810;top:9493;width:4603;height:4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">
                    <v:imagedata r:id="rId32" o:title="User with solid fill"/>
                  </v:shape>
                  <v:shape id="Text Box 52" o:spid="_x0000_s1074" type="#_x0000_t202" style="position:absolute;top:12907;width:624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w:txbxContent>
                        <w:p w14:paraId="6E4DBEA9"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v:textbox>
                  </v:shape>
                </v:group>
                <v:shape id="Straight Arrow Connector 58" o:spid="_x0000_s1075" type="#_x0000_t32" style="position:absolute;left:5556;top:12141;width:687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" strokecolor="#0070c0" strokeweight="2.25pt">
                  <v:stroke endarrow="block" joinstyle="miter"/>
                </v:shape>
                <v:shape id="Straight Arrow Connector 59" o:spid="_x0000_s1076" type="#_x0000_t32" style="position:absolute;left:17475;top:12509;width:6762;height: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" strokecolor="#0070c0" strokeweight="2.25pt">
                  <v:stroke endarrow="block" joinstyle="miter"/>
                </v:shape>
                <v:shape id="Straight Arrow Connector 60" o:spid="_x0000_s1077" type="#_x0000_t32" style="position:absolute;left:5556;top:21170;width:6877;height: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" strokecolor="#0070c0" strokeweight="2.25pt">
                  <v:stroke endarrow="block" joinstyle="miter"/>
                </v:shape>
                <v:group id="Group 61" o:spid="_x0000_s1078" style="position:absolute;top:18522;width:6248;height:6128" coordorigin=",18522" coordsize="6249,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Graphic 56" o:spid="_x0000_s1079" type="#_x0000_t75" alt="User with solid fill" style="position:absolute;left:810;top:18522;width:4603;height:4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">
                    <v:imagedata r:id="rId32" o:title="User with solid fill"/>
                  </v:shape>
                  <v:shape id="Text Box 57" o:spid="_x0000_s1080" type="#_x0000_t202" style="position:absolute;top:21937;width:6249;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6B55ECE1" w14:textId="77777777" w:rsidR="00EE31F2" w:rsidRDefault="00EE31F2" w:rsidP="00EE31F2">
                          <w:pPr>
                            <w:jc w:val="center"/>
                            <w:rPr>
                              <w:color w:val="000000" w:themeColor="text1"/>
                              <w:kern w:val="24"/>
                              <w:sz w:val="22"/>
                              <w:szCs w:val="22"/>
                            </w:rPr>
                          </w:pPr>
                          <w:r>
                            <w:rPr>
                              <w:color w:val="000000" w:themeColor="text1"/>
                              <w:kern w:val="24"/>
                              <w:sz w:val="22"/>
                              <w:szCs w:val="22"/>
                            </w:rPr>
                            <w:t>USER</w:t>
                          </w:r>
                        </w:p>
                      </w:txbxContent>
                    </v:textbox>
                  </v:shape>
                </v:group>
                <v:group id="Group 1973423904" o:spid="_x0000_s1081" style="position:absolute;left:22046;top:25;width:27308;height:27464" coordorigin="22046,25" coordsize="27310,27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">
                  <v:shape id="Text Box 62" o:spid="_x0000_s1082" type="#_x0000_t202" style="position:absolute;left:34199;top:14378;width:1515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" filled="f" stroked="f" strokeweight=".5pt">
                    <v:textbox>
                      <w:txbxContent>
                        <w:p w14:paraId="333F5F4C" w14:textId="77777777" w:rsidR="00EE31F2" w:rsidRDefault="00EE31F2" w:rsidP="00EE31F2">
                          <w:pPr>
                            <w:jc w:val="center"/>
                            <w:rPr>
                              <w:b/>
                              <w:bCs/>
                              <w:color w:val="000000" w:themeColor="text1"/>
                              <w:kern w:val="24"/>
                            </w:rPr>
                          </w:pPr>
                          <w:r>
                            <w:rPr>
                              <w:b/>
                              <w:bCs/>
                              <w:color w:val="000000" w:themeColor="text1"/>
                              <w:kern w:val="24"/>
                            </w:rPr>
                            <w:t>arp.nsw.gov.au</w:t>
                          </w:r>
                        </w:p>
                        <w:p w14:paraId="2137B762" w14:textId="77777777" w:rsidR="00EE31F2" w:rsidRDefault="00EE31F2" w:rsidP="00EE31F2">
                          <w:pPr>
                            <w:jc w:val="center"/>
                            <w:rPr>
                              <w:b/>
                              <w:bCs/>
                              <w:color w:val="000000" w:themeColor="text1"/>
                              <w:kern w:val="24"/>
                            </w:rPr>
                          </w:pPr>
                          <w:r>
                            <w:rPr>
                              <w:b/>
                              <w:bCs/>
                              <w:color w:val="000000" w:themeColor="text1"/>
                              <w:kern w:val="24"/>
                            </w:rPr>
                            <w:t> </w:t>
                          </w:r>
                        </w:p>
                      </w:txbxContent>
                    </v:textbox>
                  </v:shape>
                  <v:shape id="Text Box 1973423919" o:spid="_x0000_s1083" type="#_x0000_t202" style="position:absolute;left:22046;top:25;width:12732;height:3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" filled="f" stroked="f" strokeweight=".5pt">
                    <v:textbox>
                      <w:txbxContent>
                        <w:p w14:paraId="49348165" w14:textId="77777777" w:rsidR="00EE31F2" w:rsidRPr="00C60A42" w:rsidRDefault="00EE31F2" w:rsidP="00EE31F2">
                          <w:pPr>
                            <w:jc w:val="right"/>
                            <w:rPr>
                              <w:b/>
                              <w:bCs/>
                              <w:color w:val="000000" w:themeColor="text1"/>
                              <w:kern w:val="24"/>
                              <w:sz w:val="28"/>
                              <w:szCs w:val="28"/>
                            </w:rPr>
                          </w:pPr>
                          <w:r w:rsidRPr="00C60A42">
                            <w:rPr>
                              <w:b/>
                              <w:bCs/>
                              <w:color w:val="000000" w:themeColor="text1"/>
                              <w:kern w:val="24"/>
                              <w:sz w:val="28"/>
                              <w:szCs w:val="28"/>
                            </w:rPr>
                            <w:t>nsw.gov.au</w:t>
                          </w:r>
                        </w:p>
                      </w:txbxContent>
                    </v:textbox>
                  </v:shape>
                  <v:group id="Group 1973423907" o:spid="_x0000_s1084" style="position:absolute;left:35387;top:25;width:12992;height:27467" coordorigin="35387,25" coordsize="19120,2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">
                    <v:rect id="Rectangle 1973423908" o:spid="_x0000_s1085" style="position:absolute;left:35814;top:14283;width:18056;height:132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" fillcolor="#deeaf6 [660]" strokecolor="#1f4d78 [1604]" strokeweight="1pt"/>
                    <v:rect id="Rectangle 1973423910" o:spid="_x0000_s1086" style="position:absolute;left:35855;top:83;width:18056;height:13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" fillcolor="#deeaf6 [660]" strokecolor="#1f4d78 [1604]" strokeweight="1pt"/>
                    <v:shape id="Text Box 47" o:spid="_x0000_s1087" type="#_x0000_t202" style="position:absolute;left:35598;top:25;width:1890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" filled="f" stroked="f" strokeweight=".5pt">
                      <v:textbox>
                        <w:txbxContent>
                          <w:p w14:paraId="1B20E5F0" w14:textId="77777777" w:rsidR="00EE31F2" w:rsidRDefault="00EE31F2" w:rsidP="00EE31F2">
                            <w:pPr>
                              <w:jc w:val="center"/>
                              <w:rPr>
                                <w:b/>
                                <w:bCs/>
                                <w:color w:val="000000" w:themeColor="text1"/>
                                <w:kern w:val="24"/>
                              </w:rPr>
                            </w:pPr>
                            <w:r>
                              <w:rPr>
                                <w:b/>
                                <w:bCs/>
                                <w:color w:val="000000" w:themeColor="text1"/>
                                <w:kern w:val="24"/>
                              </w:rPr>
                              <w:t>Premier’s Dept</w:t>
                            </w:r>
                          </w:p>
                        </w:txbxContent>
                      </v:textbox>
                    </v:shape>
                    <v:shape id="Text Box 47" o:spid="_x0000_s1088" type="#_x0000_t202" style="position:absolute;left:35387;top:14061;width:1891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" filled="f" stroked="f" strokeweight=".5pt">
                      <v:textbox>
                        <w:txbxContent>
                          <w:p w14:paraId="29983088" w14:textId="77777777" w:rsidR="00EE31F2" w:rsidRDefault="00EE31F2" w:rsidP="00EE31F2">
                            <w:pPr>
                              <w:jc w:val="center"/>
                              <w:rPr>
                                <w:b/>
                                <w:bCs/>
                                <w:color w:val="000000" w:themeColor="text1"/>
                                <w:kern w:val="24"/>
                              </w:rPr>
                            </w:pPr>
                            <w:r>
                              <w:rPr>
                                <w:b/>
                                <w:bCs/>
                                <w:color w:val="000000" w:themeColor="text1"/>
                                <w:kern w:val="24"/>
                              </w:rPr>
                              <w:t>arp.nsw.gov.au</w:t>
                            </w:r>
                          </w:p>
                        </w:txbxContent>
                      </v:textbox>
                    </v:shape>
                  </v:group>
                  <v:group id="Group 1973423913" o:spid="_x0000_s1089" style="position:absolute;left:38192;top:2687;width:7408;height:9678" coordorigin="38192,2687" coordsize="6981,9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">
                    <v:shape id="Graphic 1973423907" o:spid="_x0000_s1090" type="#_x0000_t75" alt="Group with solid fill" style="position:absolute;left:38528;top:2687;width:6646;height:6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">
                      <v:imagedata r:id="rId31" o:title="Group with solid fill"/>
                    </v:shape>
                    <v:shape id="Text Box 1973423908" o:spid="_x0000_s1091" type="#_x0000_t202" style="position:absolute;left:38192;top:7988;width:6540;height:4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" filled="f" stroked="f" strokeweight=".5pt">
                      <v:textbox>
                        <w:txbxContent>
                          <w:p w14:paraId="3426D79E" w14:textId="77777777" w:rsidR="00EE31F2" w:rsidRDefault="00EE31F2" w:rsidP="00EE31F2">
                            <w:pPr>
                              <w:jc w:val="center"/>
                              <w:rPr>
                                <w:color w:val="000000" w:themeColor="text1"/>
                                <w:kern w:val="24"/>
                                <w:sz w:val="22"/>
                                <w:szCs w:val="22"/>
                              </w:rPr>
                            </w:pPr>
                            <w:r>
                              <w:rPr>
                                <w:color w:val="000000" w:themeColor="text1"/>
                                <w:kern w:val="24"/>
                                <w:sz w:val="22"/>
                                <w:szCs w:val="22"/>
                              </w:rPr>
                              <w:t>Agency Staff</w:t>
                            </w:r>
                          </w:p>
                        </w:txbxContent>
                      </v:textbox>
                    </v:shape>
                  </v:group>
                </v:group>
                <v:shape id="Graphic 1973423914" o:spid="_x0000_s1092" type="#_x0000_t75" alt="Database with solid fill" style="position:absolute;left:37873;top:16936;width:8223;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">
                  <v:imagedata r:id="rId40" o:title="Database with solid fill"/>
                </v:shape>
                <v:shape id="Straight Arrow Connector 1973423922" o:spid="_x0000_s1093" type="#_x0000_t34" style="position:absolute;left:28530;top:5892;width:9836;height:289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" adj="127" strokecolor="#0070c0" strokeweight="2.25pt">
                  <v:stroke endarrow="block"/>
                </v:shape>
                <v:shape id="Straight Arrow Connector 1973423918" o:spid="_x0000_s1094" type="#_x0000_t32" style="position:absolute;left:41984;top:24961;width:9;height:533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" strokecolor="#0070c0" strokeweight="2.25pt">
                  <v:stroke endarrow="block" joinstyle="miter"/>
                  <o:lock v:ext="edit" shapetype="f"/>
                </v:shape>
                <v:shape id="Straight Arrow Connector 1973423922" o:spid="_x0000_s1095" type="#_x0000_t32" style="position:absolute;left:17182;top:21048;width:20691;height:12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" strokecolor="#0070c0" strokeweight="2.25pt">
                  <v:stroke startarrow="block" joinstyle="miter"/>
                </v:shape>
                <w10:wrap anchorx="margin"/>
              </v:group>
            </w:pict>
          </mc:Fallback>
        </mc:AlternateContent>
      </w:r>
    </w:p>
    <w:p w14:paraId="29EEBBF5" w14:textId="77777777" w:rsidR="00DF5B1D" w:rsidRDefault="00DF5B1D" w:rsidP="00FC593F">
      <w:pPr>
        <w:pStyle w:val="BodyText1"/>
      </w:pPr>
    </w:p>
    <w:p w14:paraId="09648F44" w14:textId="77777777" w:rsidR="00DF5B1D" w:rsidRDefault="00DF5B1D" w:rsidP="00FC593F">
      <w:pPr>
        <w:pStyle w:val="BodyText1"/>
      </w:pPr>
    </w:p>
    <w:p w14:paraId="256AE0E7" w14:textId="77777777" w:rsidR="00DF5B1D" w:rsidRDefault="00DF5B1D" w:rsidP="00FC593F">
      <w:pPr>
        <w:pStyle w:val="BodyText1"/>
      </w:pPr>
    </w:p>
    <w:p w14:paraId="6EAF86E8" w14:textId="77777777" w:rsidR="00DF5B1D" w:rsidRDefault="00DF5B1D" w:rsidP="00FC593F">
      <w:pPr>
        <w:pStyle w:val="BodyText1"/>
      </w:pPr>
    </w:p>
    <w:p w14:paraId="070E364D" w14:textId="77777777" w:rsidR="00DF5B1D" w:rsidRDefault="00DF5B1D" w:rsidP="00FC593F">
      <w:pPr>
        <w:pStyle w:val="BodyText1"/>
      </w:pPr>
    </w:p>
    <w:p w14:paraId="5FDAE71C" w14:textId="77777777" w:rsidR="00DF5B1D" w:rsidRDefault="00DF5B1D" w:rsidP="00FC593F">
      <w:pPr>
        <w:pStyle w:val="BodyText1"/>
      </w:pPr>
    </w:p>
    <w:p w14:paraId="07D37BD3" w14:textId="77777777" w:rsidR="00EE31F2" w:rsidRDefault="00EE31F2" w:rsidP="00FC593F">
      <w:pPr>
        <w:pStyle w:val="BodyText1"/>
      </w:pPr>
    </w:p>
    <w:p w14:paraId="185AB5DF" w14:textId="77777777" w:rsidR="00EE31F2" w:rsidRDefault="00EE31F2" w:rsidP="00FC593F">
      <w:pPr>
        <w:pStyle w:val="BodyText1"/>
      </w:pPr>
    </w:p>
    <w:p w14:paraId="78A8A7FD" w14:textId="77777777" w:rsidR="00EE31F2" w:rsidRDefault="00EE31F2" w:rsidP="00FC593F">
      <w:pPr>
        <w:pStyle w:val="BodyText1"/>
      </w:pPr>
    </w:p>
    <w:p w14:paraId="62365FF9" w14:textId="77777777" w:rsidR="00EE31F2" w:rsidRDefault="00EE31F2" w:rsidP="00FC593F">
      <w:pPr>
        <w:pStyle w:val="BodyText1"/>
      </w:pPr>
    </w:p>
    <w:p w14:paraId="1271F67D" w14:textId="77777777" w:rsidR="00EE31F2" w:rsidRDefault="00EE31F2" w:rsidP="00FC593F">
      <w:pPr>
        <w:pStyle w:val="BodyText1"/>
      </w:pPr>
    </w:p>
    <w:p w14:paraId="494DA365" w14:textId="77777777" w:rsidR="00EE31F2" w:rsidRDefault="00EE31F2" w:rsidP="00FC593F">
      <w:pPr>
        <w:pStyle w:val="BodyText1"/>
      </w:pPr>
    </w:p>
    <w:p w14:paraId="16844B27" w14:textId="77777777" w:rsidR="00EE31F2" w:rsidRDefault="00EE31F2" w:rsidP="00FC593F">
      <w:pPr>
        <w:pStyle w:val="BodyText1"/>
      </w:pPr>
    </w:p>
    <w:p w14:paraId="00B9227F" w14:textId="77777777" w:rsidR="00EE31F2" w:rsidRDefault="00EE31F2" w:rsidP="00FC593F">
      <w:pPr>
        <w:pStyle w:val="BodyText1"/>
      </w:pPr>
    </w:p>
    <w:p w14:paraId="47730A43" w14:textId="77777777" w:rsidR="00EE31F2" w:rsidRDefault="00EE31F2" w:rsidP="00FC593F">
      <w:pPr>
        <w:pStyle w:val="BodyText1"/>
      </w:pPr>
    </w:p>
    <w:p w14:paraId="562801ED" w14:textId="77777777" w:rsidR="00EE31F2" w:rsidRDefault="00EE31F2" w:rsidP="00FC593F">
      <w:pPr>
        <w:pStyle w:val="BodyText1"/>
      </w:pPr>
    </w:p>
    <w:p w14:paraId="1668BE5B" w14:textId="77777777" w:rsidR="00EE31F2" w:rsidRDefault="00EE31F2" w:rsidP="00FC593F">
      <w:pPr>
        <w:pStyle w:val="BodyText1"/>
      </w:pPr>
    </w:p>
    <w:p w14:paraId="33900C23" w14:textId="77777777" w:rsidR="00624526" w:rsidRDefault="00624526" w:rsidP="00521BC5">
      <w:pPr>
        <w:pStyle w:val="BodyText1"/>
      </w:pPr>
    </w:p>
    <w:p w14:paraId="372E73DF" w14:textId="041EFB01" w:rsidR="00C8073E" w:rsidRDefault="00A40574" w:rsidP="0061586A">
      <w:pPr>
        <w:pStyle w:val="Heading2"/>
      </w:pPr>
      <w:r>
        <w:t>Information</w:t>
      </w:r>
      <w:r w:rsidR="00426845">
        <w:t xml:space="preserve"> </w:t>
      </w:r>
      <w:r w:rsidR="00C8073E">
        <w:t>Right</w:t>
      </w:r>
      <w:r w:rsidR="00665446">
        <w:t>s</w:t>
      </w:r>
    </w:p>
    <w:p w14:paraId="00E35378" w14:textId="60FFEDEA" w:rsidR="00A11702" w:rsidRDefault="008020FE" w:rsidP="00A11702">
      <w:r>
        <w:t>Persons</w:t>
      </w:r>
      <w:r w:rsidR="00A11702">
        <w:t xml:space="preserve"> who submitted </w:t>
      </w:r>
      <w:r>
        <w:t xml:space="preserve">a </w:t>
      </w:r>
      <w:r w:rsidR="00156079">
        <w:t>data using the</w:t>
      </w:r>
      <w:r w:rsidR="00737448">
        <w:t xml:space="preserve"> </w:t>
      </w:r>
      <w:r w:rsidR="00737448" w:rsidRPr="0087048A">
        <w:rPr>
          <w:highlight w:val="yellow"/>
        </w:rPr>
        <w:t>[</w:t>
      </w:r>
      <w:r w:rsidR="00737448">
        <w:rPr>
          <w:highlight w:val="yellow"/>
        </w:rPr>
        <w:t>Webf</w:t>
      </w:r>
      <w:r w:rsidR="00737448" w:rsidRPr="0087048A">
        <w:rPr>
          <w:highlight w:val="yellow"/>
        </w:rPr>
        <w:t>orm Title]</w:t>
      </w:r>
      <w:r w:rsidR="00737448">
        <w:t xml:space="preserve">, </w:t>
      </w:r>
      <w:r w:rsidR="00737448" w:rsidRPr="0087048A">
        <w:rPr>
          <w:highlight w:val="yellow"/>
        </w:rPr>
        <w:t>[</w:t>
      </w:r>
      <w:r w:rsidR="00737448">
        <w:rPr>
          <w:highlight w:val="yellow"/>
        </w:rPr>
        <w:t>Webf</w:t>
      </w:r>
      <w:r w:rsidR="00737448" w:rsidRPr="0087048A">
        <w:rPr>
          <w:highlight w:val="yellow"/>
        </w:rPr>
        <w:t xml:space="preserve">orm </w:t>
      </w:r>
      <w:r w:rsidR="00EE31F2" w:rsidRPr="0087048A">
        <w:rPr>
          <w:highlight w:val="yellow"/>
        </w:rPr>
        <w:t>Title]</w:t>
      </w:r>
      <w:r w:rsidR="00EE31F2">
        <w:t xml:space="preserve"> may</w:t>
      </w:r>
      <w:r w:rsidR="00A11702">
        <w:t xml:space="preserve"> access, amend, or correct this information by [</w:t>
      </w:r>
      <w:r w:rsidR="00A11702" w:rsidRPr="00737448">
        <w:rPr>
          <w:highlight w:val="yellow"/>
        </w:rPr>
        <w:t>insert action</w:t>
      </w:r>
      <w:r w:rsidR="00A11702">
        <w:t xml:space="preserve">]. </w:t>
      </w:r>
      <w:r w:rsidR="007818A3">
        <w:rPr>
          <w:lang w:val="en-AU"/>
        </w:rPr>
        <w:t xml:space="preserve">Individuals </w:t>
      </w:r>
      <w:r w:rsidR="007818A3" w:rsidRPr="00CB7E92">
        <w:rPr>
          <w:lang w:val="en-AU"/>
        </w:rPr>
        <w:t xml:space="preserve">will not have access to amend or update their data beyond the retention period.   </w:t>
      </w:r>
      <w:r w:rsidR="00A11702">
        <w:t>For issues or concerns relating to privacy</w:t>
      </w:r>
      <w:r w:rsidR="002A5AD7">
        <w:t>,</w:t>
      </w:r>
      <w:r w:rsidR="00A11702">
        <w:t xml:space="preserve"> the individual may contact the </w:t>
      </w:r>
      <w:r w:rsidR="008E6C49">
        <w:rPr>
          <w:rStyle w:val="eop"/>
          <w:highlight w:val="yellow"/>
        </w:rPr>
        <w:t xml:space="preserve">[Insert Agency] </w:t>
      </w:r>
      <w:r w:rsidR="00A11702">
        <w:t xml:space="preserve"> </w:t>
      </w:r>
      <w:r w:rsidR="00737448" w:rsidRPr="00CF05E2">
        <w:rPr>
          <w:rStyle w:val="eop"/>
          <w:highlight w:val="yellow"/>
        </w:rPr>
        <w:t>[</w:t>
      </w:r>
      <w:r w:rsidR="00737448">
        <w:rPr>
          <w:rStyle w:val="eop"/>
          <w:highlight w:val="yellow"/>
        </w:rPr>
        <w:t>Team/Role</w:t>
      </w:r>
      <w:r w:rsidR="00737448" w:rsidRPr="00CF05E2">
        <w:rPr>
          <w:rStyle w:val="eop"/>
          <w:highlight w:val="yellow"/>
        </w:rPr>
        <w:t>]</w:t>
      </w:r>
      <w:r w:rsidR="00A11702">
        <w:t xml:space="preserve"> using the contact details provided in the PCN.</w:t>
      </w:r>
    </w:p>
    <w:p w14:paraId="38AE483D" w14:textId="77777777" w:rsidR="00A11702" w:rsidRDefault="00A11702" w:rsidP="00A11702">
      <w:pPr>
        <w:pStyle w:val="BodyText1"/>
      </w:pPr>
    </w:p>
    <w:p w14:paraId="095FB1DF" w14:textId="4D4A5BBD" w:rsidR="0035018D" w:rsidRDefault="00ED6C74" w:rsidP="0061586A">
      <w:pPr>
        <w:pStyle w:val="Heading2"/>
      </w:pPr>
      <w:r>
        <w:t>Storage</w:t>
      </w:r>
      <w:r w:rsidR="00174774">
        <w:t xml:space="preserve">, Security </w:t>
      </w:r>
      <w:r w:rsidR="00C44278">
        <w:t>and</w:t>
      </w:r>
      <w:r>
        <w:t xml:space="preserve"> Retention</w:t>
      </w:r>
    </w:p>
    <w:p w14:paraId="6B49AE87" w14:textId="056C54D0" w:rsidR="00F43532" w:rsidRPr="007C4CFE" w:rsidRDefault="0071782D" w:rsidP="00FC593F">
      <w:r>
        <w:t xml:space="preserve">Collected web form data is stored </w:t>
      </w:r>
      <w:r w:rsidR="008B106F">
        <w:t>i</w:t>
      </w:r>
      <w:r w:rsidR="00F45432">
        <w:t xml:space="preserve">n Australia </w:t>
      </w:r>
      <w:r>
        <w:t>by</w:t>
      </w:r>
      <w:r w:rsidR="00EC4BA2">
        <w:t xml:space="preserve"> the OneCX program and </w:t>
      </w:r>
      <w:r w:rsidR="008E6C49">
        <w:rPr>
          <w:rStyle w:val="eop"/>
          <w:highlight w:val="yellow"/>
        </w:rPr>
        <w:t>[Insert Agency]</w:t>
      </w:r>
      <w:r w:rsidR="008E6C49">
        <w:t xml:space="preserve"> </w:t>
      </w:r>
      <w:r w:rsidR="00EC4BA2">
        <w:t>as described below.</w:t>
      </w:r>
    </w:p>
    <w:p w14:paraId="5497251E" w14:textId="7019B12F" w:rsidR="00F43532" w:rsidRPr="007C4CFE" w:rsidRDefault="008270D2" w:rsidP="007C4CFE">
      <w:pPr>
        <w:pStyle w:val="Heading4"/>
      </w:pPr>
      <w:r w:rsidRPr="007C4CFE">
        <w:t xml:space="preserve">Nsw.gov.au </w:t>
      </w:r>
    </w:p>
    <w:p w14:paraId="311AC5F1" w14:textId="7650D805" w:rsidR="00FF09CF" w:rsidRPr="007C4CFE" w:rsidRDefault="00E05EDF" w:rsidP="00FC593F">
      <w:pPr>
        <w:rPr>
          <w:shd w:val="clear" w:color="auto" w:fill="FFFFFF"/>
        </w:rPr>
      </w:pPr>
      <w:r w:rsidRPr="009B5144">
        <w:rPr>
          <w:shd w:val="clear" w:color="auto" w:fill="FFFFFF"/>
        </w:rPr>
        <w:t xml:space="preserve">OneCX </w:t>
      </w:r>
      <w:r w:rsidR="00E8448D">
        <w:rPr>
          <w:shd w:val="clear" w:color="auto" w:fill="FFFFFF"/>
        </w:rPr>
        <w:t xml:space="preserve">secures </w:t>
      </w:r>
      <w:r w:rsidR="004C35AB">
        <w:rPr>
          <w:shd w:val="clear" w:color="auto" w:fill="FFFFFF"/>
        </w:rPr>
        <w:t>webform data wit</w:t>
      </w:r>
      <w:r w:rsidR="004C35AB" w:rsidRPr="006E07BD">
        <w:rPr>
          <w:shd w:val="clear" w:color="auto" w:fill="FFFFFF"/>
        </w:rPr>
        <w:t xml:space="preserve">hin </w:t>
      </w:r>
      <w:r w:rsidR="00D133E9">
        <w:rPr>
          <w:shd w:val="clear" w:color="auto" w:fill="FFFFFF"/>
        </w:rPr>
        <w:t>CMS</w:t>
      </w:r>
      <w:r w:rsidR="00E8448D">
        <w:rPr>
          <w:shd w:val="clear" w:color="auto" w:fill="FFFFFF"/>
        </w:rPr>
        <w:t xml:space="preserve"> in </w:t>
      </w:r>
      <w:r w:rsidR="009E5836">
        <w:rPr>
          <w:shd w:val="clear" w:color="auto" w:fill="FFFFFF"/>
        </w:rPr>
        <w:t xml:space="preserve">accordance with the NSW Cybersecurity Policy and </w:t>
      </w:r>
      <w:r w:rsidR="009E5836" w:rsidRPr="00BC76DB">
        <w:rPr>
          <w:shd w:val="clear" w:color="auto" w:fill="FFFFFF"/>
        </w:rPr>
        <w:t>Essential 8 Level 3 Maturity</w:t>
      </w:r>
      <w:r w:rsidR="00D961B9" w:rsidRPr="00BC76DB">
        <w:rPr>
          <w:shd w:val="clear" w:color="auto" w:fill="FFFFFF"/>
        </w:rPr>
        <w:t>.</w:t>
      </w:r>
      <w:r w:rsidR="00D961B9">
        <w:rPr>
          <w:shd w:val="clear" w:color="auto" w:fill="FFFFFF"/>
        </w:rPr>
        <w:t xml:space="preserve"> </w:t>
      </w:r>
      <w:r w:rsidR="008B2343">
        <w:rPr>
          <w:shd w:val="clear" w:color="auto" w:fill="FFFFFF"/>
        </w:rPr>
        <w:t xml:space="preserve">OneCX retains data </w:t>
      </w:r>
      <w:r w:rsidR="008B2343" w:rsidRPr="00BC76DB">
        <w:rPr>
          <w:shd w:val="clear" w:color="auto" w:fill="FFFFFF"/>
        </w:rPr>
        <w:t>for 10 days</w:t>
      </w:r>
      <w:r w:rsidR="008B2343">
        <w:rPr>
          <w:shd w:val="clear" w:color="auto" w:fill="FFFFFF"/>
        </w:rPr>
        <w:t xml:space="preserve"> to provide </w:t>
      </w:r>
      <w:r w:rsidR="008E6C49">
        <w:rPr>
          <w:shd w:val="clear" w:color="auto" w:fill="FFFFFF"/>
        </w:rPr>
        <w:t xml:space="preserve">[Insert Agency] </w:t>
      </w:r>
      <w:r w:rsidR="008B2343">
        <w:rPr>
          <w:shd w:val="clear" w:color="auto" w:fill="FFFFFF"/>
        </w:rPr>
        <w:t xml:space="preserve"> supp</w:t>
      </w:r>
      <w:r w:rsidR="0006541A">
        <w:rPr>
          <w:shd w:val="clear" w:color="auto" w:fill="FFFFFF"/>
        </w:rPr>
        <w:t xml:space="preserve">ort and </w:t>
      </w:r>
      <w:r w:rsidR="0038622C">
        <w:rPr>
          <w:shd w:val="clear" w:color="auto" w:fill="FFFFFF"/>
        </w:rPr>
        <w:t>hyper care</w:t>
      </w:r>
      <w:r w:rsidR="0006541A">
        <w:rPr>
          <w:shd w:val="clear" w:color="auto" w:fill="FFFFFF"/>
        </w:rPr>
        <w:t xml:space="preserve"> before automatically purging data. </w:t>
      </w:r>
      <w:r w:rsidR="0038622C">
        <w:rPr>
          <w:shd w:val="clear" w:color="auto" w:fill="FFFFFF"/>
        </w:rPr>
        <w:t xml:space="preserve"> </w:t>
      </w:r>
      <w:r w:rsidR="00D26C50">
        <w:rPr>
          <w:shd w:val="clear" w:color="auto" w:fill="FFFFFF"/>
        </w:rPr>
        <w:t xml:space="preserve">Access to the CMS is restricted </w:t>
      </w:r>
      <w:r w:rsidR="00B0051A">
        <w:rPr>
          <w:shd w:val="clear" w:color="auto" w:fill="FFFFFF"/>
        </w:rPr>
        <w:t xml:space="preserve">by Multi-Factor Authentication (MFA) </w:t>
      </w:r>
      <w:r w:rsidR="00AA1771">
        <w:rPr>
          <w:shd w:val="clear" w:color="auto" w:fill="FFFFFF"/>
        </w:rPr>
        <w:t>to</w:t>
      </w:r>
      <w:r w:rsidR="00CD2FE9">
        <w:rPr>
          <w:shd w:val="clear" w:color="auto" w:fill="FFFFFF"/>
        </w:rPr>
        <w:t xml:space="preserve"> </w:t>
      </w:r>
      <w:r w:rsidR="00364C10" w:rsidRPr="00DF1B1D">
        <w:rPr>
          <w:shd w:val="clear" w:color="auto" w:fill="FFFFFF"/>
        </w:rPr>
        <w:t xml:space="preserve">DCU development staff </w:t>
      </w:r>
      <w:r w:rsidR="00AA1771" w:rsidRPr="00DF1B1D">
        <w:rPr>
          <w:shd w:val="clear" w:color="auto" w:fill="FFFFFF"/>
        </w:rPr>
        <w:t>for</w:t>
      </w:r>
      <w:r w:rsidR="00B0051A" w:rsidRPr="00DF1B1D">
        <w:rPr>
          <w:shd w:val="clear" w:color="auto" w:fill="FFFFFF"/>
        </w:rPr>
        <w:t xml:space="preserve"> </w:t>
      </w:r>
      <w:r w:rsidR="0038622C" w:rsidRPr="00DF1B1D">
        <w:rPr>
          <w:shd w:val="clear" w:color="auto" w:fill="FFFFFF"/>
        </w:rPr>
        <w:t xml:space="preserve">the sole purpose of </w:t>
      </w:r>
      <w:r w:rsidR="00347F35" w:rsidRPr="00DF1B1D">
        <w:rPr>
          <w:shd w:val="clear" w:color="auto" w:fill="FFFFFF"/>
        </w:rPr>
        <w:t xml:space="preserve">providing </w:t>
      </w:r>
      <w:r w:rsidR="008E6C49">
        <w:rPr>
          <w:shd w:val="clear" w:color="auto" w:fill="FFFFFF"/>
        </w:rPr>
        <w:t xml:space="preserve">[Insert Agency] </w:t>
      </w:r>
      <w:r w:rsidR="008C274D" w:rsidRPr="00DF1B1D">
        <w:rPr>
          <w:shd w:val="clear" w:color="auto" w:fill="FFFFFF"/>
        </w:rPr>
        <w:t xml:space="preserve"> </w:t>
      </w:r>
      <w:r w:rsidR="00364C10" w:rsidRPr="00DF1B1D">
        <w:rPr>
          <w:shd w:val="clear" w:color="auto" w:fill="FFFFFF"/>
        </w:rPr>
        <w:t xml:space="preserve">support </w:t>
      </w:r>
      <w:r w:rsidR="00AA1771" w:rsidRPr="00DF1B1D">
        <w:rPr>
          <w:shd w:val="clear" w:color="auto" w:fill="FFFFFF"/>
        </w:rPr>
        <w:t xml:space="preserve">and </w:t>
      </w:r>
      <w:r w:rsidR="00347F35" w:rsidRPr="00DF1B1D">
        <w:rPr>
          <w:shd w:val="clear" w:color="auto" w:fill="FFFFFF"/>
        </w:rPr>
        <w:t>services</w:t>
      </w:r>
      <w:r w:rsidR="00DF1B1D">
        <w:rPr>
          <w:shd w:val="clear" w:color="auto" w:fill="FFFFFF"/>
        </w:rPr>
        <w:t>, and</w:t>
      </w:r>
      <w:r w:rsidR="00CD2FE9">
        <w:rPr>
          <w:shd w:val="clear" w:color="auto" w:fill="FFFFFF"/>
        </w:rPr>
        <w:t xml:space="preserve"> select </w:t>
      </w:r>
      <w:r w:rsidR="008E6C49">
        <w:rPr>
          <w:lang w:val="en-AU"/>
        </w:rPr>
        <w:t xml:space="preserve">[Insert Agency] </w:t>
      </w:r>
      <w:r w:rsidR="001430B0" w:rsidRPr="00DF1B1D">
        <w:rPr>
          <w:lang w:val="en-AU"/>
        </w:rPr>
        <w:t xml:space="preserve"> staff</w:t>
      </w:r>
      <w:r w:rsidR="00504BB6">
        <w:rPr>
          <w:lang w:val="en-AU"/>
        </w:rPr>
        <w:t xml:space="preserve"> for system management. </w:t>
      </w:r>
      <w:r w:rsidR="00A30F88">
        <w:rPr>
          <w:lang w:val="en-AU"/>
        </w:rPr>
        <w:t xml:space="preserve">All </w:t>
      </w:r>
      <w:r w:rsidR="008E6C49">
        <w:rPr>
          <w:lang w:val="en-AU"/>
        </w:rPr>
        <w:t xml:space="preserve">[Insert Agency] </w:t>
      </w:r>
      <w:r w:rsidR="00A30F88">
        <w:rPr>
          <w:lang w:val="en-AU"/>
        </w:rPr>
        <w:t xml:space="preserve"> staff that </w:t>
      </w:r>
      <w:r w:rsidR="001430B0" w:rsidRPr="00A30F88">
        <w:rPr>
          <w:lang w:val="en-AU"/>
        </w:rPr>
        <w:t xml:space="preserve">require access to </w:t>
      </w:r>
      <w:r w:rsidR="007721C7">
        <w:rPr>
          <w:lang w:val="en-AU"/>
        </w:rPr>
        <w:t>the CMS must</w:t>
      </w:r>
      <w:r w:rsidR="001430B0" w:rsidRPr="00A30F88">
        <w:rPr>
          <w:lang w:val="en-AU"/>
        </w:rPr>
        <w:t xml:space="preserve"> complete privacy and CMS training before gaining authority to access the </w:t>
      </w:r>
      <w:r w:rsidR="00CD2FE9">
        <w:rPr>
          <w:lang w:val="en-AU"/>
        </w:rPr>
        <w:t>system</w:t>
      </w:r>
      <w:r w:rsidR="001430B0" w:rsidRPr="00A30F88">
        <w:rPr>
          <w:lang w:val="en-AU"/>
        </w:rPr>
        <w:t>.</w:t>
      </w:r>
    </w:p>
    <w:p w14:paraId="2F9D01DB" w14:textId="053589E2" w:rsidR="00751110" w:rsidRPr="00FF09CF" w:rsidRDefault="008E6C49" w:rsidP="007C4CFE">
      <w:pPr>
        <w:pStyle w:val="Heading4"/>
      </w:pPr>
      <w:r>
        <w:rPr>
          <w:rStyle w:val="eop"/>
          <w:highlight w:val="yellow"/>
        </w:rPr>
        <w:t xml:space="preserve">[Insert Agency] </w:t>
      </w:r>
    </w:p>
    <w:p w14:paraId="4F5ABCF0" w14:textId="66AE56D8" w:rsidR="00F52DE7" w:rsidRPr="00930513" w:rsidRDefault="001F244E" w:rsidP="002E77E0">
      <w:pPr>
        <w:rPr>
          <w:lang w:val="en-AU"/>
        </w:rPr>
      </w:pPr>
      <w:r w:rsidRPr="009E6A77">
        <w:rPr>
          <w:lang w:val="en-AU"/>
        </w:rPr>
        <w:t xml:space="preserve">The SharePoint governance, classifications, permissions, and retention will be managed by </w:t>
      </w:r>
      <w:r w:rsidR="008E6C49">
        <w:rPr>
          <w:lang w:val="en-AU"/>
        </w:rPr>
        <w:t xml:space="preserve">[Insert Agency] </w:t>
      </w:r>
      <w:r w:rsidRPr="009E6A77">
        <w:rPr>
          <w:lang w:val="en-AU"/>
        </w:rPr>
        <w:t xml:space="preserve"> </w:t>
      </w:r>
      <w:r w:rsidR="00DC71B5">
        <w:rPr>
          <w:lang w:val="en-AU"/>
        </w:rPr>
        <w:t xml:space="preserve">in accordance with </w:t>
      </w:r>
      <w:r w:rsidR="00A1624B">
        <w:rPr>
          <w:lang w:val="en-AU"/>
        </w:rPr>
        <w:t>a</w:t>
      </w:r>
      <w:r w:rsidR="00A1624B" w:rsidRPr="00DC43AC">
        <w:rPr>
          <w:lang w:val="en-AU"/>
        </w:rPr>
        <w:t>pplicable legislation</w:t>
      </w:r>
      <w:r w:rsidR="00B1379A">
        <w:rPr>
          <w:lang w:val="en-AU"/>
        </w:rPr>
        <w:t xml:space="preserve"> and </w:t>
      </w:r>
      <w:r w:rsidR="00092D8A">
        <w:rPr>
          <w:lang w:val="en-AU"/>
        </w:rPr>
        <w:t xml:space="preserve">OneCX terms and conditions </w:t>
      </w:r>
      <w:r w:rsidR="00B1379A" w:rsidRPr="00DC43AC">
        <w:rPr>
          <w:lang w:val="en-AU"/>
        </w:rPr>
        <w:t xml:space="preserve">(see </w:t>
      </w:r>
      <w:r w:rsidR="00B1379A" w:rsidRPr="00DC43AC">
        <w:rPr>
          <w:lang w:val="en-AU"/>
        </w:rPr>
        <w:lastRenderedPageBreak/>
        <w:t>1.</w:t>
      </w:r>
      <w:r w:rsidR="00B1379A">
        <w:rPr>
          <w:lang w:val="en-AU"/>
        </w:rPr>
        <w:t>1</w:t>
      </w:r>
      <w:r w:rsidR="00B1379A" w:rsidRPr="00DC43AC">
        <w:rPr>
          <w:lang w:val="en-AU"/>
        </w:rPr>
        <w:t>)</w:t>
      </w:r>
      <w:r w:rsidR="00B1379A">
        <w:rPr>
          <w:lang w:val="en-AU"/>
        </w:rPr>
        <w:t>.</w:t>
      </w:r>
      <w:r w:rsidR="00133C60">
        <w:rPr>
          <w:lang w:val="en-AU"/>
        </w:rPr>
        <w:t xml:space="preserve"> </w:t>
      </w:r>
      <w:r w:rsidR="008E6C49">
        <w:rPr>
          <w:rStyle w:val="eop"/>
          <w:highlight w:val="yellow"/>
        </w:rPr>
        <w:t>[Insert Agency]</w:t>
      </w:r>
      <w:r w:rsidR="00737448">
        <w:rPr>
          <w:rStyle w:val="eop"/>
        </w:rPr>
        <w:t xml:space="preserve"> </w:t>
      </w:r>
      <w:r w:rsidR="002601A5">
        <w:rPr>
          <w:lang w:val="en-AU"/>
        </w:rPr>
        <w:t xml:space="preserve">will restrict </w:t>
      </w:r>
      <w:r w:rsidR="007574AC" w:rsidRPr="001B3F0D">
        <w:rPr>
          <w:lang w:val="en-AU"/>
        </w:rPr>
        <w:t xml:space="preserve">staff access </w:t>
      </w:r>
      <w:r w:rsidR="00DB2252">
        <w:rPr>
          <w:lang w:val="en-AU"/>
        </w:rPr>
        <w:t xml:space="preserve">to </w:t>
      </w:r>
      <w:r w:rsidR="002E4789" w:rsidRPr="002E4789">
        <w:rPr>
          <w:lang w:val="en-AU"/>
        </w:rPr>
        <w:t>authenticated team member</w:t>
      </w:r>
      <w:r w:rsidR="00BE1A26">
        <w:rPr>
          <w:lang w:val="en-AU"/>
        </w:rPr>
        <w:t>s</w:t>
      </w:r>
      <w:r w:rsidR="0089425B">
        <w:rPr>
          <w:lang w:val="en-AU"/>
        </w:rPr>
        <w:t xml:space="preserve"> </w:t>
      </w:r>
      <w:r w:rsidR="00296B55">
        <w:rPr>
          <w:lang w:val="en-AU"/>
        </w:rPr>
        <w:t>as outlined in Table 2.</w:t>
      </w:r>
      <w:r w:rsidR="009F3E4D">
        <w:rPr>
          <w:lang w:val="en-AU"/>
        </w:rPr>
        <w:t xml:space="preserve"> </w:t>
      </w:r>
      <w:r w:rsidR="00964F65" w:rsidRPr="008E1D88">
        <w:rPr>
          <w:highlight w:val="yellow"/>
          <w:lang w:val="en-AU"/>
        </w:rPr>
        <w:t xml:space="preserve">GIPA requests must be actioned by </w:t>
      </w:r>
      <w:r w:rsidR="008E6C49">
        <w:rPr>
          <w:highlight w:val="yellow"/>
          <w:lang w:val="en-AU"/>
        </w:rPr>
        <w:t xml:space="preserve">[Insert Agency] </w:t>
      </w:r>
      <w:r w:rsidR="00964F65" w:rsidRPr="008E1D88">
        <w:rPr>
          <w:highlight w:val="yellow"/>
          <w:lang w:val="en-AU"/>
        </w:rPr>
        <w:t xml:space="preserve">Staff within </w:t>
      </w:r>
      <w:r w:rsidR="00A121B6" w:rsidRPr="008E1D88">
        <w:rPr>
          <w:highlight w:val="yellow"/>
          <w:lang w:val="en-AU"/>
        </w:rPr>
        <w:t xml:space="preserve">5 working days of application receipt. </w:t>
      </w:r>
      <w:r w:rsidR="001B784D" w:rsidRPr="008E1D88">
        <w:rPr>
          <w:highlight w:val="yellow"/>
          <w:lang w:val="en-AU"/>
        </w:rPr>
        <w:t>Once finalised</w:t>
      </w:r>
      <w:r w:rsidR="00B57D00" w:rsidRPr="008E1D88">
        <w:rPr>
          <w:highlight w:val="yellow"/>
          <w:lang w:val="en-AU"/>
        </w:rPr>
        <w:t xml:space="preserve">, </w:t>
      </w:r>
      <w:r w:rsidR="00F7107E" w:rsidRPr="008E1D88">
        <w:rPr>
          <w:highlight w:val="yellow"/>
          <w:lang w:val="en-AU"/>
        </w:rPr>
        <w:t>GIPA requests</w:t>
      </w:r>
      <w:r w:rsidR="00B57D00" w:rsidRPr="008E1D88">
        <w:rPr>
          <w:highlight w:val="yellow"/>
          <w:lang w:val="en-AU"/>
        </w:rPr>
        <w:t xml:space="preserve"> are </w:t>
      </w:r>
      <w:r w:rsidR="007574AC" w:rsidRPr="008E1D88">
        <w:rPr>
          <w:highlight w:val="yellow"/>
          <w:lang w:val="en-AU"/>
        </w:rPr>
        <w:t>stored in [</w:t>
      </w:r>
      <w:commentRangeStart w:id="9"/>
      <w:r w:rsidR="007574AC" w:rsidRPr="008E1D88">
        <w:rPr>
          <w:highlight w:val="yellow"/>
          <w:lang w:val="en-AU"/>
        </w:rPr>
        <w:t>insert action</w:t>
      </w:r>
      <w:commentRangeEnd w:id="9"/>
      <w:r w:rsidR="008E6C49">
        <w:rPr>
          <w:rStyle w:val="CommentReference"/>
        </w:rPr>
        <w:commentReference w:id="9"/>
      </w:r>
      <w:r w:rsidR="007574AC" w:rsidRPr="008E1D88">
        <w:rPr>
          <w:highlight w:val="yellow"/>
          <w:lang w:val="en-AU"/>
        </w:rPr>
        <w:t>] and retained for a period of [</w:t>
      </w:r>
      <w:r w:rsidR="007574AC" w:rsidRPr="008E1D88">
        <w:rPr>
          <w:highlight w:val="yellow"/>
          <w:shd w:val="clear" w:color="auto" w:fill="FFFF00"/>
          <w:lang w:val="en-AU"/>
        </w:rPr>
        <w:t>insert retention period</w:t>
      </w:r>
      <w:r w:rsidR="007574AC" w:rsidRPr="001B3F0D">
        <w:rPr>
          <w:lang w:val="en-AU"/>
        </w:rPr>
        <w:t>]</w:t>
      </w:r>
      <w:r w:rsidR="001D375F">
        <w:rPr>
          <w:lang w:val="en-AU"/>
        </w:rPr>
        <w:t>.</w:t>
      </w:r>
      <w:r w:rsidR="007574AC" w:rsidRPr="001B3F0D">
        <w:rPr>
          <w:lang w:val="en-AU"/>
        </w:rPr>
        <w:t xml:space="preserve"> </w:t>
      </w:r>
      <w:r w:rsidR="0026586B" w:rsidRPr="002E77E0">
        <w:rPr>
          <w:rStyle w:val="BodytextChar0"/>
        </w:rPr>
        <w:t xml:space="preserve">Thereafter the data will be </w:t>
      </w:r>
      <w:r w:rsidR="0026586B" w:rsidRPr="008E1D88">
        <w:rPr>
          <w:rStyle w:val="BodytextChar0"/>
        </w:rPr>
        <w:t>archived/deleted</w:t>
      </w:r>
      <w:r w:rsidR="0026586B" w:rsidRPr="002E77E0">
        <w:rPr>
          <w:rStyle w:val="BodytextChar0"/>
        </w:rPr>
        <w:t xml:space="preserve"> in accordance with the NSW State Records Act to the </w:t>
      </w:r>
      <w:r w:rsidR="008E6C49">
        <w:rPr>
          <w:rStyle w:val="eop"/>
          <w:highlight w:val="yellow"/>
        </w:rPr>
        <w:t xml:space="preserve">[Insert Agency] </w:t>
      </w:r>
      <w:r w:rsidR="008E1D88">
        <w:rPr>
          <w:rStyle w:val="eop"/>
        </w:rPr>
        <w:t xml:space="preserve"> </w:t>
      </w:r>
      <w:r w:rsidR="0026586B" w:rsidRPr="002E77E0">
        <w:rPr>
          <w:rStyle w:val="BodytextChar0"/>
        </w:rPr>
        <w:t>electronic document management system, that complies with the State Records Act means to lawfully dispose of State records.</w:t>
      </w:r>
      <w:r w:rsidR="0026586B" w:rsidRPr="00B13413">
        <w:rPr>
          <w:rFonts w:ascii="Public Sans Light" w:hAnsi="Public Sans Light" w:cs="Segoe UI"/>
          <w:lang w:val="en-AU"/>
        </w:rPr>
        <w:t> </w:t>
      </w:r>
      <w:r w:rsidR="009574D6">
        <w:rPr>
          <w:lang w:val="en-AU"/>
        </w:rPr>
        <w:t xml:space="preserve">Individuals </w:t>
      </w:r>
      <w:r w:rsidR="00CB7E92" w:rsidRPr="00CB7E92">
        <w:rPr>
          <w:lang w:val="en-AU"/>
        </w:rPr>
        <w:t xml:space="preserve">will not have access to amend or update their data beyond the retention period.   </w:t>
      </w:r>
    </w:p>
    <w:p w14:paraId="4D34E08C" w14:textId="77777777" w:rsidR="00F52DE7" w:rsidRPr="002E1C95" w:rsidRDefault="00F52DE7" w:rsidP="00FC593F">
      <w:pPr>
        <w:rPr>
          <w:lang w:val="en-AU"/>
        </w:rPr>
      </w:pPr>
    </w:p>
    <w:p w14:paraId="30775E65" w14:textId="4296788D" w:rsidR="00CD41F8" w:rsidRDefault="00CD41F8" w:rsidP="00154411">
      <w:pPr>
        <w:pStyle w:val="BodyText1"/>
      </w:pPr>
      <w:r>
        <w:t xml:space="preserve">Table 2. Data </w:t>
      </w:r>
      <w:r w:rsidR="00C954C2">
        <w:t xml:space="preserve">storage, </w:t>
      </w:r>
      <w:r w:rsidR="005A2878">
        <w:t>access,</w:t>
      </w:r>
      <w:r w:rsidR="00C954C2">
        <w:t xml:space="preserve"> and retention.</w:t>
      </w:r>
    </w:p>
    <w:p w14:paraId="1378AA18" w14:textId="77777777" w:rsidR="00154411" w:rsidRPr="00154411" w:rsidRDefault="00154411" w:rsidP="00154411">
      <w:pPr>
        <w:pStyle w:val="BodyText1"/>
        <w:rPr>
          <w:sz w:val="10"/>
          <w:szCs w:val="10"/>
        </w:rPr>
      </w:pPr>
    </w:p>
    <w:tbl>
      <w:tblPr>
        <w:tblStyle w:val="TableGrid"/>
        <w:tblW w:w="5003" w:type="pct"/>
        <w:tblInd w:w="-5" w:type="dxa"/>
        <w:tblLook w:val="04A0" w:firstRow="1" w:lastRow="0" w:firstColumn="1" w:lastColumn="0" w:noHBand="0" w:noVBand="1"/>
      </w:tblPr>
      <w:tblGrid>
        <w:gridCol w:w="1701"/>
        <w:gridCol w:w="1985"/>
        <w:gridCol w:w="1701"/>
        <w:gridCol w:w="2693"/>
        <w:gridCol w:w="1662"/>
      </w:tblGrid>
      <w:tr w:rsidR="0021217A" w:rsidRPr="00F03755" w14:paraId="3FE7E822" w14:textId="67730217" w:rsidTr="0015491A">
        <w:tc>
          <w:tcPr>
            <w:tcW w:w="1701" w:type="dxa"/>
            <w:shd w:val="clear" w:color="auto" w:fill="1F4E79" w:themeFill="accent1" w:themeFillShade="80"/>
          </w:tcPr>
          <w:p w14:paraId="590BEFF7" w14:textId="77777777" w:rsidR="001D375F" w:rsidRPr="0021217A" w:rsidRDefault="001D375F" w:rsidP="00B20D7E">
            <w:pPr>
              <w:pStyle w:val="BodyText1"/>
              <w:spacing w:before="40" w:after="40"/>
              <w:jc w:val="center"/>
              <w:rPr>
                <w:b/>
                <w:bCs/>
                <w:color w:val="FFFFFF" w:themeColor="background1"/>
                <w:sz w:val="22"/>
                <w:szCs w:val="22"/>
              </w:rPr>
            </w:pPr>
            <w:r w:rsidRPr="0021217A">
              <w:rPr>
                <w:b/>
                <w:bCs/>
                <w:color w:val="FFFFFF" w:themeColor="background1"/>
                <w:sz w:val="22"/>
                <w:szCs w:val="22"/>
              </w:rPr>
              <w:t>Web Form</w:t>
            </w:r>
          </w:p>
        </w:tc>
        <w:tc>
          <w:tcPr>
            <w:tcW w:w="1985" w:type="dxa"/>
            <w:shd w:val="clear" w:color="auto" w:fill="1F4E79" w:themeFill="accent1" w:themeFillShade="80"/>
          </w:tcPr>
          <w:p w14:paraId="3A01C4F3" w14:textId="1842C79C" w:rsidR="001D375F" w:rsidRPr="0021217A" w:rsidRDefault="00A675EC" w:rsidP="00B20D7E">
            <w:pPr>
              <w:pStyle w:val="BodyText1"/>
              <w:spacing w:before="40" w:after="40"/>
              <w:jc w:val="center"/>
              <w:rPr>
                <w:b/>
                <w:bCs/>
                <w:color w:val="FFFFFF" w:themeColor="background1"/>
                <w:sz w:val="22"/>
                <w:szCs w:val="22"/>
              </w:rPr>
            </w:pPr>
            <w:r>
              <w:rPr>
                <w:b/>
                <w:bCs/>
                <w:color w:val="FFFFFF" w:themeColor="background1"/>
                <w:sz w:val="22"/>
                <w:szCs w:val="22"/>
              </w:rPr>
              <w:t xml:space="preserve">Data </w:t>
            </w:r>
            <w:r w:rsidR="001D375F" w:rsidRPr="0021217A">
              <w:rPr>
                <w:b/>
                <w:bCs/>
                <w:color w:val="FFFFFF" w:themeColor="background1"/>
                <w:sz w:val="22"/>
                <w:szCs w:val="22"/>
              </w:rPr>
              <w:t>Location</w:t>
            </w:r>
          </w:p>
        </w:tc>
        <w:tc>
          <w:tcPr>
            <w:tcW w:w="1701" w:type="dxa"/>
            <w:shd w:val="clear" w:color="auto" w:fill="1F4E79" w:themeFill="accent1" w:themeFillShade="80"/>
          </w:tcPr>
          <w:p w14:paraId="70ED7F88" w14:textId="77777777" w:rsidR="001D375F" w:rsidRPr="0021217A" w:rsidRDefault="001D375F" w:rsidP="00B20D7E">
            <w:pPr>
              <w:pStyle w:val="BodyText1"/>
              <w:spacing w:before="40" w:after="40"/>
              <w:jc w:val="center"/>
              <w:rPr>
                <w:b/>
                <w:bCs/>
                <w:color w:val="FFFFFF" w:themeColor="background1"/>
                <w:sz w:val="22"/>
                <w:szCs w:val="22"/>
              </w:rPr>
            </w:pPr>
            <w:r w:rsidRPr="0021217A">
              <w:rPr>
                <w:b/>
                <w:bCs/>
                <w:color w:val="FFFFFF" w:themeColor="background1"/>
                <w:sz w:val="22"/>
                <w:szCs w:val="22"/>
              </w:rPr>
              <w:t>Managed By</w:t>
            </w:r>
          </w:p>
        </w:tc>
        <w:tc>
          <w:tcPr>
            <w:tcW w:w="2693" w:type="dxa"/>
            <w:shd w:val="clear" w:color="auto" w:fill="1F4E79" w:themeFill="accent1" w:themeFillShade="80"/>
          </w:tcPr>
          <w:p w14:paraId="62427BC4" w14:textId="775946F0" w:rsidR="001D375F" w:rsidRPr="0021217A" w:rsidRDefault="001D375F" w:rsidP="00B20D7E">
            <w:pPr>
              <w:pStyle w:val="BodyText1"/>
              <w:spacing w:before="40" w:after="40"/>
              <w:jc w:val="center"/>
              <w:rPr>
                <w:b/>
                <w:bCs/>
                <w:color w:val="FFFFFF" w:themeColor="background1"/>
                <w:sz w:val="22"/>
                <w:szCs w:val="22"/>
              </w:rPr>
            </w:pPr>
            <w:r w:rsidRPr="0021217A">
              <w:rPr>
                <w:b/>
                <w:bCs/>
                <w:color w:val="FFFFFF" w:themeColor="background1"/>
                <w:sz w:val="22"/>
                <w:szCs w:val="22"/>
              </w:rPr>
              <w:t>Accessed By</w:t>
            </w:r>
          </w:p>
        </w:tc>
        <w:tc>
          <w:tcPr>
            <w:tcW w:w="1662" w:type="dxa"/>
            <w:shd w:val="clear" w:color="auto" w:fill="1F4E79" w:themeFill="accent1" w:themeFillShade="80"/>
          </w:tcPr>
          <w:p w14:paraId="422421B2" w14:textId="5F54000B" w:rsidR="001D375F" w:rsidRPr="0021217A" w:rsidRDefault="001D375F" w:rsidP="00B20D7E">
            <w:pPr>
              <w:pStyle w:val="BodyText1"/>
              <w:spacing w:before="40" w:after="40"/>
              <w:jc w:val="center"/>
              <w:rPr>
                <w:b/>
                <w:bCs/>
                <w:color w:val="FFFFFF" w:themeColor="background1"/>
                <w:sz w:val="22"/>
                <w:szCs w:val="22"/>
              </w:rPr>
            </w:pPr>
            <w:r w:rsidRPr="0021217A">
              <w:rPr>
                <w:b/>
                <w:bCs/>
                <w:color w:val="FFFFFF" w:themeColor="background1"/>
                <w:sz w:val="22"/>
                <w:szCs w:val="22"/>
              </w:rPr>
              <w:t>Retention</w:t>
            </w:r>
          </w:p>
        </w:tc>
      </w:tr>
      <w:tr w:rsidR="0021217A" w:rsidRPr="00F03755" w14:paraId="683D8B50" w14:textId="735564FD" w:rsidTr="0015491A">
        <w:tc>
          <w:tcPr>
            <w:tcW w:w="1701" w:type="dxa"/>
          </w:tcPr>
          <w:p w14:paraId="3EC1249D" w14:textId="39C7EC50" w:rsidR="001D375F" w:rsidRPr="0021217A" w:rsidRDefault="00354305" w:rsidP="0021217A">
            <w:pPr>
              <w:pStyle w:val="BodyText1"/>
              <w:rPr>
                <w:sz w:val="22"/>
                <w:szCs w:val="22"/>
              </w:rPr>
            </w:pPr>
            <w:r w:rsidRPr="00CF05E2">
              <w:rPr>
                <w:rStyle w:val="eop"/>
                <w:highlight w:val="yellow"/>
              </w:rPr>
              <w:t>[</w:t>
            </w:r>
            <w:r>
              <w:rPr>
                <w:rStyle w:val="eop"/>
                <w:highlight w:val="yellow"/>
              </w:rPr>
              <w:t>Webform Title</w:t>
            </w:r>
            <w:r w:rsidRPr="00CF05E2">
              <w:rPr>
                <w:rStyle w:val="eop"/>
                <w:highlight w:val="yellow"/>
              </w:rPr>
              <w:t>]</w:t>
            </w:r>
          </w:p>
        </w:tc>
        <w:tc>
          <w:tcPr>
            <w:tcW w:w="1985" w:type="dxa"/>
          </w:tcPr>
          <w:p w14:paraId="12A660B9" w14:textId="6F4059C3" w:rsidR="001D375F" w:rsidRPr="0021217A" w:rsidRDefault="0058273D" w:rsidP="0021217A">
            <w:pPr>
              <w:pStyle w:val="BodyText1"/>
              <w:rPr>
                <w:sz w:val="22"/>
                <w:szCs w:val="22"/>
                <w:highlight w:val="yellow"/>
              </w:rPr>
            </w:pPr>
            <w:r>
              <w:rPr>
                <w:sz w:val="22"/>
                <w:szCs w:val="22"/>
                <w:highlight w:val="green"/>
              </w:rPr>
              <w:t>SharePoint</w:t>
            </w:r>
            <w:r w:rsidR="0015491A">
              <w:rPr>
                <w:sz w:val="22"/>
                <w:szCs w:val="22"/>
                <w:highlight w:val="green"/>
              </w:rPr>
              <w:t xml:space="preserve"> folder</w:t>
            </w:r>
          </w:p>
        </w:tc>
        <w:tc>
          <w:tcPr>
            <w:tcW w:w="1701" w:type="dxa"/>
          </w:tcPr>
          <w:p w14:paraId="13D949D7" w14:textId="37CE3A5C" w:rsidR="001D375F" w:rsidRPr="0021217A" w:rsidRDefault="00354305" w:rsidP="0021217A">
            <w:pPr>
              <w:pStyle w:val="BodyText1"/>
              <w:rPr>
                <w:sz w:val="22"/>
                <w:szCs w:val="22"/>
              </w:rPr>
            </w:pPr>
            <w:r w:rsidRPr="00CF05E2">
              <w:rPr>
                <w:rStyle w:val="eop"/>
                <w:highlight w:val="yellow"/>
              </w:rPr>
              <w:t>[</w:t>
            </w:r>
            <w:r w:rsidR="008E6C49">
              <w:rPr>
                <w:rStyle w:val="eop"/>
                <w:highlight w:val="yellow"/>
              </w:rPr>
              <w:t xml:space="preserve">[Insert Agency] </w:t>
            </w:r>
            <w:r>
              <w:rPr>
                <w:rStyle w:val="eop"/>
                <w:highlight w:val="yellow"/>
              </w:rPr>
              <w:t xml:space="preserve"> ROLE</w:t>
            </w:r>
            <w:r w:rsidRPr="00CF05E2">
              <w:rPr>
                <w:rStyle w:val="eop"/>
                <w:highlight w:val="yellow"/>
              </w:rPr>
              <w:t>]</w:t>
            </w:r>
          </w:p>
        </w:tc>
        <w:tc>
          <w:tcPr>
            <w:tcW w:w="2693" w:type="dxa"/>
          </w:tcPr>
          <w:p w14:paraId="11F26C2A" w14:textId="3C5DE36C" w:rsidR="001D375F" w:rsidRPr="0021217A" w:rsidRDefault="00354305" w:rsidP="0021217A">
            <w:pPr>
              <w:pStyle w:val="BodyText1"/>
              <w:rPr>
                <w:sz w:val="22"/>
                <w:szCs w:val="22"/>
              </w:rPr>
            </w:pPr>
            <w:r w:rsidRPr="00CF05E2">
              <w:rPr>
                <w:rStyle w:val="eop"/>
                <w:highlight w:val="yellow"/>
              </w:rPr>
              <w:t>[</w:t>
            </w:r>
            <w:r w:rsidR="008E6C49">
              <w:rPr>
                <w:rStyle w:val="eop"/>
                <w:highlight w:val="yellow"/>
              </w:rPr>
              <w:t xml:space="preserve">[Insert Agency] </w:t>
            </w:r>
            <w:r>
              <w:rPr>
                <w:rStyle w:val="eop"/>
                <w:highlight w:val="yellow"/>
              </w:rPr>
              <w:t xml:space="preserve"> TEAM</w:t>
            </w:r>
            <w:r w:rsidRPr="00CF05E2">
              <w:rPr>
                <w:rStyle w:val="eop"/>
                <w:highlight w:val="yellow"/>
              </w:rPr>
              <w:t>]</w:t>
            </w:r>
          </w:p>
        </w:tc>
        <w:tc>
          <w:tcPr>
            <w:tcW w:w="1662" w:type="dxa"/>
          </w:tcPr>
          <w:p w14:paraId="2E103BF1" w14:textId="47BC64E9" w:rsidR="001D375F" w:rsidRPr="0021217A" w:rsidRDefault="00354305" w:rsidP="0021217A">
            <w:pPr>
              <w:pStyle w:val="BodyText1"/>
              <w:rPr>
                <w:sz w:val="22"/>
                <w:szCs w:val="22"/>
              </w:rPr>
            </w:pPr>
            <w:r w:rsidRPr="00CF05E2">
              <w:rPr>
                <w:rStyle w:val="eop"/>
                <w:highlight w:val="yellow"/>
              </w:rPr>
              <w:t>[</w:t>
            </w:r>
            <w:r>
              <w:rPr>
                <w:rStyle w:val="eop"/>
                <w:highlight w:val="yellow"/>
              </w:rPr>
              <w:t>time</w:t>
            </w:r>
            <w:r w:rsidRPr="00CF05E2">
              <w:rPr>
                <w:rStyle w:val="eop"/>
                <w:highlight w:val="yellow"/>
              </w:rPr>
              <w:t>]</w:t>
            </w:r>
          </w:p>
        </w:tc>
      </w:tr>
      <w:tr w:rsidR="00354305" w:rsidRPr="00F03755" w14:paraId="3DB332D9" w14:textId="77777777" w:rsidTr="00DF725B">
        <w:trPr>
          <w:trHeight w:val="205"/>
        </w:trPr>
        <w:tc>
          <w:tcPr>
            <w:tcW w:w="1701" w:type="dxa"/>
          </w:tcPr>
          <w:p w14:paraId="07A06077" w14:textId="3E87FB8A" w:rsidR="00354305" w:rsidRDefault="00DF725B" w:rsidP="0021217A">
            <w:pPr>
              <w:pStyle w:val="BodyText1"/>
              <w:rPr>
                <w:sz w:val="22"/>
                <w:szCs w:val="22"/>
              </w:rPr>
            </w:pPr>
            <w:r w:rsidRPr="00DF725B">
              <w:rPr>
                <w:rStyle w:val="eop"/>
                <w:highlight w:val="yellow"/>
              </w:rPr>
              <w:t>A</w:t>
            </w:r>
            <w:r w:rsidR="00354305" w:rsidRPr="00DF725B">
              <w:rPr>
                <w:rStyle w:val="eop"/>
                <w:highlight w:val="yellow"/>
              </w:rPr>
              <w:t>dd</w:t>
            </w:r>
            <w:r w:rsidRPr="00DF725B">
              <w:rPr>
                <w:rStyle w:val="eop"/>
                <w:highlight w:val="yellow"/>
              </w:rPr>
              <w:t xml:space="preserve"> more as required</w:t>
            </w:r>
          </w:p>
        </w:tc>
        <w:tc>
          <w:tcPr>
            <w:tcW w:w="1985" w:type="dxa"/>
          </w:tcPr>
          <w:p w14:paraId="2EA17080" w14:textId="77777777" w:rsidR="00354305" w:rsidRDefault="00354305" w:rsidP="0021217A">
            <w:pPr>
              <w:pStyle w:val="BodyText1"/>
              <w:rPr>
                <w:sz w:val="22"/>
                <w:szCs w:val="22"/>
                <w:highlight w:val="green"/>
              </w:rPr>
            </w:pPr>
          </w:p>
        </w:tc>
        <w:tc>
          <w:tcPr>
            <w:tcW w:w="1701" w:type="dxa"/>
          </w:tcPr>
          <w:p w14:paraId="0265ABFB" w14:textId="77777777" w:rsidR="00354305" w:rsidRPr="0021217A" w:rsidRDefault="00354305" w:rsidP="0021217A">
            <w:pPr>
              <w:pStyle w:val="BodyText1"/>
              <w:rPr>
                <w:sz w:val="22"/>
                <w:szCs w:val="22"/>
              </w:rPr>
            </w:pPr>
          </w:p>
        </w:tc>
        <w:tc>
          <w:tcPr>
            <w:tcW w:w="2693" w:type="dxa"/>
          </w:tcPr>
          <w:p w14:paraId="1183689F" w14:textId="77777777" w:rsidR="00354305" w:rsidRPr="00CF05E2" w:rsidRDefault="00354305" w:rsidP="0021217A">
            <w:pPr>
              <w:pStyle w:val="BodyText1"/>
              <w:rPr>
                <w:rStyle w:val="eop"/>
                <w:highlight w:val="yellow"/>
              </w:rPr>
            </w:pPr>
          </w:p>
        </w:tc>
        <w:tc>
          <w:tcPr>
            <w:tcW w:w="1662" w:type="dxa"/>
          </w:tcPr>
          <w:p w14:paraId="79514439" w14:textId="77777777" w:rsidR="00354305" w:rsidRPr="00CF05E2" w:rsidRDefault="00354305" w:rsidP="0021217A">
            <w:pPr>
              <w:pStyle w:val="BodyText1"/>
              <w:rPr>
                <w:rStyle w:val="eop"/>
                <w:highlight w:val="yellow"/>
              </w:rPr>
            </w:pPr>
          </w:p>
        </w:tc>
      </w:tr>
    </w:tbl>
    <w:p w14:paraId="17C79528" w14:textId="217812B7" w:rsidR="00DE1F1D" w:rsidRPr="00154411" w:rsidRDefault="00DE1F1D" w:rsidP="00FC593F">
      <w:pPr>
        <w:pStyle w:val="BodyText1"/>
        <w:rPr>
          <w:sz w:val="18"/>
          <w:szCs w:val="18"/>
        </w:rPr>
      </w:pPr>
    </w:p>
    <w:bookmarkEnd w:id="0"/>
    <w:bookmarkEnd w:id="1"/>
    <w:bookmarkEnd w:id="2"/>
    <w:bookmarkEnd w:id="3"/>
    <w:p w14:paraId="3342BCBB" w14:textId="77777777" w:rsidR="009E6A77" w:rsidRDefault="009E6A77" w:rsidP="00FC593F">
      <w:pPr>
        <w:rPr>
          <w:lang w:val="en-AU"/>
        </w:rPr>
      </w:pPr>
    </w:p>
    <w:p w14:paraId="7A1A9806" w14:textId="77777777" w:rsidR="004215BF" w:rsidRDefault="004215BF" w:rsidP="001A334F">
      <w:pPr>
        <w:pStyle w:val="Heading2"/>
      </w:pPr>
      <w:commentRangeStart w:id="10"/>
      <w:r>
        <w:t>Use</w:t>
      </w:r>
      <w:commentRangeEnd w:id="10"/>
      <w:r w:rsidR="008E6C49">
        <w:rPr>
          <w:rStyle w:val="CommentReference"/>
          <w:rFonts w:eastAsia="Times New Roman" w:cs="Arial"/>
          <w:b w:val="0"/>
          <w:bCs w:val="0"/>
          <w:color w:val="auto"/>
        </w:rPr>
        <w:commentReference w:id="10"/>
      </w:r>
    </w:p>
    <w:p w14:paraId="549219AA" w14:textId="244FEAF3" w:rsidR="000C5952" w:rsidRDefault="004215BF" w:rsidP="00FC593F">
      <w:pPr>
        <w:rPr>
          <w:lang w:val="en-AU"/>
        </w:rPr>
      </w:pPr>
      <w:r>
        <w:rPr>
          <w:lang w:val="en-AU"/>
        </w:rPr>
        <w:t xml:space="preserve">The </w:t>
      </w:r>
      <w:r w:rsidR="008E6C49">
        <w:rPr>
          <w:rStyle w:val="eop"/>
          <w:highlight w:val="yellow"/>
        </w:rPr>
        <w:t xml:space="preserve">[Insert Agency] </w:t>
      </w:r>
      <w:r w:rsidR="00DF725B">
        <w:rPr>
          <w:rStyle w:val="eop"/>
        </w:rPr>
        <w:t xml:space="preserve"> </w:t>
      </w:r>
      <w:r>
        <w:rPr>
          <w:lang w:val="en-AU"/>
        </w:rPr>
        <w:t xml:space="preserve">will restrict access and use of the data </w:t>
      </w:r>
      <w:r w:rsidR="008A64B2">
        <w:rPr>
          <w:lang w:val="en-AU"/>
        </w:rPr>
        <w:t>to the</w:t>
      </w:r>
      <w:r>
        <w:rPr>
          <w:lang w:val="en-AU"/>
        </w:rPr>
        <w:t xml:space="preserve"> primary purpose </w:t>
      </w:r>
      <w:r w:rsidR="00816C4B">
        <w:rPr>
          <w:lang w:val="en-AU"/>
        </w:rPr>
        <w:t>outlined</w:t>
      </w:r>
      <w:r w:rsidR="00F53B20">
        <w:rPr>
          <w:lang w:val="en-AU"/>
        </w:rPr>
        <w:t xml:space="preserve"> in </w:t>
      </w:r>
      <w:r w:rsidR="004404F7" w:rsidRPr="003D3500">
        <w:rPr>
          <w:lang w:val="en-AU"/>
        </w:rPr>
        <w:t xml:space="preserve">2.1. </w:t>
      </w:r>
      <w:r w:rsidR="003D3500">
        <w:rPr>
          <w:lang w:val="en-AU"/>
        </w:rPr>
        <w:t>above</w:t>
      </w:r>
      <w:r w:rsidR="004404F7">
        <w:rPr>
          <w:lang w:val="en-AU"/>
        </w:rPr>
        <w:t>.</w:t>
      </w:r>
      <w:r w:rsidR="005B39F5" w:rsidRPr="005B39F5">
        <w:t xml:space="preserve"> </w:t>
      </w:r>
      <w:r w:rsidR="005B39F5" w:rsidRPr="005B39F5">
        <w:rPr>
          <w:lang w:val="en-AU"/>
        </w:rPr>
        <w:t>The</w:t>
      </w:r>
      <w:r w:rsidR="00FE1981">
        <w:rPr>
          <w:lang w:val="en-AU"/>
        </w:rPr>
        <w:t xml:space="preserve"> </w:t>
      </w:r>
      <w:r w:rsidR="008E6C49">
        <w:rPr>
          <w:rStyle w:val="eop"/>
          <w:highlight w:val="yellow"/>
        </w:rPr>
        <w:t xml:space="preserve">[Insert Agency] </w:t>
      </w:r>
      <w:r w:rsidR="00FE1981">
        <w:rPr>
          <w:lang w:val="en-AU"/>
        </w:rPr>
        <w:t xml:space="preserve"> will not create user profiles for enquires, nor </w:t>
      </w:r>
      <w:r w:rsidR="005B39F5" w:rsidRPr="005B39F5">
        <w:rPr>
          <w:lang w:val="en-AU"/>
        </w:rPr>
        <w:t xml:space="preserve">cross-reference </w:t>
      </w:r>
      <w:r w:rsidR="00317CA4">
        <w:rPr>
          <w:lang w:val="en-AU"/>
        </w:rPr>
        <w:t xml:space="preserve">the collected PI with any other sources </w:t>
      </w:r>
      <w:r w:rsidR="005B39F5" w:rsidRPr="005B39F5">
        <w:rPr>
          <w:lang w:val="en-AU"/>
        </w:rPr>
        <w:t>of personal information.</w:t>
      </w:r>
      <w:r w:rsidR="00C676F2">
        <w:rPr>
          <w:lang w:val="en-AU"/>
        </w:rPr>
        <w:t xml:space="preserve"> The purpose and administration of this data collection does not require technical support or assistance by a third-party vendor</w:t>
      </w:r>
      <w:r w:rsidR="002B62D3">
        <w:rPr>
          <w:lang w:val="en-AU"/>
        </w:rPr>
        <w:t>.</w:t>
      </w:r>
    </w:p>
    <w:p w14:paraId="4E0703EE" w14:textId="3DE8928D" w:rsidR="006177B1" w:rsidRDefault="006177B1" w:rsidP="00FC1120">
      <w:pPr>
        <w:pStyle w:val="Heading2"/>
        <w:spacing w:before="240"/>
        <w:ind w:left="425" w:hanging="431"/>
      </w:pPr>
      <w:commentRangeStart w:id="11"/>
      <w:r>
        <w:t>Disclosure</w:t>
      </w:r>
      <w:commentRangeEnd w:id="11"/>
      <w:r w:rsidR="008E6C49">
        <w:rPr>
          <w:rStyle w:val="CommentReference"/>
          <w:rFonts w:eastAsia="Times New Roman" w:cs="Arial"/>
          <w:b w:val="0"/>
          <w:bCs w:val="0"/>
          <w:color w:val="auto"/>
        </w:rPr>
        <w:commentReference w:id="11"/>
      </w:r>
    </w:p>
    <w:p w14:paraId="0CC84C5D" w14:textId="2860A906" w:rsidR="00CF54B6" w:rsidRPr="00D45932" w:rsidRDefault="008E6C49" w:rsidP="00CF54B6">
      <w:pPr>
        <w:rPr>
          <w:sz w:val="23"/>
          <w:szCs w:val="23"/>
        </w:rPr>
      </w:pPr>
      <w:r>
        <w:rPr>
          <w:rStyle w:val="eop"/>
          <w:highlight w:val="yellow"/>
        </w:rPr>
        <w:t xml:space="preserve">[Insert Agency] </w:t>
      </w:r>
      <w:r w:rsidR="00CF54B6">
        <w:rPr>
          <w:rStyle w:val="eop"/>
        </w:rPr>
        <w:t xml:space="preserve"> </w:t>
      </w:r>
      <w:r w:rsidR="00CF54B6" w:rsidRPr="00D45932">
        <w:rPr>
          <w:sz w:val="23"/>
          <w:szCs w:val="23"/>
          <w:lang w:val="en-AU"/>
        </w:rPr>
        <w:t xml:space="preserve">will not share webform data with any </w:t>
      </w:r>
      <w:r w:rsidRPr="00446464">
        <w:rPr>
          <w:sz w:val="23"/>
          <w:szCs w:val="23"/>
          <w:highlight w:val="yellow"/>
          <w:lang w:val="en-AU"/>
        </w:rPr>
        <w:t>[Insert Agency]</w:t>
      </w:r>
      <w:r>
        <w:rPr>
          <w:sz w:val="23"/>
          <w:szCs w:val="23"/>
          <w:lang w:val="en-AU"/>
        </w:rPr>
        <w:t xml:space="preserve"> </w:t>
      </w:r>
      <w:r w:rsidR="00CF54B6" w:rsidRPr="00D45932">
        <w:rPr>
          <w:sz w:val="23"/>
          <w:szCs w:val="23"/>
          <w:lang w:val="en-AU"/>
        </w:rPr>
        <w:t xml:space="preserve"> unless the </w:t>
      </w:r>
      <w:r w:rsidR="00CF54B6" w:rsidRPr="00D45932">
        <w:rPr>
          <w:sz w:val="23"/>
          <w:szCs w:val="23"/>
        </w:rPr>
        <w:t xml:space="preserve">enquiry falls outside </w:t>
      </w:r>
      <w:r>
        <w:rPr>
          <w:sz w:val="23"/>
          <w:szCs w:val="23"/>
        </w:rPr>
        <w:t xml:space="preserve">[Insert Agency] </w:t>
      </w:r>
      <w:r w:rsidR="00CF54B6" w:rsidRPr="00D45932">
        <w:rPr>
          <w:sz w:val="23"/>
          <w:szCs w:val="23"/>
        </w:rPr>
        <w:t xml:space="preserve"> purpose, functions, or activities. In this case, the </w:t>
      </w:r>
      <w:r>
        <w:rPr>
          <w:rStyle w:val="eop"/>
          <w:highlight w:val="yellow"/>
        </w:rPr>
        <w:t xml:space="preserve">[Insert Agency] </w:t>
      </w:r>
      <w:r w:rsidR="00CF54B6">
        <w:rPr>
          <w:rStyle w:val="eop"/>
        </w:rPr>
        <w:t xml:space="preserve"> </w:t>
      </w:r>
      <w:r w:rsidR="00CF54B6" w:rsidRPr="00D45932">
        <w:rPr>
          <w:sz w:val="23"/>
          <w:szCs w:val="23"/>
          <w:lang w:val="en-AU"/>
        </w:rPr>
        <w:t>will make enquiries to find the lawful collection authority and seek consent</w:t>
      </w:r>
      <w:r w:rsidR="00CF54B6">
        <w:rPr>
          <w:sz w:val="23"/>
          <w:szCs w:val="23"/>
          <w:lang w:val="en-AU"/>
        </w:rPr>
        <w:t>, if required,</w:t>
      </w:r>
      <w:r w:rsidR="00CF54B6" w:rsidRPr="00D45932">
        <w:rPr>
          <w:sz w:val="23"/>
          <w:szCs w:val="23"/>
          <w:lang w:val="en-AU"/>
        </w:rPr>
        <w:t xml:space="preserve"> before passing the form details to the rightful </w:t>
      </w:r>
      <w:r>
        <w:rPr>
          <w:sz w:val="23"/>
          <w:szCs w:val="23"/>
          <w:lang w:val="en-AU"/>
        </w:rPr>
        <w:t xml:space="preserve">[Insert Agency] </w:t>
      </w:r>
      <w:r w:rsidR="00CF54B6" w:rsidRPr="00D45932">
        <w:rPr>
          <w:sz w:val="23"/>
          <w:szCs w:val="23"/>
          <w:lang w:val="en-AU"/>
        </w:rPr>
        <w:t xml:space="preserve"> (as per IPP3, IPP4 and </w:t>
      </w:r>
      <w:r w:rsidR="00CF54B6" w:rsidRPr="00D45932">
        <w:rPr>
          <w:sz w:val="23"/>
          <w:szCs w:val="23"/>
        </w:rPr>
        <w:t>s18(1a)</w:t>
      </w:r>
      <w:r w:rsidR="00CF54B6" w:rsidRPr="00D45932">
        <w:rPr>
          <w:sz w:val="23"/>
          <w:szCs w:val="23"/>
          <w:lang w:val="en-AU"/>
        </w:rPr>
        <w:t>)</w:t>
      </w:r>
      <w:r w:rsidR="007E6FD5">
        <w:rPr>
          <w:sz w:val="23"/>
          <w:szCs w:val="23"/>
          <w:lang w:val="en-AU"/>
        </w:rPr>
        <w:t>.</w:t>
      </w:r>
      <w:r w:rsidR="00CF54B6" w:rsidRPr="00D45932">
        <w:rPr>
          <w:sz w:val="23"/>
          <w:szCs w:val="23"/>
          <w:lang w:val="en-AU"/>
        </w:rPr>
        <w:t> </w:t>
      </w:r>
    </w:p>
    <w:p w14:paraId="194DF96A" w14:textId="51C5EE97" w:rsidR="007E5168" w:rsidRPr="00FE0BD1" w:rsidRDefault="007E5168" w:rsidP="00FC593F">
      <w:pPr>
        <w:sectPr w:rsidR="007E5168" w:rsidRPr="00FE0BD1" w:rsidSect="00312857">
          <w:headerReference w:type="default" r:id="rId41"/>
          <w:pgSz w:w="11906" w:h="16838"/>
          <w:pgMar w:top="1440" w:right="1080" w:bottom="1440" w:left="1080" w:header="567" w:footer="709" w:gutter="0"/>
          <w:cols w:space="708"/>
          <w:docGrid w:linePitch="360"/>
        </w:sectPr>
      </w:pPr>
    </w:p>
    <w:p w14:paraId="5F661300" w14:textId="3895F3B1" w:rsidR="00FE0BD1" w:rsidRPr="00FE0BD1" w:rsidRDefault="007E50ED" w:rsidP="001A334F">
      <w:pPr>
        <w:pStyle w:val="Heading1"/>
      </w:pPr>
      <w:bookmarkStart w:id="12" w:name="_Toc419709051"/>
      <w:bookmarkStart w:id="13" w:name="_Toc419709239"/>
      <w:r>
        <w:lastRenderedPageBreak/>
        <w:t>Findings</w:t>
      </w:r>
    </w:p>
    <w:bookmarkEnd w:id="12"/>
    <w:bookmarkEnd w:id="13"/>
    <w:p w14:paraId="1A670588" w14:textId="0DA1C950" w:rsidR="00927BD3" w:rsidRPr="003A7B0B" w:rsidRDefault="00FE4674" w:rsidP="00FC593F">
      <w:pPr>
        <w:pStyle w:val="BodyText1"/>
      </w:pPr>
      <w:r>
        <w:t>Table 2</w:t>
      </w:r>
      <w:r w:rsidR="00927BD3" w:rsidRPr="003A7B0B">
        <w:t> summarises </w:t>
      </w:r>
      <w:r w:rsidR="002C2E25">
        <w:t xml:space="preserve">privacy risks associated with the collection of </w:t>
      </w:r>
      <w:r w:rsidR="001C3130">
        <w:t>personal information</w:t>
      </w:r>
      <w:r w:rsidR="002C2E25">
        <w:t xml:space="preserve"> as outlined in Section 2. Each risk is </w:t>
      </w:r>
      <w:r w:rsidR="00556675">
        <w:t xml:space="preserve">rated using the NSW Department of Customer Service Risk Matrix </w:t>
      </w:r>
      <w:r w:rsidR="00B36433">
        <w:t>reported likelihood</w:t>
      </w:r>
      <w:r w:rsidR="009E48C6">
        <w:t xml:space="preserve">, </w:t>
      </w:r>
      <w:r w:rsidR="00527087">
        <w:t>consequence,</w:t>
      </w:r>
      <w:r w:rsidR="009E48C6">
        <w:t xml:space="preserve"> and overall risk rating</w:t>
      </w:r>
      <w:r w:rsidR="00543D66" w:rsidRPr="00543D66">
        <w:t xml:space="preserve"> </w:t>
      </w:r>
      <w:r w:rsidR="00543D66">
        <w:t>(see Appendix A)</w:t>
      </w:r>
      <w:r w:rsidR="009E48C6">
        <w:t xml:space="preserve">. </w:t>
      </w:r>
      <w:r w:rsidR="00F849F6">
        <w:t xml:space="preserve">Recommendations to mitigate the privacy risks are categorised as Compliance (C) </w:t>
      </w:r>
      <w:r w:rsidR="00DE4F38">
        <w:t xml:space="preserve">actions required to comply with legislative requirements and Best Practice (BP) actions </w:t>
      </w:r>
      <w:r w:rsidR="00927906">
        <w:t xml:space="preserve">designed to ensure we meet community expectations and avoid reputational risk. </w:t>
      </w:r>
    </w:p>
    <w:p w14:paraId="08B50D23" w14:textId="77777777" w:rsidR="00F87F89" w:rsidRPr="003A7B0B" w:rsidRDefault="00F87F89" w:rsidP="00FC593F">
      <w:pPr>
        <w:pStyle w:val="BodyText1"/>
      </w:pPr>
    </w:p>
    <w:p w14:paraId="7F808948" w14:textId="2749EA24" w:rsidR="00D53272" w:rsidRDefault="00682AE7" w:rsidP="00FC593F">
      <w:pPr>
        <w:rPr>
          <w:rStyle w:val="eop"/>
          <w:rFonts w:ascii="Public Sans Light" w:hAnsi="Public Sans Light"/>
          <w:sz w:val="22"/>
          <w:szCs w:val="22"/>
        </w:rPr>
      </w:pPr>
      <w:commentRangeStart w:id="14"/>
      <w:r>
        <w:rPr>
          <w:rStyle w:val="eop"/>
          <w:rFonts w:ascii="Public Sans Light" w:hAnsi="Public Sans Light"/>
          <w:sz w:val="22"/>
          <w:szCs w:val="22"/>
        </w:rPr>
        <w:t xml:space="preserve">Table 2. </w:t>
      </w:r>
      <w:r w:rsidR="00D93F30">
        <w:rPr>
          <w:rStyle w:val="eop"/>
          <w:rFonts w:ascii="Public Sans Light" w:hAnsi="Public Sans Light"/>
          <w:sz w:val="22"/>
          <w:szCs w:val="22"/>
        </w:rPr>
        <w:t>Privacy Analysis Findings</w:t>
      </w:r>
      <w:commentRangeEnd w:id="14"/>
      <w:r w:rsidR="008E6C49">
        <w:rPr>
          <w:rStyle w:val="CommentReference"/>
        </w:rPr>
        <w:commentReference w:id="14"/>
      </w:r>
    </w:p>
    <w:p w14:paraId="22F27588" w14:textId="77777777" w:rsidR="00D93F30" w:rsidRPr="00D93F30" w:rsidRDefault="00D93F30" w:rsidP="00FC593F">
      <w:pPr>
        <w:rPr>
          <w:rStyle w:val="eop"/>
          <w:rFonts w:ascii="Public Sans Light" w:hAnsi="Public Sans Light"/>
          <w:sz w:val="16"/>
          <w:szCs w:val="16"/>
        </w:rPr>
      </w:pPr>
    </w:p>
    <w:tbl>
      <w:tblPr>
        <w:tblStyle w:val="TableGrid"/>
        <w:tblW w:w="5010" w:type="pct"/>
        <w:tblLayout w:type="fixed"/>
        <w:tblLook w:val="04A0" w:firstRow="1" w:lastRow="0" w:firstColumn="1" w:lastColumn="0" w:noHBand="0" w:noVBand="1"/>
      </w:tblPr>
      <w:tblGrid>
        <w:gridCol w:w="6091"/>
        <w:gridCol w:w="5528"/>
        <w:gridCol w:w="1134"/>
        <w:gridCol w:w="850"/>
        <w:gridCol w:w="8081"/>
      </w:tblGrid>
      <w:tr w:rsidR="00934C1B" w:rsidRPr="00BA78F3" w14:paraId="4CDD46A5" w14:textId="77777777" w:rsidTr="000F6EF3">
        <w:trPr>
          <w:cantSplit/>
          <w:tblHeader/>
        </w:trPr>
        <w:tc>
          <w:tcPr>
            <w:tcW w:w="6091" w:type="dxa"/>
            <w:vMerge w:val="restart"/>
            <w:shd w:val="clear" w:color="auto" w:fill="1F4E79" w:themeFill="accent1" w:themeFillShade="80"/>
            <w:vAlign w:val="center"/>
          </w:tcPr>
          <w:p w14:paraId="1FCF5CE7" w14:textId="67B78AEE" w:rsidR="00934C1B" w:rsidRPr="003D3A29" w:rsidRDefault="00934C1B" w:rsidP="00B16E85">
            <w:pPr>
              <w:spacing w:before="40" w:after="40"/>
              <w:rPr>
                <w:rStyle w:val="eop"/>
                <w:b/>
                <w:bCs/>
                <w:sz w:val="22"/>
                <w:szCs w:val="22"/>
              </w:rPr>
            </w:pPr>
            <w:r>
              <w:rPr>
                <w:rStyle w:val="eop"/>
                <w:b/>
                <w:bCs/>
                <w:color w:val="FFFFFF" w:themeColor="background1"/>
                <w:sz w:val="22"/>
                <w:szCs w:val="22"/>
              </w:rPr>
              <w:t>Privacy Requirements</w:t>
            </w:r>
          </w:p>
        </w:tc>
        <w:tc>
          <w:tcPr>
            <w:tcW w:w="6662" w:type="dxa"/>
            <w:gridSpan w:val="2"/>
            <w:shd w:val="clear" w:color="auto" w:fill="1F4E79" w:themeFill="accent1" w:themeFillShade="80"/>
          </w:tcPr>
          <w:p w14:paraId="712BCAE1" w14:textId="77777777" w:rsidR="00934C1B" w:rsidRPr="006846FE" w:rsidRDefault="00934C1B" w:rsidP="00B16E85">
            <w:pPr>
              <w:spacing w:before="40" w:after="40"/>
              <w:rPr>
                <w:rStyle w:val="eop"/>
                <w:b/>
                <w:bCs/>
                <w:color w:val="FFFFFF" w:themeColor="background1"/>
                <w:sz w:val="22"/>
                <w:szCs w:val="22"/>
              </w:rPr>
            </w:pPr>
            <w:r w:rsidRPr="006846FE">
              <w:rPr>
                <w:rStyle w:val="eop"/>
                <w:b/>
                <w:bCs/>
                <w:color w:val="FFFFFF" w:themeColor="background1"/>
                <w:sz w:val="22"/>
                <w:szCs w:val="22"/>
              </w:rPr>
              <w:t>Findings</w:t>
            </w:r>
          </w:p>
        </w:tc>
        <w:tc>
          <w:tcPr>
            <w:tcW w:w="8931" w:type="dxa"/>
            <w:gridSpan w:val="2"/>
            <w:shd w:val="clear" w:color="auto" w:fill="1F4E79" w:themeFill="accent1" w:themeFillShade="80"/>
            <w:vAlign w:val="center"/>
          </w:tcPr>
          <w:p w14:paraId="38130616" w14:textId="77777777" w:rsidR="00934C1B" w:rsidRPr="006846FE" w:rsidRDefault="00934C1B" w:rsidP="00B16E85">
            <w:pPr>
              <w:spacing w:before="40" w:after="40"/>
              <w:rPr>
                <w:rStyle w:val="eop"/>
                <w:b/>
                <w:bCs/>
                <w:color w:val="FFFFFF" w:themeColor="background1"/>
                <w:sz w:val="22"/>
                <w:szCs w:val="22"/>
              </w:rPr>
            </w:pPr>
            <w:r w:rsidRPr="006846FE">
              <w:rPr>
                <w:rStyle w:val="eop"/>
                <w:b/>
                <w:bCs/>
                <w:color w:val="FFFFFF" w:themeColor="background1"/>
                <w:sz w:val="22"/>
                <w:szCs w:val="22"/>
              </w:rPr>
              <w:t>Recommendations</w:t>
            </w:r>
          </w:p>
        </w:tc>
      </w:tr>
      <w:tr w:rsidR="004B7C8E" w:rsidRPr="00BA78F3" w14:paraId="47FF2BBF" w14:textId="77777777" w:rsidTr="00FD4D81">
        <w:trPr>
          <w:cantSplit/>
          <w:tblHeader/>
        </w:trPr>
        <w:tc>
          <w:tcPr>
            <w:tcW w:w="6091" w:type="dxa"/>
            <w:vMerge/>
            <w:shd w:val="clear" w:color="auto" w:fill="1F4E79" w:themeFill="accent1" w:themeFillShade="80"/>
            <w:vAlign w:val="center"/>
          </w:tcPr>
          <w:p w14:paraId="3180B4B9" w14:textId="5FEBFACF" w:rsidR="004B7C8E" w:rsidRPr="003D3A29" w:rsidRDefault="004B7C8E" w:rsidP="00B16E85">
            <w:pPr>
              <w:spacing w:before="40" w:after="40"/>
              <w:rPr>
                <w:rStyle w:val="eop"/>
                <w:b/>
                <w:bCs/>
                <w:sz w:val="22"/>
                <w:szCs w:val="22"/>
              </w:rPr>
            </w:pPr>
          </w:p>
        </w:tc>
        <w:tc>
          <w:tcPr>
            <w:tcW w:w="5528" w:type="dxa"/>
            <w:shd w:val="clear" w:color="auto" w:fill="1F4E79" w:themeFill="accent1" w:themeFillShade="80"/>
          </w:tcPr>
          <w:p w14:paraId="1523AD33" w14:textId="56CFE788" w:rsidR="004B7C8E" w:rsidRPr="006846FE" w:rsidRDefault="004B7C8E" w:rsidP="00B16E85">
            <w:pPr>
              <w:spacing w:before="40" w:after="40"/>
              <w:rPr>
                <w:rStyle w:val="eop"/>
                <w:b/>
                <w:bCs/>
                <w:color w:val="FFFFFF" w:themeColor="background1"/>
                <w:sz w:val="22"/>
                <w:szCs w:val="22"/>
              </w:rPr>
            </w:pPr>
            <w:r w:rsidRPr="006846FE">
              <w:rPr>
                <w:rStyle w:val="eop"/>
                <w:b/>
                <w:bCs/>
                <w:color w:val="FFFFFF" w:themeColor="background1"/>
                <w:sz w:val="22"/>
                <w:szCs w:val="22"/>
              </w:rPr>
              <w:t>Identified Risk</w:t>
            </w:r>
          </w:p>
        </w:tc>
        <w:tc>
          <w:tcPr>
            <w:tcW w:w="1134" w:type="dxa"/>
            <w:shd w:val="clear" w:color="auto" w:fill="1F4E79" w:themeFill="accent1" w:themeFillShade="80"/>
          </w:tcPr>
          <w:p w14:paraId="2A47FECC" w14:textId="6B7A702D" w:rsidR="004B7C8E" w:rsidRPr="006846FE" w:rsidRDefault="004B7C8E" w:rsidP="00B16E85">
            <w:pPr>
              <w:spacing w:before="40" w:after="40"/>
              <w:rPr>
                <w:rStyle w:val="eop"/>
                <w:b/>
                <w:bCs/>
                <w:color w:val="FFFFFF" w:themeColor="background1"/>
                <w:sz w:val="22"/>
                <w:szCs w:val="22"/>
              </w:rPr>
            </w:pPr>
            <w:r w:rsidRPr="006846FE">
              <w:rPr>
                <w:rStyle w:val="eop"/>
                <w:b/>
                <w:bCs/>
                <w:color w:val="FFFFFF" w:themeColor="background1"/>
                <w:sz w:val="22"/>
                <w:szCs w:val="22"/>
              </w:rPr>
              <w:t>Rating</w:t>
            </w:r>
          </w:p>
        </w:tc>
        <w:tc>
          <w:tcPr>
            <w:tcW w:w="850" w:type="dxa"/>
            <w:shd w:val="clear" w:color="auto" w:fill="1F4E79" w:themeFill="accent1" w:themeFillShade="80"/>
            <w:vAlign w:val="center"/>
          </w:tcPr>
          <w:p w14:paraId="2F2C9F5B" w14:textId="0F98478E" w:rsidR="004B7C8E" w:rsidRPr="006846FE" w:rsidRDefault="004B7C8E" w:rsidP="00B16E85">
            <w:pPr>
              <w:spacing w:before="40" w:after="40"/>
              <w:rPr>
                <w:rStyle w:val="eop"/>
                <w:b/>
                <w:bCs/>
                <w:color w:val="FFFFFF" w:themeColor="background1"/>
                <w:sz w:val="22"/>
                <w:szCs w:val="22"/>
              </w:rPr>
            </w:pPr>
            <w:r w:rsidRPr="006846FE">
              <w:rPr>
                <w:rStyle w:val="eop"/>
                <w:b/>
                <w:bCs/>
                <w:color w:val="FFFFFF" w:themeColor="background1"/>
                <w:sz w:val="22"/>
                <w:szCs w:val="22"/>
              </w:rPr>
              <w:t>Ref</w:t>
            </w:r>
          </w:p>
        </w:tc>
        <w:tc>
          <w:tcPr>
            <w:tcW w:w="8081" w:type="dxa"/>
            <w:shd w:val="clear" w:color="auto" w:fill="1F4E79" w:themeFill="accent1" w:themeFillShade="80"/>
            <w:vAlign w:val="center"/>
          </w:tcPr>
          <w:p w14:paraId="4330F3A0" w14:textId="2661AAAF" w:rsidR="004B7C8E" w:rsidRPr="006846FE" w:rsidRDefault="004B7C8E" w:rsidP="00B16E85">
            <w:pPr>
              <w:spacing w:before="40" w:after="40"/>
              <w:rPr>
                <w:rStyle w:val="eop"/>
                <w:b/>
                <w:bCs/>
                <w:color w:val="FFFFFF" w:themeColor="background1"/>
                <w:sz w:val="22"/>
                <w:szCs w:val="22"/>
              </w:rPr>
            </w:pPr>
            <w:r w:rsidRPr="006846FE">
              <w:rPr>
                <w:rStyle w:val="eop"/>
                <w:b/>
                <w:bCs/>
                <w:color w:val="FFFFFF" w:themeColor="background1"/>
                <w:sz w:val="22"/>
                <w:szCs w:val="22"/>
              </w:rPr>
              <w:t>Description</w:t>
            </w:r>
          </w:p>
        </w:tc>
      </w:tr>
      <w:tr w:rsidR="009330BF" w:rsidRPr="00BA78F3" w14:paraId="1051AB5C" w14:textId="77777777" w:rsidTr="00FD4D81">
        <w:trPr>
          <w:cantSplit/>
        </w:trPr>
        <w:tc>
          <w:tcPr>
            <w:tcW w:w="6091" w:type="dxa"/>
          </w:tcPr>
          <w:p w14:paraId="5469C120" w14:textId="77777777" w:rsidR="009330BF" w:rsidRPr="00A815F3" w:rsidRDefault="009330BF" w:rsidP="00FC593F">
            <w:pPr>
              <w:rPr>
                <w:b/>
                <w:bCs/>
                <w:sz w:val="22"/>
                <w:szCs w:val="22"/>
              </w:rPr>
            </w:pPr>
            <w:r w:rsidRPr="00A815F3">
              <w:rPr>
                <w:b/>
                <w:bCs/>
                <w:sz w:val="22"/>
                <w:szCs w:val="22"/>
              </w:rPr>
              <w:t>IPP 1: Lawful</w:t>
            </w:r>
          </w:p>
          <w:p w14:paraId="5BF6D89A" w14:textId="1EDA5DA6" w:rsidR="009330BF" w:rsidRPr="00A815F3" w:rsidRDefault="009330BF" w:rsidP="00FC593F">
            <w:pPr>
              <w:rPr>
                <w:b/>
                <w:bCs/>
                <w:sz w:val="20"/>
                <w:szCs w:val="20"/>
              </w:rPr>
            </w:pPr>
            <w:r w:rsidRPr="001644A3">
              <w:rPr>
                <w:color w:val="7F7F7F" w:themeColor="text1" w:themeTint="80"/>
                <w:sz w:val="20"/>
                <w:szCs w:val="20"/>
              </w:rPr>
              <w:t xml:space="preserve">Only collect personal information for a lawful purpose, which is directly related to the </w:t>
            </w:r>
            <w:r w:rsidR="008E6C49">
              <w:rPr>
                <w:color w:val="7F7F7F" w:themeColor="text1" w:themeTint="80"/>
                <w:sz w:val="20"/>
                <w:szCs w:val="20"/>
              </w:rPr>
              <w:t xml:space="preserve">[Insert Agency] </w:t>
            </w:r>
            <w:r w:rsidRPr="001644A3">
              <w:rPr>
                <w:color w:val="7F7F7F" w:themeColor="text1" w:themeTint="80"/>
                <w:sz w:val="20"/>
                <w:szCs w:val="20"/>
              </w:rPr>
              <w:t>’s function or activities and necessary for that purpose.</w:t>
            </w:r>
          </w:p>
        </w:tc>
        <w:tc>
          <w:tcPr>
            <w:tcW w:w="5528" w:type="dxa"/>
            <w:shd w:val="clear" w:color="auto" w:fill="FFFFFF"/>
          </w:tcPr>
          <w:p w14:paraId="3DB83A3D" w14:textId="77777777" w:rsidR="009330BF" w:rsidRPr="00B16E85" w:rsidRDefault="009330BF" w:rsidP="00FC593F">
            <w:pPr>
              <w:rPr>
                <w:rStyle w:val="eop"/>
                <w:sz w:val="22"/>
                <w:szCs w:val="22"/>
              </w:rPr>
            </w:pPr>
            <w:r w:rsidRPr="00B16E85">
              <w:rPr>
                <w:rStyle w:val="eop"/>
                <w:b/>
                <w:bCs/>
                <w:sz w:val="22"/>
                <w:szCs w:val="22"/>
              </w:rPr>
              <w:t>NO FINDING</w:t>
            </w:r>
          </w:p>
          <w:p w14:paraId="69C41E20" w14:textId="253DD624" w:rsidR="009330BF" w:rsidRPr="00B16E85" w:rsidRDefault="009330BF" w:rsidP="00FC593F">
            <w:pPr>
              <w:rPr>
                <w:rStyle w:val="eop"/>
                <w:b/>
                <w:bCs/>
                <w:sz w:val="20"/>
                <w:szCs w:val="20"/>
              </w:rPr>
            </w:pPr>
            <w:r w:rsidRPr="00B16E85">
              <w:rPr>
                <w:rStyle w:val="eop"/>
                <w:sz w:val="20"/>
                <w:szCs w:val="20"/>
              </w:rPr>
              <w:t>Data collected for a lawful purpose (2.1</w:t>
            </w:r>
            <w:r w:rsidR="009817C0">
              <w:rPr>
                <w:rStyle w:val="eop"/>
                <w:sz w:val="20"/>
                <w:szCs w:val="20"/>
              </w:rPr>
              <w:t>, GIPA s41)</w:t>
            </w:r>
            <w:r w:rsidRPr="00B16E85">
              <w:rPr>
                <w:rStyle w:val="eop"/>
                <w:sz w:val="20"/>
                <w:szCs w:val="20"/>
              </w:rPr>
              <w:t>.</w:t>
            </w:r>
          </w:p>
        </w:tc>
        <w:tc>
          <w:tcPr>
            <w:tcW w:w="1134" w:type="dxa"/>
            <w:shd w:val="clear" w:color="auto" w:fill="FFFFFF"/>
          </w:tcPr>
          <w:p w14:paraId="23C49CA0" w14:textId="77777777" w:rsidR="009330BF" w:rsidRPr="00B16E85" w:rsidRDefault="009330BF" w:rsidP="00FC593F">
            <w:pPr>
              <w:rPr>
                <w:rStyle w:val="eop"/>
                <w:sz w:val="20"/>
                <w:szCs w:val="20"/>
              </w:rPr>
            </w:pPr>
          </w:p>
        </w:tc>
        <w:tc>
          <w:tcPr>
            <w:tcW w:w="850" w:type="dxa"/>
          </w:tcPr>
          <w:p w14:paraId="48B96849" w14:textId="77777777" w:rsidR="009330BF" w:rsidRPr="00B16E85" w:rsidRDefault="009330BF" w:rsidP="00FC593F">
            <w:pPr>
              <w:rPr>
                <w:rStyle w:val="eop"/>
                <w:sz w:val="20"/>
                <w:szCs w:val="20"/>
              </w:rPr>
            </w:pPr>
          </w:p>
        </w:tc>
        <w:tc>
          <w:tcPr>
            <w:tcW w:w="8081" w:type="dxa"/>
          </w:tcPr>
          <w:p w14:paraId="0BE2A146" w14:textId="77777777" w:rsidR="009330BF" w:rsidRPr="00B16E85" w:rsidRDefault="009330BF" w:rsidP="00FC593F">
            <w:pPr>
              <w:rPr>
                <w:rStyle w:val="eop"/>
                <w:sz w:val="20"/>
                <w:szCs w:val="20"/>
              </w:rPr>
            </w:pPr>
          </w:p>
        </w:tc>
      </w:tr>
      <w:tr w:rsidR="009330BF" w:rsidRPr="00BA78F3" w14:paraId="7BFB3C52" w14:textId="77777777" w:rsidTr="00FD4D81">
        <w:trPr>
          <w:cantSplit/>
        </w:trPr>
        <w:tc>
          <w:tcPr>
            <w:tcW w:w="6091" w:type="dxa"/>
          </w:tcPr>
          <w:p w14:paraId="647FEAA7" w14:textId="77777777" w:rsidR="009330BF" w:rsidRPr="00A815F3" w:rsidRDefault="009330BF" w:rsidP="00FC593F">
            <w:pPr>
              <w:rPr>
                <w:b/>
                <w:bCs/>
                <w:sz w:val="22"/>
                <w:szCs w:val="22"/>
              </w:rPr>
            </w:pPr>
            <w:r w:rsidRPr="00A815F3">
              <w:rPr>
                <w:b/>
                <w:bCs/>
                <w:sz w:val="22"/>
                <w:szCs w:val="22"/>
              </w:rPr>
              <w:t>IPP 2: Direct</w:t>
            </w:r>
          </w:p>
          <w:p w14:paraId="297C2025" w14:textId="4CA87CCB" w:rsidR="009330BF" w:rsidRPr="00A815F3" w:rsidRDefault="009330BF" w:rsidP="00FC593F">
            <w:pPr>
              <w:rPr>
                <w:sz w:val="20"/>
                <w:szCs w:val="20"/>
              </w:rPr>
            </w:pPr>
            <w:r w:rsidRPr="001644A3">
              <w:rPr>
                <w:color w:val="7F7F7F" w:themeColor="text1" w:themeTint="80"/>
                <w:sz w:val="20"/>
                <w:szCs w:val="20"/>
              </w:rPr>
              <w:t>Only collect personal information directly from the person concerned, unless they have authorised collection from someone else, or if the person is under the age of 16 and the information has been provided by a parent or guardian.</w:t>
            </w:r>
          </w:p>
        </w:tc>
        <w:tc>
          <w:tcPr>
            <w:tcW w:w="5528" w:type="dxa"/>
            <w:shd w:val="clear" w:color="auto" w:fill="FFFFFF"/>
          </w:tcPr>
          <w:p w14:paraId="042EED49" w14:textId="38811524" w:rsidR="009330BF" w:rsidRPr="00B16E85" w:rsidRDefault="009330BF" w:rsidP="00FC593F">
            <w:pPr>
              <w:rPr>
                <w:rStyle w:val="eop"/>
                <w:sz w:val="22"/>
                <w:szCs w:val="22"/>
              </w:rPr>
            </w:pPr>
            <w:r w:rsidRPr="00B16E85">
              <w:rPr>
                <w:rStyle w:val="eop"/>
                <w:b/>
                <w:bCs/>
                <w:sz w:val="22"/>
                <w:szCs w:val="22"/>
              </w:rPr>
              <w:t>NO FINDING</w:t>
            </w:r>
          </w:p>
          <w:p w14:paraId="19E9EFEE" w14:textId="6A8C3CE9" w:rsidR="009330BF" w:rsidRPr="00B16E85" w:rsidRDefault="009330BF" w:rsidP="00FC593F">
            <w:pPr>
              <w:rPr>
                <w:rStyle w:val="eop"/>
                <w:sz w:val="20"/>
                <w:szCs w:val="20"/>
              </w:rPr>
            </w:pPr>
            <w:r w:rsidRPr="00B16E85">
              <w:rPr>
                <w:rStyle w:val="eop"/>
                <w:sz w:val="20"/>
                <w:szCs w:val="20"/>
              </w:rPr>
              <w:t>Data collected directly from individual (Figure 1).</w:t>
            </w:r>
          </w:p>
        </w:tc>
        <w:tc>
          <w:tcPr>
            <w:tcW w:w="1134" w:type="dxa"/>
            <w:shd w:val="clear" w:color="auto" w:fill="FFFFFF"/>
          </w:tcPr>
          <w:p w14:paraId="3EA631B0" w14:textId="77777777" w:rsidR="009330BF" w:rsidRPr="00B16E85" w:rsidRDefault="009330BF" w:rsidP="00FC593F">
            <w:pPr>
              <w:rPr>
                <w:rStyle w:val="eop"/>
                <w:sz w:val="20"/>
                <w:szCs w:val="20"/>
              </w:rPr>
            </w:pPr>
          </w:p>
        </w:tc>
        <w:tc>
          <w:tcPr>
            <w:tcW w:w="850" w:type="dxa"/>
          </w:tcPr>
          <w:p w14:paraId="3A424C38" w14:textId="77777777" w:rsidR="009330BF" w:rsidRPr="00B16E85" w:rsidRDefault="009330BF" w:rsidP="00FC593F">
            <w:pPr>
              <w:rPr>
                <w:rStyle w:val="eop"/>
                <w:sz w:val="20"/>
                <w:szCs w:val="20"/>
              </w:rPr>
            </w:pPr>
          </w:p>
        </w:tc>
        <w:tc>
          <w:tcPr>
            <w:tcW w:w="8081" w:type="dxa"/>
          </w:tcPr>
          <w:p w14:paraId="1C72D251" w14:textId="03405FE0" w:rsidR="009330BF" w:rsidRPr="00B16E85" w:rsidRDefault="009330BF" w:rsidP="00FC593F">
            <w:pPr>
              <w:rPr>
                <w:rStyle w:val="eop"/>
                <w:sz w:val="20"/>
                <w:szCs w:val="20"/>
              </w:rPr>
            </w:pPr>
          </w:p>
        </w:tc>
      </w:tr>
      <w:tr w:rsidR="007F57D2" w:rsidRPr="00BA78F3" w14:paraId="0177A570" w14:textId="77777777" w:rsidTr="00FD4D81">
        <w:trPr>
          <w:cantSplit/>
          <w:trHeight w:val="1393"/>
        </w:trPr>
        <w:tc>
          <w:tcPr>
            <w:tcW w:w="6091" w:type="dxa"/>
          </w:tcPr>
          <w:p w14:paraId="320C6379" w14:textId="77777777" w:rsidR="007F57D2" w:rsidRPr="00991071" w:rsidRDefault="007F57D2" w:rsidP="00FC593F">
            <w:pPr>
              <w:rPr>
                <w:b/>
                <w:bCs/>
                <w:sz w:val="22"/>
                <w:szCs w:val="22"/>
              </w:rPr>
            </w:pPr>
            <w:r w:rsidRPr="00991071">
              <w:rPr>
                <w:b/>
                <w:bCs/>
                <w:sz w:val="22"/>
                <w:szCs w:val="22"/>
              </w:rPr>
              <w:t>IPP 3: Open</w:t>
            </w:r>
          </w:p>
          <w:p w14:paraId="78DC4EC7" w14:textId="6A2C0CCF" w:rsidR="007F57D2" w:rsidRPr="00A815F3" w:rsidRDefault="007F57D2" w:rsidP="00FC593F">
            <w:pPr>
              <w:rPr>
                <w:b/>
                <w:bCs/>
                <w:sz w:val="20"/>
                <w:szCs w:val="20"/>
              </w:rPr>
            </w:pPr>
            <w:r w:rsidRPr="001644A3">
              <w:rPr>
                <w:color w:val="7F7F7F" w:themeColor="text1" w:themeTint="80"/>
                <w:sz w:val="20"/>
                <w:szCs w:val="20"/>
              </w:rPr>
              <w:t>Inform the person you are collecting the information from why you are collecting it, what you will do with it and who else might see it. Tell the person how they can view and correct their personal information, if the information is required by law or voluntary, and any consequences that may apply if they decide not to provide their information.</w:t>
            </w:r>
          </w:p>
        </w:tc>
        <w:tc>
          <w:tcPr>
            <w:tcW w:w="5528" w:type="dxa"/>
            <w:shd w:val="clear" w:color="auto" w:fill="FFFFFF"/>
          </w:tcPr>
          <w:p w14:paraId="32CF844D" w14:textId="77777777" w:rsidR="007F57D2" w:rsidRPr="001D17D3" w:rsidRDefault="007F57D2" w:rsidP="00DB543C">
            <w:pPr>
              <w:rPr>
                <w:rStyle w:val="eop"/>
                <w:sz w:val="22"/>
                <w:szCs w:val="22"/>
              </w:rPr>
            </w:pPr>
            <w:r w:rsidRPr="001D17D3">
              <w:rPr>
                <w:rStyle w:val="eop"/>
                <w:b/>
                <w:bCs/>
                <w:sz w:val="22"/>
                <w:szCs w:val="22"/>
              </w:rPr>
              <w:t>NO FINDING</w:t>
            </w:r>
          </w:p>
          <w:p w14:paraId="36C72280" w14:textId="13590860" w:rsidR="007F57D2" w:rsidRPr="00B16E85" w:rsidRDefault="00D43016" w:rsidP="00DB543C">
            <w:pPr>
              <w:rPr>
                <w:rStyle w:val="eop"/>
                <w:b/>
                <w:bCs/>
                <w:sz w:val="20"/>
                <w:szCs w:val="20"/>
              </w:rPr>
            </w:pPr>
            <w:r>
              <w:rPr>
                <w:rStyle w:val="eop"/>
                <w:sz w:val="20"/>
                <w:szCs w:val="20"/>
              </w:rPr>
              <w:t>PCN provided (2.1</w:t>
            </w:r>
            <w:r w:rsidR="007F57D2" w:rsidRPr="001D17D3">
              <w:rPr>
                <w:rStyle w:val="eop"/>
                <w:sz w:val="20"/>
                <w:szCs w:val="20"/>
              </w:rPr>
              <w:t>).</w:t>
            </w:r>
          </w:p>
        </w:tc>
        <w:tc>
          <w:tcPr>
            <w:tcW w:w="1134" w:type="dxa"/>
            <w:shd w:val="clear" w:color="auto" w:fill="FFFFFF"/>
          </w:tcPr>
          <w:p w14:paraId="10836C3C" w14:textId="77777777" w:rsidR="007F57D2" w:rsidRPr="00B16E85" w:rsidRDefault="007F57D2" w:rsidP="00FC593F">
            <w:pPr>
              <w:rPr>
                <w:rStyle w:val="eop"/>
                <w:sz w:val="20"/>
                <w:szCs w:val="20"/>
              </w:rPr>
            </w:pPr>
          </w:p>
        </w:tc>
        <w:tc>
          <w:tcPr>
            <w:tcW w:w="850" w:type="dxa"/>
          </w:tcPr>
          <w:p w14:paraId="3ACE97C0" w14:textId="5BEFAF2C" w:rsidR="007F57D2" w:rsidRPr="00B16E85" w:rsidRDefault="007F57D2" w:rsidP="00FC593F">
            <w:pPr>
              <w:rPr>
                <w:rStyle w:val="eop"/>
                <w:sz w:val="20"/>
                <w:szCs w:val="20"/>
              </w:rPr>
            </w:pPr>
          </w:p>
        </w:tc>
        <w:tc>
          <w:tcPr>
            <w:tcW w:w="8081" w:type="dxa"/>
          </w:tcPr>
          <w:p w14:paraId="22A07A11" w14:textId="1D08213C" w:rsidR="007F57D2" w:rsidRPr="00B16E85" w:rsidRDefault="007F57D2" w:rsidP="00FC593F">
            <w:pPr>
              <w:rPr>
                <w:rStyle w:val="eop"/>
                <w:sz w:val="20"/>
                <w:szCs w:val="20"/>
              </w:rPr>
            </w:pPr>
          </w:p>
        </w:tc>
      </w:tr>
    </w:tbl>
    <w:tbl>
      <w:tblPr>
        <w:tblStyle w:val="HeaderTableGrid1"/>
        <w:tblW w:w="5010" w:type="pct"/>
        <w:tblLayout w:type="fixed"/>
        <w:tblLook w:val="04A0" w:firstRow="1" w:lastRow="0" w:firstColumn="1" w:lastColumn="0" w:noHBand="0" w:noVBand="1"/>
      </w:tblPr>
      <w:tblGrid>
        <w:gridCol w:w="6091"/>
        <w:gridCol w:w="5528"/>
        <w:gridCol w:w="1134"/>
        <w:gridCol w:w="850"/>
        <w:gridCol w:w="8081"/>
      </w:tblGrid>
      <w:tr w:rsidR="00FD4D81" w:rsidRPr="00BA78F3" w14:paraId="23F8F313" w14:textId="77777777" w:rsidTr="3F534026">
        <w:trPr>
          <w:cantSplit/>
          <w:trHeight w:val="300"/>
        </w:trPr>
        <w:tc>
          <w:tcPr>
            <w:tcW w:w="6091" w:type="dxa"/>
            <w:vMerge w:val="restart"/>
          </w:tcPr>
          <w:p w14:paraId="3BFFB88D" w14:textId="77777777" w:rsidR="00FD4D81" w:rsidRPr="00991071" w:rsidRDefault="00FD4D81" w:rsidP="00DC79C7">
            <w:pPr>
              <w:rPr>
                <w:b/>
                <w:bCs/>
                <w:sz w:val="22"/>
                <w:szCs w:val="22"/>
              </w:rPr>
            </w:pPr>
            <w:r w:rsidRPr="00991071">
              <w:rPr>
                <w:b/>
                <w:bCs/>
                <w:sz w:val="22"/>
                <w:szCs w:val="22"/>
              </w:rPr>
              <w:t>IPP 4: Relevant</w:t>
            </w:r>
          </w:p>
          <w:p w14:paraId="5C57CA85" w14:textId="61E4121D" w:rsidR="00FD4D81" w:rsidRPr="00A815F3" w:rsidRDefault="00FD4D81" w:rsidP="00DC79C7">
            <w:pPr>
              <w:rPr>
                <w:b/>
                <w:bCs/>
                <w:sz w:val="20"/>
                <w:szCs w:val="20"/>
              </w:rPr>
            </w:pPr>
            <w:r w:rsidRPr="001644A3">
              <w:rPr>
                <w:color w:val="7F7F7F" w:themeColor="text1" w:themeTint="80"/>
                <w:sz w:val="20"/>
                <w:szCs w:val="20"/>
              </w:rPr>
              <w:t xml:space="preserve">An </w:t>
            </w:r>
            <w:r w:rsidR="008E6C49">
              <w:rPr>
                <w:color w:val="7F7F7F" w:themeColor="text1" w:themeTint="80"/>
                <w:sz w:val="20"/>
                <w:szCs w:val="20"/>
              </w:rPr>
              <w:t xml:space="preserve">[Insert Agency] </w:t>
            </w:r>
            <w:r w:rsidRPr="001644A3">
              <w:rPr>
                <w:color w:val="7F7F7F" w:themeColor="text1" w:themeTint="80"/>
                <w:sz w:val="20"/>
                <w:szCs w:val="20"/>
              </w:rPr>
              <w:t xml:space="preserve"> must ensure that your personal information is relevant, accurate, complete, up-to-date and not excessive. The collection should not unreasonably intrude into your personal affairs.</w:t>
            </w:r>
          </w:p>
        </w:tc>
        <w:tc>
          <w:tcPr>
            <w:tcW w:w="5528" w:type="dxa"/>
            <w:vMerge w:val="restart"/>
            <w:shd w:val="clear" w:color="auto" w:fill="FFFFFF" w:themeFill="background1"/>
          </w:tcPr>
          <w:p w14:paraId="2F012D3B" w14:textId="4C05176C" w:rsidR="00FD4D81" w:rsidRPr="00B16E85" w:rsidRDefault="00FD4D81" w:rsidP="3F534026">
            <w:pPr>
              <w:rPr>
                <w:rStyle w:val="eop"/>
                <w:sz w:val="20"/>
                <w:szCs w:val="20"/>
              </w:rPr>
            </w:pPr>
          </w:p>
        </w:tc>
        <w:tc>
          <w:tcPr>
            <w:tcW w:w="1134" w:type="dxa"/>
            <w:vMerge w:val="restart"/>
            <w:shd w:val="clear" w:color="auto" w:fill="FFFFFF" w:themeFill="background1"/>
          </w:tcPr>
          <w:p w14:paraId="7EFD23CB" w14:textId="2DD09AB8" w:rsidR="00FD4D81" w:rsidRPr="00B16E85" w:rsidRDefault="00FD4D81" w:rsidP="00DC79C7">
            <w:pPr>
              <w:rPr>
                <w:rStyle w:val="eop"/>
                <w:sz w:val="20"/>
                <w:szCs w:val="20"/>
              </w:rPr>
            </w:pPr>
          </w:p>
        </w:tc>
        <w:tc>
          <w:tcPr>
            <w:tcW w:w="850" w:type="dxa"/>
            <w:vMerge w:val="restart"/>
          </w:tcPr>
          <w:p w14:paraId="505326B2" w14:textId="12A77E32" w:rsidR="00FD4D81" w:rsidRPr="0087512F" w:rsidRDefault="00FD4D81" w:rsidP="00DC79C7">
            <w:pPr>
              <w:rPr>
                <w:rStyle w:val="eop"/>
                <w:sz w:val="20"/>
                <w:szCs w:val="20"/>
              </w:rPr>
            </w:pPr>
          </w:p>
        </w:tc>
        <w:tc>
          <w:tcPr>
            <w:tcW w:w="8081" w:type="dxa"/>
          </w:tcPr>
          <w:p w14:paraId="21004F8F" w14:textId="0C79558A" w:rsidR="00FD4D81" w:rsidRPr="00B16E85" w:rsidRDefault="00FD4D81" w:rsidP="00DC79C7">
            <w:pPr>
              <w:rPr>
                <w:rStyle w:val="eop"/>
                <w:sz w:val="20"/>
                <w:szCs w:val="20"/>
              </w:rPr>
            </w:pPr>
          </w:p>
        </w:tc>
      </w:tr>
      <w:tr w:rsidR="00FD4D81" w:rsidRPr="00BA78F3" w14:paraId="2E7282E6" w14:textId="77777777" w:rsidTr="3F534026">
        <w:trPr>
          <w:cantSplit/>
          <w:trHeight w:val="300"/>
        </w:trPr>
        <w:tc>
          <w:tcPr>
            <w:tcW w:w="6091" w:type="dxa"/>
            <w:vMerge/>
          </w:tcPr>
          <w:p w14:paraId="2091D661" w14:textId="77777777" w:rsidR="00FD4D81" w:rsidRPr="00A815F3" w:rsidRDefault="00FD4D81" w:rsidP="00DC79C7">
            <w:pPr>
              <w:rPr>
                <w:sz w:val="20"/>
                <w:szCs w:val="20"/>
              </w:rPr>
            </w:pPr>
          </w:p>
        </w:tc>
        <w:tc>
          <w:tcPr>
            <w:tcW w:w="5528" w:type="dxa"/>
            <w:vMerge/>
          </w:tcPr>
          <w:p w14:paraId="15D9FCBD" w14:textId="77777777" w:rsidR="00FD4D81" w:rsidRPr="00B16E85" w:rsidRDefault="00FD4D81" w:rsidP="00DC79C7">
            <w:pPr>
              <w:rPr>
                <w:rStyle w:val="eop"/>
                <w:b/>
                <w:bCs/>
                <w:sz w:val="20"/>
                <w:szCs w:val="20"/>
                <w:highlight w:val="yellow"/>
              </w:rPr>
            </w:pPr>
          </w:p>
        </w:tc>
        <w:tc>
          <w:tcPr>
            <w:tcW w:w="1134" w:type="dxa"/>
            <w:vMerge/>
            <w:shd w:val="clear" w:color="auto" w:fill="FFFFFF" w:themeFill="background1"/>
          </w:tcPr>
          <w:p w14:paraId="66C1ACA9" w14:textId="77777777" w:rsidR="00FD4D81" w:rsidRPr="00B16E85" w:rsidRDefault="00FD4D81" w:rsidP="00DC79C7">
            <w:pPr>
              <w:rPr>
                <w:rStyle w:val="eop"/>
                <w:sz w:val="20"/>
                <w:szCs w:val="20"/>
              </w:rPr>
            </w:pPr>
            <w:r w:rsidRPr="00B16E85">
              <w:rPr>
                <w:rStyle w:val="eop"/>
                <w:sz w:val="20"/>
                <w:szCs w:val="20"/>
              </w:rPr>
              <w:t>High</w:t>
            </w:r>
          </w:p>
          <w:p w14:paraId="2F09AC9B" w14:textId="77777777" w:rsidR="00FD4D81" w:rsidRPr="00B16E85" w:rsidRDefault="00FD4D81" w:rsidP="00DC79C7">
            <w:pPr>
              <w:rPr>
                <w:rStyle w:val="eop"/>
                <w:sz w:val="20"/>
                <w:szCs w:val="20"/>
              </w:rPr>
            </w:pPr>
            <w:r w:rsidRPr="00B16E85">
              <w:rPr>
                <w:rStyle w:val="eop"/>
                <w:sz w:val="20"/>
                <w:szCs w:val="20"/>
              </w:rPr>
              <w:t>(4.4.21)</w:t>
            </w:r>
          </w:p>
        </w:tc>
        <w:tc>
          <w:tcPr>
            <w:tcW w:w="850" w:type="dxa"/>
            <w:vMerge/>
          </w:tcPr>
          <w:p w14:paraId="212F8EA7" w14:textId="77777777" w:rsidR="00FD4D81" w:rsidRPr="0087512F" w:rsidRDefault="00FD4D81" w:rsidP="00DC79C7">
            <w:pPr>
              <w:rPr>
                <w:rStyle w:val="eop"/>
                <w:sz w:val="20"/>
                <w:szCs w:val="20"/>
              </w:rPr>
            </w:pPr>
            <w:r w:rsidRPr="0087512F">
              <w:rPr>
                <w:rStyle w:val="eop"/>
                <w:sz w:val="20"/>
                <w:szCs w:val="20"/>
              </w:rPr>
              <w:t>BP.1</w:t>
            </w:r>
          </w:p>
        </w:tc>
        <w:tc>
          <w:tcPr>
            <w:tcW w:w="8081" w:type="dxa"/>
          </w:tcPr>
          <w:p w14:paraId="38805610" w14:textId="4DC47C44" w:rsidR="00FD4D81" w:rsidRPr="00B16E85" w:rsidRDefault="00FD4D81" w:rsidP="00DC79C7">
            <w:pPr>
              <w:rPr>
                <w:rStyle w:val="eop"/>
                <w:sz w:val="20"/>
                <w:szCs w:val="20"/>
              </w:rPr>
            </w:pPr>
            <w:r w:rsidRPr="3F534026">
              <w:rPr>
                <w:rStyle w:val="eop"/>
                <w:sz w:val="20"/>
                <w:szCs w:val="20"/>
              </w:rPr>
              <w:t xml:space="preserve"> </w:t>
            </w:r>
          </w:p>
        </w:tc>
      </w:tr>
      <w:tr w:rsidR="00FD4D81" w:rsidRPr="00BA78F3" w14:paraId="0F17DF56" w14:textId="77777777" w:rsidTr="3F534026">
        <w:trPr>
          <w:cantSplit/>
          <w:trHeight w:val="300"/>
        </w:trPr>
        <w:tc>
          <w:tcPr>
            <w:tcW w:w="6091" w:type="dxa"/>
            <w:vMerge/>
          </w:tcPr>
          <w:p w14:paraId="7A147849" w14:textId="77777777" w:rsidR="00FD4D81" w:rsidRPr="00A815F3" w:rsidRDefault="00FD4D81" w:rsidP="00DC79C7">
            <w:pPr>
              <w:rPr>
                <w:sz w:val="20"/>
                <w:szCs w:val="20"/>
              </w:rPr>
            </w:pPr>
          </w:p>
        </w:tc>
        <w:tc>
          <w:tcPr>
            <w:tcW w:w="5528" w:type="dxa"/>
            <w:vMerge/>
            <w:shd w:val="clear" w:color="auto" w:fill="FFFFFF" w:themeFill="background1"/>
          </w:tcPr>
          <w:p w14:paraId="7E577456" w14:textId="77777777" w:rsidR="00FD4D81" w:rsidRPr="00B16E85" w:rsidRDefault="00FD4D81" w:rsidP="00DC79C7">
            <w:pPr>
              <w:rPr>
                <w:rStyle w:val="eop"/>
                <w:b/>
                <w:bCs/>
                <w:sz w:val="20"/>
                <w:szCs w:val="20"/>
                <w:highlight w:val="yellow"/>
              </w:rPr>
            </w:pPr>
            <w:r w:rsidRPr="00B16E85">
              <w:rPr>
                <w:rStyle w:val="eop"/>
                <w:sz w:val="20"/>
                <w:szCs w:val="20"/>
              </w:rPr>
              <w:t xml:space="preserve">The attach file option on the ‘Contact Us’ and ‘Media Enquiry’ webforms may inadvertently collect irrelevant or excessive personal, health or sensitive information increasing the risk of potential harm in case of a data breach. However, as an optional form field the likelihood of the risk is lower than the free text ‘Message’ field. </w:t>
            </w:r>
          </w:p>
        </w:tc>
        <w:tc>
          <w:tcPr>
            <w:tcW w:w="1134" w:type="dxa"/>
            <w:vMerge/>
            <w:shd w:val="clear" w:color="auto" w:fill="FFFFFF" w:themeFill="background1"/>
          </w:tcPr>
          <w:p w14:paraId="7C171621" w14:textId="77777777" w:rsidR="00FD4D81" w:rsidRPr="00B16E85" w:rsidRDefault="00FD4D81" w:rsidP="00DC79C7">
            <w:pPr>
              <w:rPr>
                <w:rStyle w:val="eop"/>
                <w:sz w:val="20"/>
                <w:szCs w:val="20"/>
              </w:rPr>
            </w:pPr>
            <w:r w:rsidRPr="00B16E85">
              <w:rPr>
                <w:rStyle w:val="eop"/>
                <w:sz w:val="20"/>
                <w:szCs w:val="20"/>
              </w:rPr>
              <w:t>High</w:t>
            </w:r>
          </w:p>
          <w:p w14:paraId="1CB8D8D1" w14:textId="77777777" w:rsidR="00FD4D81" w:rsidRPr="00B16E85" w:rsidRDefault="00FD4D81" w:rsidP="00DC79C7">
            <w:pPr>
              <w:rPr>
                <w:rStyle w:val="eop"/>
                <w:sz w:val="20"/>
                <w:szCs w:val="20"/>
              </w:rPr>
            </w:pPr>
            <w:r w:rsidRPr="00B16E85">
              <w:rPr>
                <w:rStyle w:val="eop"/>
                <w:sz w:val="20"/>
                <w:szCs w:val="20"/>
              </w:rPr>
              <w:t>(3.4.18)</w:t>
            </w:r>
          </w:p>
        </w:tc>
        <w:tc>
          <w:tcPr>
            <w:tcW w:w="850" w:type="dxa"/>
            <w:vMerge/>
          </w:tcPr>
          <w:p w14:paraId="7A6281E5" w14:textId="77777777" w:rsidR="00FD4D81" w:rsidRPr="0087512F" w:rsidRDefault="00FD4D81" w:rsidP="00DC79C7">
            <w:pPr>
              <w:rPr>
                <w:rStyle w:val="eop"/>
                <w:sz w:val="20"/>
                <w:szCs w:val="20"/>
              </w:rPr>
            </w:pPr>
            <w:r w:rsidRPr="0087512F">
              <w:rPr>
                <w:rStyle w:val="eop"/>
                <w:sz w:val="20"/>
                <w:szCs w:val="20"/>
              </w:rPr>
              <w:t>C.</w:t>
            </w:r>
            <w:r>
              <w:rPr>
                <w:rStyle w:val="eop"/>
                <w:sz w:val="20"/>
                <w:szCs w:val="20"/>
              </w:rPr>
              <w:t>2</w:t>
            </w:r>
          </w:p>
        </w:tc>
        <w:tc>
          <w:tcPr>
            <w:tcW w:w="8081" w:type="dxa"/>
          </w:tcPr>
          <w:p w14:paraId="301E2255" w14:textId="5CBA53BF" w:rsidR="00FD4D81" w:rsidRPr="00B16E85" w:rsidRDefault="00FD4D81" w:rsidP="00DC79C7">
            <w:pPr>
              <w:rPr>
                <w:rStyle w:val="eop"/>
                <w:sz w:val="20"/>
                <w:szCs w:val="20"/>
              </w:rPr>
            </w:pPr>
          </w:p>
        </w:tc>
      </w:tr>
      <w:tr w:rsidR="00FD4D81" w:rsidRPr="00BA78F3" w14:paraId="3D88E661" w14:textId="77777777" w:rsidTr="3F534026">
        <w:trPr>
          <w:cantSplit/>
          <w:trHeight w:val="300"/>
        </w:trPr>
        <w:tc>
          <w:tcPr>
            <w:tcW w:w="6091" w:type="dxa"/>
            <w:vMerge/>
          </w:tcPr>
          <w:p w14:paraId="21DFB285" w14:textId="77777777" w:rsidR="00FD4D81" w:rsidRPr="00A815F3" w:rsidRDefault="00FD4D81" w:rsidP="00DC79C7">
            <w:pPr>
              <w:rPr>
                <w:sz w:val="20"/>
                <w:szCs w:val="20"/>
              </w:rPr>
            </w:pPr>
          </w:p>
        </w:tc>
        <w:tc>
          <w:tcPr>
            <w:tcW w:w="5528" w:type="dxa"/>
            <w:vMerge/>
          </w:tcPr>
          <w:p w14:paraId="1DD06EB6" w14:textId="77777777" w:rsidR="00FD4D81" w:rsidRPr="00B16E85" w:rsidRDefault="00FD4D81" w:rsidP="00DC79C7">
            <w:pPr>
              <w:rPr>
                <w:rStyle w:val="eop"/>
                <w:sz w:val="20"/>
                <w:szCs w:val="20"/>
              </w:rPr>
            </w:pPr>
          </w:p>
        </w:tc>
        <w:tc>
          <w:tcPr>
            <w:tcW w:w="1134" w:type="dxa"/>
            <w:vMerge/>
            <w:shd w:val="clear" w:color="auto" w:fill="FFFFFF" w:themeFill="background1"/>
          </w:tcPr>
          <w:p w14:paraId="60340027" w14:textId="77777777" w:rsidR="00FD4D81" w:rsidRPr="00B16E85" w:rsidRDefault="00FD4D81" w:rsidP="00DC79C7">
            <w:pPr>
              <w:rPr>
                <w:rStyle w:val="eop"/>
                <w:sz w:val="20"/>
                <w:szCs w:val="20"/>
              </w:rPr>
            </w:pPr>
            <w:r w:rsidRPr="00B16E85">
              <w:rPr>
                <w:rStyle w:val="eop"/>
                <w:sz w:val="20"/>
                <w:szCs w:val="20"/>
              </w:rPr>
              <w:t>High (3.4.18)</w:t>
            </w:r>
          </w:p>
        </w:tc>
        <w:tc>
          <w:tcPr>
            <w:tcW w:w="850" w:type="dxa"/>
            <w:vMerge/>
          </w:tcPr>
          <w:p w14:paraId="45F6AF4F" w14:textId="77777777" w:rsidR="00FD4D81" w:rsidRPr="00B16E85" w:rsidRDefault="00FD4D81" w:rsidP="00DC79C7">
            <w:pPr>
              <w:rPr>
                <w:rStyle w:val="eop"/>
                <w:sz w:val="20"/>
                <w:szCs w:val="20"/>
              </w:rPr>
            </w:pPr>
            <w:r w:rsidRPr="00B16E85">
              <w:rPr>
                <w:rStyle w:val="eop"/>
                <w:sz w:val="20"/>
                <w:szCs w:val="20"/>
              </w:rPr>
              <w:t>BP.</w:t>
            </w:r>
            <w:r>
              <w:rPr>
                <w:rStyle w:val="eop"/>
                <w:sz w:val="20"/>
                <w:szCs w:val="20"/>
              </w:rPr>
              <w:t>2</w:t>
            </w:r>
          </w:p>
        </w:tc>
        <w:tc>
          <w:tcPr>
            <w:tcW w:w="8081" w:type="dxa"/>
          </w:tcPr>
          <w:p w14:paraId="23B04D0E" w14:textId="32A6B56B" w:rsidR="00FD4D81" w:rsidRPr="00B16E85" w:rsidRDefault="00FD4D81" w:rsidP="00DC79C7">
            <w:pPr>
              <w:rPr>
                <w:rStyle w:val="eop"/>
                <w:sz w:val="20"/>
                <w:szCs w:val="20"/>
              </w:rPr>
            </w:pPr>
          </w:p>
        </w:tc>
      </w:tr>
    </w:tbl>
    <w:tbl>
      <w:tblPr>
        <w:tblStyle w:val="TableGrid"/>
        <w:tblW w:w="5010" w:type="pct"/>
        <w:tblLayout w:type="fixed"/>
        <w:tblLook w:val="04A0" w:firstRow="1" w:lastRow="0" w:firstColumn="1" w:lastColumn="0" w:noHBand="0" w:noVBand="1"/>
      </w:tblPr>
      <w:tblGrid>
        <w:gridCol w:w="6091"/>
        <w:gridCol w:w="5528"/>
        <w:gridCol w:w="1134"/>
        <w:gridCol w:w="850"/>
        <w:gridCol w:w="8081"/>
      </w:tblGrid>
      <w:tr w:rsidR="0077556A" w:rsidRPr="00BA78F3" w14:paraId="19A3C2E3" w14:textId="77777777" w:rsidTr="00FD4D81">
        <w:trPr>
          <w:cantSplit/>
        </w:trPr>
        <w:tc>
          <w:tcPr>
            <w:tcW w:w="6091" w:type="dxa"/>
          </w:tcPr>
          <w:p w14:paraId="799CBE53" w14:textId="77777777" w:rsidR="0077556A" w:rsidRPr="00991071" w:rsidRDefault="0077556A" w:rsidP="0077556A">
            <w:pPr>
              <w:rPr>
                <w:b/>
                <w:bCs/>
                <w:sz w:val="22"/>
                <w:szCs w:val="22"/>
              </w:rPr>
            </w:pPr>
            <w:r w:rsidRPr="00991071">
              <w:rPr>
                <w:b/>
                <w:bCs/>
                <w:sz w:val="22"/>
                <w:szCs w:val="22"/>
              </w:rPr>
              <w:t>IPP 5:  Secure</w:t>
            </w:r>
          </w:p>
          <w:p w14:paraId="19D4FCD6" w14:textId="139B77C8" w:rsidR="0077556A" w:rsidRPr="00A815F3" w:rsidRDefault="0077556A" w:rsidP="0077556A">
            <w:pPr>
              <w:rPr>
                <w:b/>
                <w:bCs/>
                <w:sz w:val="20"/>
                <w:szCs w:val="20"/>
              </w:rPr>
            </w:pPr>
            <w:r w:rsidRPr="001644A3">
              <w:rPr>
                <w:color w:val="7F7F7F" w:themeColor="text1" w:themeTint="80"/>
                <w:sz w:val="20"/>
                <w:szCs w:val="20"/>
              </w:rPr>
              <w:t>Store personal information securely, keep it no longer than necessary and dispose of it appropriately. It should also be protected from unauthorised access, use, modification, or disclosure.</w:t>
            </w:r>
          </w:p>
        </w:tc>
        <w:tc>
          <w:tcPr>
            <w:tcW w:w="5528" w:type="dxa"/>
            <w:shd w:val="clear" w:color="auto" w:fill="FFFFFF"/>
          </w:tcPr>
          <w:p w14:paraId="2BFF290F" w14:textId="77777777" w:rsidR="0077556A" w:rsidRPr="00B16E85" w:rsidRDefault="0077556A" w:rsidP="0077556A">
            <w:pPr>
              <w:rPr>
                <w:rStyle w:val="eop"/>
                <w:sz w:val="22"/>
                <w:szCs w:val="22"/>
              </w:rPr>
            </w:pPr>
            <w:r w:rsidRPr="00B16E85">
              <w:rPr>
                <w:rStyle w:val="eop"/>
                <w:b/>
                <w:bCs/>
                <w:sz w:val="22"/>
                <w:szCs w:val="22"/>
              </w:rPr>
              <w:t>NO FINDING</w:t>
            </w:r>
          </w:p>
          <w:p w14:paraId="1AF452CB" w14:textId="3B72BB90" w:rsidR="0077556A" w:rsidRPr="00B16E85" w:rsidRDefault="0077556A" w:rsidP="0077556A">
            <w:pPr>
              <w:rPr>
                <w:rStyle w:val="eop"/>
                <w:sz w:val="20"/>
                <w:szCs w:val="20"/>
              </w:rPr>
            </w:pPr>
            <w:r w:rsidRPr="00B16E85">
              <w:rPr>
                <w:rStyle w:val="eop"/>
                <w:sz w:val="20"/>
                <w:szCs w:val="20"/>
              </w:rPr>
              <w:t xml:space="preserve">Data </w:t>
            </w:r>
            <w:r>
              <w:rPr>
                <w:rStyle w:val="eop"/>
                <w:sz w:val="20"/>
                <w:szCs w:val="20"/>
              </w:rPr>
              <w:t>secure</w:t>
            </w:r>
            <w:r w:rsidR="00FC41B9">
              <w:rPr>
                <w:rStyle w:val="eop"/>
                <w:sz w:val="20"/>
                <w:szCs w:val="20"/>
              </w:rPr>
              <w:t xml:space="preserve"> (2.5)</w:t>
            </w:r>
          </w:p>
        </w:tc>
        <w:tc>
          <w:tcPr>
            <w:tcW w:w="1134" w:type="dxa"/>
            <w:shd w:val="clear" w:color="auto" w:fill="FFFFFF"/>
          </w:tcPr>
          <w:p w14:paraId="2A19004D" w14:textId="77777777" w:rsidR="0077556A" w:rsidRPr="00B16E85" w:rsidRDefault="0077556A" w:rsidP="0077556A">
            <w:pPr>
              <w:rPr>
                <w:rStyle w:val="eop"/>
                <w:sz w:val="20"/>
                <w:szCs w:val="20"/>
              </w:rPr>
            </w:pPr>
          </w:p>
        </w:tc>
        <w:tc>
          <w:tcPr>
            <w:tcW w:w="850" w:type="dxa"/>
          </w:tcPr>
          <w:p w14:paraId="12D125F4" w14:textId="77777777" w:rsidR="0077556A" w:rsidRPr="00B16E85" w:rsidRDefault="0077556A" w:rsidP="0077556A">
            <w:pPr>
              <w:rPr>
                <w:rStyle w:val="eop"/>
                <w:sz w:val="20"/>
                <w:szCs w:val="20"/>
              </w:rPr>
            </w:pPr>
          </w:p>
        </w:tc>
        <w:tc>
          <w:tcPr>
            <w:tcW w:w="8081" w:type="dxa"/>
          </w:tcPr>
          <w:p w14:paraId="7CA9D029" w14:textId="77777777" w:rsidR="0077556A" w:rsidRPr="00B16E85" w:rsidRDefault="0077556A" w:rsidP="0077556A">
            <w:pPr>
              <w:rPr>
                <w:rStyle w:val="eop"/>
                <w:sz w:val="20"/>
                <w:szCs w:val="20"/>
              </w:rPr>
            </w:pPr>
          </w:p>
        </w:tc>
      </w:tr>
      <w:tr w:rsidR="0077556A" w:rsidRPr="00BA78F3" w14:paraId="4832BD6A" w14:textId="77777777" w:rsidTr="00FD4D81">
        <w:trPr>
          <w:cantSplit/>
        </w:trPr>
        <w:tc>
          <w:tcPr>
            <w:tcW w:w="6091" w:type="dxa"/>
          </w:tcPr>
          <w:p w14:paraId="438A3444" w14:textId="77777777" w:rsidR="0077556A" w:rsidRPr="00991071" w:rsidRDefault="0077556A" w:rsidP="0077556A">
            <w:pPr>
              <w:rPr>
                <w:b/>
                <w:bCs/>
                <w:sz w:val="22"/>
                <w:szCs w:val="22"/>
              </w:rPr>
            </w:pPr>
            <w:r w:rsidRPr="00991071">
              <w:rPr>
                <w:b/>
                <w:bCs/>
                <w:sz w:val="22"/>
                <w:szCs w:val="22"/>
              </w:rPr>
              <w:t>IPP 6: Transparent - Access and Accuracy</w:t>
            </w:r>
          </w:p>
          <w:p w14:paraId="047D416F" w14:textId="2803F151" w:rsidR="0077556A" w:rsidRPr="00A815F3" w:rsidRDefault="0077556A" w:rsidP="0077556A">
            <w:pPr>
              <w:rPr>
                <w:b/>
                <w:bCs/>
                <w:sz w:val="20"/>
                <w:szCs w:val="20"/>
              </w:rPr>
            </w:pPr>
            <w:r w:rsidRPr="001644A3">
              <w:rPr>
                <w:color w:val="7F7F7F" w:themeColor="text1" w:themeTint="80"/>
                <w:sz w:val="20"/>
                <w:szCs w:val="20"/>
              </w:rPr>
              <w:t>Explain to the person what personal information about them is being stored, why it is being used and any rights they have to access it.</w:t>
            </w:r>
          </w:p>
        </w:tc>
        <w:tc>
          <w:tcPr>
            <w:tcW w:w="5528" w:type="dxa"/>
            <w:shd w:val="clear" w:color="auto" w:fill="FFFFFF"/>
          </w:tcPr>
          <w:p w14:paraId="6B2B236C" w14:textId="77777777" w:rsidR="0077556A" w:rsidRPr="00B16E85" w:rsidRDefault="0077556A" w:rsidP="0077556A">
            <w:pPr>
              <w:rPr>
                <w:rStyle w:val="eop"/>
                <w:b/>
                <w:bCs/>
                <w:sz w:val="20"/>
                <w:szCs w:val="20"/>
                <w:highlight w:val="yellow"/>
              </w:rPr>
            </w:pPr>
            <w:r w:rsidRPr="00B16E85">
              <w:rPr>
                <w:rStyle w:val="eop"/>
                <w:b/>
                <w:bCs/>
                <w:sz w:val="20"/>
                <w:szCs w:val="20"/>
                <w:highlight w:val="yellow"/>
              </w:rPr>
              <w:t>To be determined</w:t>
            </w:r>
          </w:p>
          <w:p w14:paraId="5443E7C9" w14:textId="41B1F825" w:rsidR="0077556A" w:rsidRPr="00B16E85" w:rsidRDefault="0077556A" w:rsidP="0077556A">
            <w:pPr>
              <w:rPr>
                <w:rStyle w:val="eop"/>
                <w:sz w:val="20"/>
                <w:szCs w:val="20"/>
              </w:rPr>
            </w:pPr>
            <w:r w:rsidRPr="00B16E85">
              <w:rPr>
                <w:rStyle w:val="eop"/>
                <w:sz w:val="20"/>
                <w:szCs w:val="20"/>
                <w:highlight w:val="yellow"/>
              </w:rPr>
              <w:t>Complete section 2.</w:t>
            </w:r>
            <w:r w:rsidR="005A7127">
              <w:rPr>
                <w:rStyle w:val="eop"/>
                <w:sz w:val="20"/>
                <w:szCs w:val="20"/>
                <w:highlight w:val="yellow"/>
              </w:rPr>
              <w:t>4 and 2.5</w:t>
            </w:r>
            <w:r w:rsidRPr="00B16E85">
              <w:rPr>
                <w:rStyle w:val="eop"/>
                <w:sz w:val="20"/>
                <w:szCs w:val="20"/>
                <w:highlight w:val="yellow"/>
              </w:rPr>
              <w:t xml:space="preserve"> to assess gaps and identify risks</w:t>
            </w:r>
          </w:p>
        </w:tc>
        <w:tc>
          <w:tcPr>
            <w:tcW w:w="1134" w:type="dxa"/>
            <w:shd w:val="clear" w:color="auto" w:fill="FFFFFF"/>
          </w:tcPr>
          <w:p w14:paraId="4C1FE728" w14:textId="77777777" w:rsidR="0077556A" w:rsidRPr="00B16E85" w:rsidRDefault="0077556A" w:rsidP="0077556A">
            <w:pPr>
              <w:rPr>
                <w:rStyle w:val="eop"/>
                <w:sz w:val="20"/>
                <w:szCs w:val="20"/>
              </w:rPr>
            </w:pPr>
          </w:p>
        </w:tc>
        <w:tc>
          <w:tcPr>
            <w:tcW w:w="850" w:type="dxa"/>
          </w:tcPr>
          <w:p w14:paraId="675613CC" w14:textId="77777777" w:rsidR="0077556A" w:rsidRPr="00B16E85" w:rsidRDefault="0077556A" w:rsidP="0077556A">
            <w:pPr>
              <w:rPr>
                <w:rStyle w:val="eop"/>
                <w:sz w:val="20"/>
                <w:szCs w:val="20"/>
              </w:rPr>
            </w:pPr>
          </w:p>
        </w:tc>
        <w:tc>
          <w:tcPr>
            <w:tcW w:w="8081" w:type="dxa"/>
          </w:tcPr>
          <w:p w14:paraId="6C4257E4" w14:textId="77777777" w:rsidR="0077556A" w:rsidRPr="00B16E85" w:rsidRDefault="0077556A" w:rsidP="0077556A">
            <w:pPr>
              <w:rPr>
                <w:rStyle w:val="eop"/>
                <w:sz w:val="20"/>
                <w:szCs w:val="20"/>
              </w:rPr>
            </w:pPr>
          </w:p>
        </w:tc>
      </w:tr>
      <w:tr w:rsidR="0077556A" w:rsidRPr="00BA78F3" w14:paraId="7122518B" w14:textId="77777777" w:rsidTr="00FD4D81">
        <w:trPr>
          <w:cantSplit/>
        </w:trPr>
        <w:tc>
          <w:tcPr>
            <w:tcW w:w="6091" w:type="dxa"/>
          </w:tcPr>
          <w:p w14:paraId="0FE0AC66" w14:textId="77777777" w:rsidR="0077556A" w:rsidRPr="00991071" w:rsidRDefault="0077556A" w:rsidP="0077556A">
            <w:pPr>
              <w:rPr>
                <w:b/>
                <w:bCs/>
                <w:sz w:val="22"/>
                <w:szCs w:val="22"/>
              </w:rPr>
            </w:pPr>
            <w:r w:rsidRPr="00991071">
              <w:rPr>
                <w:b/>
                <w:bCs/>
                <w:sz w:val="22"/>
                <w:szCs w:val="22"/>
              </w:rPr>
              <w:t>IPP 7: Accessible</w:t>
            </w:r>
          </w:p>
          <w:p w14:paraId="5AF63457" w14:textId="22B1C384" w:rsidR="0077556A" w:rsidRPr="00A815F3" w:rsidRDefault="0077556A" w:rsidP="0077556A">
            <w:pPr>
              <w:rPr>
                <w:b/>
                <w:bCs/>
                <w:sz w:val="20"/>
                <w:szCs w:val="20"/>
              </w:rPr>
            </w:pPr>
            <w:r w:rsidRPr="001644A3">
              <w:rPr>
                <w:color w:val="7F7F7F" w:themeColor="text1" w:themeTint="80"/>
                <w:sz w:val="20"/>
                <w:szCs w:val="20"/>
              </w:rPr>
              <w:t xml:space="preserve">Allow people to access their personal information without excessive delay or expense. </w:t>
            </w:r>
          </w:p>
        </w:tc>
        <w:tc>
          <w:tcPr>
            <w:tcW w:w="5528" w:type="dxa"/>
          </w:tcPr>
          <w:p w14:paraId="094E8002" w14:textId="77777777" w:rsidR="005A7127" w:rsidRPr="00B16E85" w:rsidRDefault="005A7127" w:rsidP="005A7127">
            <w:pPr>
              <w:rPr>
                <w:rStyle w:val="eop"/>
                <w:b/>
                <w:bCs/>
                <w:sz w:val="20"/>
                <w:szCs w:val="20"/>
                <w:highlight w:val="yellow"/>
              </w:rPr>
            </w:pPr>
            <w:r w:rsidRPr="00B16E85">
              <w:rPr>
                <w:rStyle w:val="eop"/>
                <w:b/>
                <w:bCs/>
                <w:sz w:val="20"/>
                <w:szCs w:val="20"/>
                <w:highlight w:val="yellow"/>
              </w:rPr>
              <w:t>To be determined</w:t>
            </w:r>
          </w:p>
          <w:p w14:paraId="3242C772" w14:textId="22CFFB75" w:rsidR="0077556A" w:rsidRPr="00B16E85" w:rsidRDefault="005A7127" w:rsidP="005A7127">
            <w:pPr>
              <w:rPr>
                <w:rStyle w:val="eop"/>
                <w:sz w:val="20"/>
                <w:szCs w:val="20"/>
              </w:rPr>
            </w:pPr>
            <w:r w:rsidRPr="00B16E85">
              <w:rPr>
                <w:rStyle w:val="eop"/>
                <w:sz w:val="20"/>
                <w:szCs w:val="20"/>
                <w:highlight w:val="yellow"/>
              </w:rPr>
              <w:t>Complete section 2.</w:t>
            </w:r>
            <w:r>
              <w:rPr>
                <w:rStyle w:val="eop"/>
                <w:sz w:val="20"/>
                <w:szCs w:val="20"/>
                <w:highlight w:val="yellow"/>
              </w:rPr>
              <w:t>4 and 2.5</w:t>
            </w:r>
            <w:r w:rsidRPr="00B16E85">
              <w:rPr>
                <w:rStyle w:val="eop"/>
                <w:sz w:val="20"/>
                <w:szCs w:val="20"/>
                <w:highlight w:val="yellow"/>
              </w:rPr>
              <w:t xml:space="preserve"> to assess gaps and identify risks</w:t>
            </w:r>
            <w:r w:rsidRPr="00B16E85">
              <w:rPr>
                <w:rStyle w:val="eop"/>
                <w:sz w:val="20"/>
                <w:szCs w:val="20"/>
              </w:rPr>
              <w:t xml:space="preserve"> </w:t>
            </w:r>
          </w:p>
        </w:tc>
        <w:tc>
          <w:tcPr>
            <w:tcW w:w="1134" w:type="dxa"/>
          </w:tcPr>
          <w:p w14:paraId="46EA3216" w14:textId="77777777" w:rsidR="0077556A" w:rsidRPr="00B16E85" w:rsidRDefault="0077556A" w:rsidP="0077556A">
            <w:pPr>
              <w:rPr>
                <w:rStyle w:val="eop"/>
                <w:sz w:val="20"/>
                <w:szCs w:val="20"/>
              </w:rPr>
            </w:pPr>
          </w:p>
        </w:tc>
        <w:tc>
          <w:tcPr>
            <w:tcW w:w="850" w:type="dxa"/>
          </w:tcPr>
          <w:p w14:paraId="384230D4" w14:textId="77777777" w:rsidR="0077556A" w:rsidRPr="00B16E85" w:rsidRDefault="0077556A" w:rsidP="0077556A">
            <w:pPr>
              <w:rPr>
                <w:rStyle w:val="eop"/>
                <w:sz w:val="20"/>
                <w:szCs w:val="20"/>
              </w:rPr>
            </w:pPr>
          </w:p>
        </w:tc>
        <w:tc>
          <w:tcPr>
            <w:tcW w:w="8081" w:type="dxa"/>
          </w:tcPr>
          <w:p w14:paraId="5E5800C4" w14:textId="77777777" w:rsidR="0077556A" w:rsidRPr="00B16E85" w:rsidRDefault="0077556A" w:rsidP="0077556A">
            <w:pPr>
              <w:rPr>
                <w:rStyle w:val="eop"/>
                <w:sz w:val="20"/>
                <w:szCs w:val="20"/>
              </w:rPr>
            </w:pPr>
          </w:p>
        </w:tc>
      </w:tr>
      <w:tr w:rsidR="0077556A" w:rsidRPr="00BA78F3" w14:paraId="0A878C1D" w14:textId="77777777" w:rsidTr="00FD4D81">
        <w:trPr>
          <w:cantSplit/>
        </w:trPr>
        <w:tc>
          <w:tcPr>
            <w:tcW w:w="6091" w:type="dxa"/>
          </w:tcPr>
          <w:p w14:paraId="6DFEFA1E" w14:textId="77777777" w:rsidR="0077556A" w:rsidRPr="00991071" w:rsidRDefault="0077556A" w:rsidP="0077556A">
            <w:pPr>
              <w:rPr>
                <w:b/>
                <w:bCs/>
                <w:sz w:val="22"/>
                <w:szCs w:val="22"/>
              </w:rPr>
            </w:pPr>
            <w:r w:rsidRPr="00991071">
              <w:rPr>
                <w:b/>
                <w:bCs/>
                <w:sz w:val="22"/>
                <w:szCs w:val="22"/>
              </w:rPr>
              <w:t>IPP 8: Correct</w:t>
            </w:r>
          </w:p>
          <w:p w14:paraId="744FBE63" w14:textId="09C7B468" w:rsidR="0077556A" w:rsidRPr="00A815F3" w:rsidRDefault="0077556A" w:rsidP="0077556A">
            <w:pPr>
              <w:rPr>
                <w:sz w:val="20"/>
                <w:szCs w:val="20"/>
              </w:rPr>
            </w:pPr>
            <w:r w:rsidRPr="001644A3">
              <w:rPr>
                <w:color w:val="7F7F7F" w:themeColor="text1" w:themeTint="80"/>
                <w:sz w:val="20"/>
                <w:szCs w:val="20"/>
              </w:rPr>
              <w:t>Allow people to update, correct or amend their personal information where necessary.</w:t>
            </w:r>
          </w:p>
        </w:tc>
        <w:tc>
          <w:tcPr>
            <w:tcW w:w="5528" w:type="dxa"/>
          </w:tcPr>
          <w:p w14:paraId="4BB2115F" w14:textId="77777777" w:rsidR="005A7127" w:rsidRPr="00B16E85" w:rsidRDefault="005A7127" w:rsidP="005A7127">
            <w:pPr>
              <w:rPr>
                <w:rStyle w:val="eop"/>
                <w:b/>
                <w:bCs/>
                <w:sz w:val="20"/>
                <w:szCs w:val="20"/>
                <w:highlight w:val="yellow"/>
              </w:rPr>
            </w:pPr>
            <w:r w:rsidRPr="00B16E85">
              <w:rPr>
                <w:rStyle w:val="eop"/>
                <w:b/>
                <w:bCs/>
                <w:sz w:val="20"/>
                <w:szCs w:val="20"/>
                <w:highlight w:val="yellow"/>
              </w:rPr>
              <w:t>To be determined</w:t>
            </w:r>
          </w:p>
          <w:p w14:paraId="3247CDEF" w14:textId="0E3B3DBE" w:rsidR="0077556A" w:rsidRPr="00B16E85" w:rsidRDefault="005A7127" w:rsidP="005A7127">
            <w:pPr>
              <w:rPr>
                <w:rStyle w:val="eop"/>
                <w:sz w:val="20"/>
                <w:szCs w:val="20"/>
              </w:rPr>
            </w:pPr>
            <w:r w:rsidRPr="00B16E85">
              <w:rPr>
                <w:rStyle w:val="eop"/>
                <w:sz w:val="20"/>
                <w:szCs w:val="20"/>
                <w:highlight w:val="yellow"/>
              </w:rPr>
              <w:t>Complete section 2.</w:t>
            </w:r>
            <w:r>
              <w:rPr>
                <w:rStyle w:val="eop"/>
                <w:sz w:val="20"/>
                <w:szCs w:val="20"/>
                <w:highlight w:val="yellow"/>
              </w:rPr>
              <w:t>4 and 2.5</w:t>
            </w:r>
            <w:r w:rsidRPr="00B16E85">
              <w:rPr>
                <w:rStyle w:val="eop"/>
                <w:sz w:val="20"/>
                <w:szCs w:val="20"/>
                <w:highlight w:val="yellow"/>
              </w:rPr>
              <w:t xml:space="preserve"> to assess gaps and identify risks</w:t>
            </w:r>
            <w:r w:rsidRPr="00B16E85">
              <w:rPr>
                <w:rStyle w:val="eop"/>
                <w:sz w:val="20"/>
                <w:szCs w:val="20"/>
              </w:rPr>
              <w:t xml:space="preserve"> </w:t>
            </w:r>
          </w:p>
        </w:tc>
        <w:tc>
          <w:tcPr>
            <w:tcW w:w="1134" w:type="dxa"/>
          </w:tcPr>
          <w:p w14:paraId="07B407F2" w14:textId="71B5CD9E" w:rsidR="0077556A" w:rsidRPr="00B16E85" w:rsidRDefault="0077556A" w:rsidP="0077556A">
            <w:pPr>
              <w:rPr>
                <w:rStyle w:val="eop"/>
                <w:sz w:val="20"/>
                <w:szCs w:val="20"/>
              </w:rPr>
            </w:pPr>
          </w:p>
        </w:tc>
        <w:tc>
          <w:tcPr>
            <w:tcW w:w="850" w:type="dxa"/>
          </w:tcPr>
          <w:p w14:paraId="6CAA03CD" w14:textId="77777777" w:rsidR="0077556A" w:rsidRPr="00B16E85" w:rsidRDefault="0077556A" w:rsidP="0077556A">
            <w:pPr>
              <w:rPr>
                <w:rStyle w:val="eop"/>
                <w:sz w:val="20"/>
                <w:szCs w:val="20"/>
              </w:rPr>
            </w:pPr>
          </w:p>
        </w:tc>
        <w:tc>
          <w:tcPr>
            <w:tcW w:w="8081" w:type="dxa"/>
          </w:tcPr>
          <w:p w14:paraId="5160D2E5" w14:textId="77777777" w:rsidR="0077556A" w:rsidRPr="00B16E85" w:rsidRDefault="0077556A" w:rsidP="0077556A">
            <w:pPr>
              <w:rPr>
                <w:rStyle w:val="eop"/>
                <w:sz w:val="20"/>
                <w:szCs w:val="20"/>
              </w:rPr>
            </w:pPr>
          </w:p>
        </w:tc>
      </w:tr>
      <w:tr w:rsidR="0077556A" w:rsidRPr="00BA78F3" w14:paraId="7903E65E" w14:textId="77777777" w:rsidTr="00FD4D81">
        <w:trPr>
          <w:cantSplit/>
        </w:trPr>
        <w:tc>
          <w:tcPr>
            <w:tcW w:w="6091" w:type="dxa"/>
          </w:tcPr>
          <w:p w14:paraId="264110CE" w14:textId="77777777" w:rsidR="0077556A" w:rsidRPr="00991071" w:rsidRDefault="0077556A" w:rsidP="0077556A">
            <w:pPr>
              <w:rPr>
                <w:b/>
                <w:bCs/>
                <w:sz w:val="22"/>
                <w:szCs w:val="22"/>
              </w:rPr>
            </w:pPr>
            <w:r w:rsidRPr="00991071">
              <w:rPr>
                <w:b/>
                <w:bCs/>
                <w:sz w:val="22"/>
                <w:szCs w:val="22"/>
              </w:rPr>
              <w:t>IPP 9: Accurate</w:t>
            </w:r>
          </w:p>
          <w:p w14:paraId="4E3B641E" w14:textId="290F9DF8" w:rsidR="0077556A" w:rsidRPr="00A815F3" w:rsidRDefault="0077556A" w:rsidP="0077556A">
            <w:pPr>
              <w:rPr>
                <w:b/>
                <w:bCs/>
                <w:sz w:val="20"/>
                <w:szCs w:val="20"/>
              </w:rPr>
            </w:pPr>
            <w:r w:rsidRPr="001644A3">
              <w:rPr>
                <w:color w:val="7F7F7F" w:themeColor="text1" w:themeTint="80"/>
                <w:sz w:val="20"/>
                <w:szCs w:val="20"/>
              </w:rPr>
              <w:t xml:space="preserve">Make sure that the personal information is relevant, accurate, up to date and complete before using it. </w:t>
            </w:r>
          </w:p>
        </w:tc>
        <w:tc>
          <w:tcPr>
            <w:tcW w:w="5528" w:type="dxa"/>
          </w:tcPr>
          <w:p w14:paraId="57419462" w14:textId="77777777" w:rsidR="00703ACF" w:rsidRPr="00B16E85" w:rsidRDefault="00703ACF" w:rsidP="00703ACF">
            <w:pPr>
              <w:rPr>
                <w:rStyle w:val="eop"/>
                <w:sz w:val="22"/>
                <w:szCs w:val="22"/>
              </w:rPr>
            </w:pPr>
            <w:r w:rsidRPr="00B16E85">
              <w:rPr>
                <w:rStyle w:val="eop"/>
                <w:b/>
                <w:bCs/>
                <w:sz w:val="22"/>
                <w:szCs w:val="22"/>
              </w:rPr>
              <w:t>NO FINDING</w:t>
            </w:r>
          </w:p>
          <w:p w14:paraId="577C9F66" w14:textId="1BCD9035" w:rsidR="0077556A" w:rsidRPr="00B16E85" w:rsidRDefault="00703ACF" w:rsidP="00703ACF">
            <w:pPr>
              <w:rPr>
                <w:rStyle w:val="eop"/>
                <w:sz w:val="20"/>
                <w:szCs w:val="20"/>
              </w:rPr>
            </w:pPr>
            <w:r w:rsidRPr="00B16E85">
              <w:rPr>
                <w:rStyle w:val="eop"/>
                <w:sz w:val="20"/>
                <w:szCs w:val="20"/>
              </w:rPr>
              <w:t xml:space="preserve">Data </w:t>
            </w:r>
            <w:r>
              <w:rPr>
                <w:rStyle w:val="eop"/>
                <w:sz w:val="20"/>
                <w:szCs w:val="20"/>
              </w:rPr>
              <w:t>accurate and current (2.5)</w:t>
            </w:r>
          </w:p>
        </w:tc>
        <w:tc>
          <w:tcPr>
            <w:tcW w:w="1134" w:type="dxa"/>
          </w:tcPr>
          <w:p w14:paraId="62FBF75A" w14:textId="0B9440BA" w:rsidR="0077556A" w:rsidRPr="00B16E85" w:rsidRDefault="0077556A" w:rsidP="0077556A">
            <w:pPr>
              <w:rPr>
                <w:rStyle w:val="eop"/>
                <w:sz w:val="20"/>
                <w:szCs w:val="20"/>
              </w:rPr>
            </w:pPr>
          </w:p>
        </w:tc>
        <w:tc>
          <w:tcPr>
            <w:tcW w:w="850" w:type="dxa"/>
          </w:tcPr>
          <w:p w14:paraId="63477F33" w14:textId="77777777" w:rsidR="0077556A" w:rsidRPr="00B16E85" w:rsidRDefault="0077556A" w:rsidP="0077556A">
            <w:pPr>
              <w:rPr>
                <w:rStyle w:val="eop"/>
                <w:sz w:val="20"/>
                <w:szCs w:val="20"/>
              </w:rPr>
            </w:pPr>
          </w:p>
        </w:tc>
        <w:tc>
          <w:tcPr>
            <w:tcW w:w="8081" w:type="dxa"/>
          </w:tcPr>
          <w:p w14:paraId="48E7A078" w14:textId="4F1ED642" w:rsidR="0077556A" w:rsidRPr="00B16E85" w:rsidRDefault="0077556A" w:rsidP="0077556A">
            <w:pPr>
              <w:rPr>
                <w:rStyle w:val="eop"/>
                <w:sz w:val="20"/>
                <w:szCs w:val="20"/>
              </w:rPr>
            </w:pPr>
          </w:p>
        </w:tc>
      </w:tr>
      <w:tr w:rsidR="0077556A" w:rsidRPr="00BA78F3" w14:paraId="423E1528" w14:textId="77777777" w:rsidTr="00FD4D81">
        <w:trPr>
          <w:cantSplit/>
        </w:trPr>
        <w:tc>
          <w:tcPr>
            <w:tcW w:w="6091" w:type="dxa"/>
          </w:tcPr>
          <w:p w14:paraId="09561FCA" w14:textId="77777777" w:rsidR="0077556A" w:rsidRPr="00991071" w:rsidRDefault="0077556A" w:rsidP="0077556A">
            <w:pPr>
              <w:rPr>
                <w:b/>
                <w:bCs/>
                <w:sz w:val="22"/>
                <w:szCs w:val="22"/>
              </w:rPr>
            </w:pPr>
            <w:r w:rsidRPr="00991071">
              <w:rPr>
                <w:b/>
                <w:bCs/>
                <w:sz w:val="22"/>
                <w:szCs w:val="22"/>
              </w:rPr>
              <w:t>IPP 10: Limited</w:t>
            </w:r>
          </w:p>
          <w:p w14:paraId="3E4F6187" w14:textId="757CBBBB" w:rsidR="0077556A" w:rsidRPr="00A815F3" w:rsidRDefault="0077556A" w:rsidP="0077556A">
            <w:pPr>
              <w:rPr>
                <w:b/>
                <w:bCs/>
                <w:sz w:val="20"/>
                <w:szCs w:val="20"/>
              </w:rPr>
            </w:pPr>
            <w:r w:rsidRPr="001644A3">
              <w:rPr>
                <w:color w:val="7F7F7F" w:themeColor="text1" w:themeTint="80"/>
                <w:sz w:val="20"/>
                <w:szCs w:val="20"/>
              </w:rPr>
              <w:t>Only use personal information for the purpose it was collected unless the person has given their consent, or the purpose of use is directly related to the purpose for which it was collected, or to prevent or lessen a serious or imminent threat to any person’s health or safety.</w:t>
            </w:r>
          </w:p>
        </w:tc>
        <w:tc>
          <w:tcPr>
            <w:tcW w:w="5528" w:type="dxa"/>
          </w:tcPr>
          <w:p w14:paraId="5FD829CD" w14:textId="77777777" w:rsidR="0077556A" w:rsidRPr="00FA2CFA" w:rsidRDefault="0077556A" w:rsidP="0077556A">
            <w:pPr>
              <w:rPr>
                <w:rStyle w:val="eop"/>
                <w:sz w:val="22"/>
                <w:szCs w:val="22"/>
              </w:rPr>
            </w:pPr>
            <w:r w:rsidRPr="00FA2CFA">
              <w:rPr>
                <w:rStyle w:val="eop"/>
                <w:b/>
                <w:bCs/>
                <w:sz w:val="22"/>
                <w:szCs w:val="22"/>
              </w:rPr>
              <w:t>NO FINDING</w:t>
            </w:r>
          </w:p>
          <w:p w14:paraId="065D5927" w14:textId="5604E72E" w:rsidR="0077556A" w:rsidRPr="00B16E85" w:rsidRDefault="0077556A" w:rsidP="0077556A">
            <w:pPr>
              <w:rPr>
                <w:rStyle w:val="eop"/>
                <w:sz w:val="20"/>
                <w:szCs w:val="20"/>
              </w:rPr>
            </w:pPr>
            <w:r w:rsidRPr="00B16E85">
              <w:rPr>
                <w:rStyle w:val="eop"/>
                <w:sz w:val="20"/>
                <w:szCs w:val="20"/>
              </w:rPr>
              <w:t>Data use limited (2.5) the stated purpose (2.1)</w:t>
            </w:r>
          </w:p>
        </w:tc>
        <w:tc>
          <w:tcPr>
            <w:tcW w:w="1134" w:type="dxa"/>
          </w:tcPr>
          <w:p w14:paraId="4631F03B" w14:textId="77777777" w:rsidR="0077556A" w:rsidRPr="00B16E85" w:rsidRDefault="0077556A" w:rsidP="0077556A">
            <w:pPr>
              <w:rPr>
                <w:rStyle w:val="eop"/>
                <w:sz w:val="20"/>
                <w:szCs w:val="20"/>
              </w:rPr>
            </w:pPr>
          </w:p>
        </w:tc>
        <w:tc>
          <w:tcPr>
            <w:tcW w:w="850" w:type="dxa"/>
          </w:tcPr>
          <w:p w14:paraId="3328C8AF" w14:textId="77777777" w:rsidR="0077556A" w:rsidRPr="00B16E85" w:rsidRDefault="0077556A" w:rsidP="0077556A">
            <w:pPr>
              <w:rPr>
                <w:rStyle w:val="eop"/>
                <w:sz w:val="20"/>
                <w:szCs w:val="20"/>
              </w:rPr>
            </w:pPr>
          </w:p>
        </w:tc>
        <w:tc>
          <w:tcPr>
            <w:tcW w:w="8081" w:type="dxa"/>
          </w:tcPr>
          <w:p w14:paraId="3EA7B100" w14:textId="77777777" w:rsidR="0077556A" w:rsidRPr="00B16E85" w:rsidRDefault="0077556A" w:rsidP="0077556A">
            <w:pPr>
              <w:rPr>
                <w:rStyle w:val="eop"/>
                <w:sz w:val="20"/>
                <w:szCs w:val="20"/>
              </w:rPr>
            </w:pPr>
          </w:p>
        </w:tc>
      </w:tr>
      <w:tr w:rsidR="0019222F" w:rsidRPr="00BA78F3" w14:paraId="3A5E185A" w14:textId="77777777" w:rsidTr="00FD4D81">
        <w:trPr>
          <w:cantSplit/>
        </w:trPr>
        <w:tc>
          <w:tcPr>
            <w:tcW w:w="6091" w:type="dxa"/>
          </w:tcPr>
          <w:p w14:paraId="73E02A94" w14:textId="77777777" w:rsidR="0019222F" w:rsidRPr="00991071" w:rsidRDefault="0019222F" w:rsidP="0019222F">
            <w:pPr>
              <w:rPr>
                <w:b/>
                <w:bCs/>
                <w:sz w:val="22"/>
                <w:szCs w:val="22"/>
              </w:rPr>
            </w:pPr>
            <w:r w:rsidRPr="00991071">
              <w:rPr>
                <w:b/>
                <w:bCs/>
                <w:sz w:val="22"/>
                <w:szCs w:val="22"/>
              </w:rPr>
              <w:lastRenderedPageBreak/>
              <w:t>IPP 11 - Restricted</w:t>
            </w:r>
          </w:p>
          <w:p w14:paraId="68111284" w14:textId="4158E7F7" w:rsidR="0019222F" w:rsidRPr="00A815F3" w:rsidRDefault="0019222F" w:rsidP="0019222F">
            <w:pPr>
              <w:rPr>
                <w:sz w:val="20"/>
                <w:szCs w:val="20"/>
              </w:rPr>
            </w:pPr>
            <w:r w:rsidRPr="001644A3">
              <w:rPr>
                <w:color w:val="7F7F7F" w:themeColor="text1" w:themeTint="80"/>
                <w:sz w:val="20"/>
                <w:szCs w:val="20"/>
              </w:rPr>
              <w:t xml:space="preserve">An </w:t>
            </w:r>
            <w:r w:rsidR="008E6C49">
              <w:rPr>
                <w:color w:val="7F7F7F" w:themeColor="text1" w:themeTint="80"/>
                <w:sz w:val="20"/>
                <w:szCs w:val="20"/>
              </w:rPr>
              <w:t xml:space="preserve">[Insert Agency] </w:t>
            </w:r>
            <w:r w:rsidRPr="001644A3">
              <w:rPr>
                <w:color w:val="7F7F7F" w:themeColor="text1" w:themeTint="80"/>
                <w:sz w:val="20"/>
                <w:szCs w:val="20"/>
              </w:rPr>
              <w:t xml:space="preserve"> can only disclose your information in limited circumstances if you have consented or were informed at time collection. An </w:t>
            </w:r>
            <w:r w:rsidR="008E6C49">
              <w:rPr>
                <w:color w:val="7F7F7F" w:themeColor="text1" w:themeTint="80"/>
                <w:sz w:val="20"/>
                <w:szCs w:val="20"/>
              </w:rPr>
              <w:t xml:space="preserve">[Insert Agency] </w:t>
            </w:r>
            <w:r w:rsidRPr="001644A3">
              <w:rPr>
                <w:color w:val="7F7F7F" w:themeColor="text1" w:themeTint="80"/>
                <w:sz w:val="20"/>
                <w:szCs w:val="20"/>
              </w:rPr>
              <w:t xml:space="preserve"> can also disclose your information if it is for a directly related purpose and it can be reasonably assumed that you would not object, if you have been made aware that information of that kind is usually disclosed, or if disclosure is necessary to prevent a serious and imminent threat to any person’s health or safety.</w:t>
            </w:r>
          </w:p>
        </w:tc>
        <w:tc>
          <w:tcPr>
            <w:tcW w:w="5528" w:type="dxa"/>
          </w:tcPr>
          <w:p w14:paraId="6C8AD1A0" w14:textId="77777777" w:rsidR="0019222F" w:rsidRPr="00FA2CFA" w:rsidRDefault="0019222F" w:rsidP="0019222F">
            <w:pPr>
              <w:rPr>
                <w:rStyle w:val="eop"/>
                <w:sz w:val="22"/>
                <w:szCs w:val="22"/>
              </w:rPr>
            </w:pPr>
            <w:r w:rsidRPr="00FA2CFA">
              <w:rPr>
                <w:rStyle w:val="eop"/>
                <w:b/>
                <w:bCs/>
                <w:sz w:val="22"/>
                <w:szCs w:val="22"/>
              </w:rPr>
              <w:t>NO FINDING</w:t>
            </w:r>
          </w:p>
          <w:p w14:paraId="72005380" w14:textId="2498CA42" w:rsidR="0019222F" w:rsidRPr="00B16E85" w:rsidRDefault="0019222F" w:rsidP="0019222F">
            <w:pPr>
              <w:rPr>
                <w:rStyle w:val="eop"/>
                <w:sz w:val="20"/>
                <w:szCs w:val="20"/>
              </w:rPr>
            </w:pPr>
            <w:r w:rsidRPr="00B16E85">
              <w:rPr>
                <w:rStyle w:val="eop"/>
                <w:sz w:val="20"/>
                <w:szCs w:val="20"/>
              </w:rPr>
              <w:t>Data use limited (2.5) the stated purpose (2.1)</w:t>
            </w:r>
          </w:p>
        </w:tc>
        <w:tc>
          <w:tcPr>
            <w:tcW w:w="1134" w:type="dxa"/>
          </w:tcPr>
          <w:p w14:paraId="119057E1" w14:textId="5B687B08" w:rsidR="0019222F" w:rsidRPr="00B16E85" w:rsidRDefault="0019222F" w:rsidP="0019222F">
            <w:pPr>
              <w:rPr>
                <w:rStyle w:val="eop"/>
                <w:sz w:val="20"/>
                <w:szCs w:val="20"/>
              </w:rPr>
            </w:pPr>
          </w:p>
        </w:tc>
        <w:tc>
          <w:tcPr>
            <w:tcW w:w="850" w:type="dxa"/>
          </w:tcPr>
          <w:p w14:paraId="22B3BA09" w14:textId="1D4F2B0C" w:rsidR="0019222F" w:rsidRPr="00B16E85" w:rsidRDefault="0019222F" w:rsidP="0019222F">
            <w:pPr>
              <w:rPr>
                <w:rStyle w:val="eop"/>
                <w:sz w:val="20"/>
                <w:szCs w:val="20"/>
              </w:rPr>
            </w:pPr>
          </w:p>
        </w:tc>
        <w:tc>
          <w:tcPr>
            <w:tcW w:w="8081" w:type="dxa"/>
          </w:tcPr>
          <w:p w14:paraId="63F49DFE" w14:textId="15E56B39" w:rsidR="0019222F" w:rsidRPr="00B16E85" w:rsidRDefault="0019222F" w:rsidP="0019222F">
            <w:pPr>
              <w:rPr>
                <w:rStyle w:val="eop"/>
                <w:sz w:val="20"/>
                <w:szCs w:val="20"/>
              </w:rPr>
            </w:pPr>
          </w:p>
        </w:tc>
      </w:tr>
      <w:tr w:rsidR="0019222F" w:rsidRPr="00BA78F3" w14:paraId="73B0F0AB" w14:textId="77777777" w:rsidTr="00FD4D81">
        <w:trPr>
          <w:cantSplit/>
        </w:trPr>
        <w:tc>
          <w:tcPr>
            <w:tcW w:w="6091" w:type="dxa"/>
          </w:tcPr>
          <w:p w14:paraId="6CE6A66E" w14:textId="77777777" w:rsidR="0019222F" w:rsidRPr="00991071" w:rsidRDefault="0019222F" w:rsidP="0019222F">
            <w:pPr>
              <w:rPr>
                <w:b/>
                <w:bCs/>
                <w:sz w:val="22"/>
                <w:szCs w:val="22"/>
              </w:rPr>
            </w:pPr>
            <w:r w:rsidRPr="00991071">
              <w:rPr>
                <w:b/>
                <w:bCs/>
                <w:sz w:val="22"/>
                <w:szCs w:val="22"/>
              </w:rPr>
              <w:t>IPP 12 – Safeguarded</w:t>
            </w:r>
          </w:p>
          <w:p w14:paraId="25D2D280" w14:textId="2C91A448" w:rsidR="0019222F" w:rsidRPr="00A815F3" w:rsidRDefault="0019222F" w:rsidP="0019222F">
            <w:pPr>
              <w:rPr>
                <w:b/>
                <w:bCs/>
                <w:sz w:val="20"/>
                <w:szCs w:val="20"/>
              </w:rPr>
            </w:pPr>
            <w:r w:rsidRPr="001644A3">
              <w:rPr>
                <w:color w:val="7F7F7F" w:themeColor="text1" w:themeTint="80"/>
                <w:sz w:val="20"/>
                <w:szCs w:val="20"/>
              </w:rPr>
              <w:t xml:space="preserve">An </w:t>
            </w:r>
            <w:r w:rsidR="008E6C49">
              <w:rPr>
                <w:color w:val="7F7F7F" w:themeColor="text1" w:themeTint="80"/>
                <w:sz w:val="20"/>
                <w:szCs w:val="20"/>
              </w:rPr>
              <w:t xml:space="preserve">[Insert Agency] </w:t>
            </w:r>
            <w:r w:rsidRPr="001644A3">
              <w:rPr>
                <w:color w:val="7F7F7F" w:themeColor="text1" w:themeTint="80"/>
                <w:sz w:val="20"/>
                <w:szCs w:val="20"/>
              </w:rPr>
              <w:t xml:space="preserve"> cannot disclose sensitive personal information without consent, for example, information about ethnic or racial origin, political opinions, religious or philosophical beliefs, sexual activities, or trade union membership. It can only disclose sensitive information without consent if disclosure is necessary to avert a serious and urgent threat to health or safety.</w:t>
            </w:r>
          </w:p>
        </w:tc>
        <w:tc>
          <w:tcPr>
            <w:tcW w:w="5528" w:type="dxa"/>
          </w:tcPr>
          <w:p w14:paraId="0B461160" w14:textId="77777777" w:rsidR="0019222F" w:rsidRPr="00FA2CFA" w:rsidRDefault="0019222F" w:rsidP="0019222F">
            <w:pPr>
              <w:rPr>
                <w:rStyle w:val="eop"/>
                <w:sz w:val="22"/>
                <w:szCs w:val="22"/>
              </w:rPr>
            </w:pPr>
            <w:r w:rsidRPr="00FA2CFA">
              <w:rPr>
                <w:rStyle w:val="eop"/>
                <w:b/>
                <w:bCs/>
                <w:sz w:val="22"/>
                <w:szCs w:val="22"/>
              </w:rPr>
              <w:t>NO FINDING</w:t>
            </w:r>
          </w:p>
          <w:p w14:paraId="23E25171" w14:textId="3BC9EC41" w:rsidR="0019222F" w:rsidRPr="00B16E85" w:rsidRDefault="0019222F" w:rsidP="0019222F">
            <w:pPr>
              <w:rPr>
                <w:rStyle w:val="eop"/>
                <w:sz w:val="20"/>
                <w:szCs w:val="20"/>
              </w:rPr>
            </w:pPr>
            <w:r w:rsidRPr="00B16E85">
              <w:rPr>
                <w:rStyle w:val="eop"/>
                <w:sz w:val="20"/>
                <w:szCs w:val="20"/>
              </w:rPr>
              <w:t xml:space="preserve">Data </w:t>
            </w:r>
            <w:r w:rsidR="00C83B4F">
              <w:rPr>
                <w:rStyle w:val="eop"/>
                <w:sz w:val="20"/>
                <w:szCs w:val="20"/>
              </w:rPr>
              <w:t>safeguarded.</w:t>
            </w:r>
          </w:p>
        </w:tc>
        <w:tc>
          <w:tcPr>
            <w:tcW w:w="1134" w:type="dxa"/>
          </w:tcPr>
          <w:p w14:paraId="3C5B26D4" w14:textId="0B61EC38" w:rsidR="0019222F" w:rsidRPr="00B16E85" w:rsidRDefault="0019222F" w:rsidP="0019222F">
            <w:pPr>
              <w:rPr>
                <w:rStyle w:val="eop"/>
                <w:sz w:val="20"/>
                <w:szCs w:val="20"/>
              </w:rPr>
            </w:pPr>
          </w:p>
        </w:tc>
        <w:tc>
          <w:tcPr>
            <w:tcW w:w="850" w:type="dxa"/>
          </w:tcPr>
          <w:p w14:paraId="240E0CDE" w14:textId="7EE3FCB0" w:rsidR="0019222F" w:rsidRPr="00B16E85" w:rsidRDefault="0019222F" w:rsidP="0019222F">
            <w:pPr>
              <w:rPr>
                <w:rStyle w:val="eop"/>
                <w:sz w:val="20"/>
                <w:szCs w:val="20"/>
              </w:rPr>
            </w:pPr>
          </w:p>
        </w:tc>
        <w:tc>
          <w:tcPr>
            <w:tcW w:w="8081" w:type="dxa"/>
          </w:tcPr>
          <w:p w14:paraId="4A10704C" w14:textId="319A1352" w:rsidR="0019222F" w:rsidRPr="00B16E85" w:rsidRDefault="0019222F" w:rsidP="0019222F">
            <w:pPr>
              <w:rPr>
                <w:rStyle w:val="eop"/>
                <w:sz w:val="20"/>
                <w:szCs w:val="20"/>
              </w:rPr>
            </w:pPr>
          </w:p>
        </w:tc>
      </w:tr>
    </w:tbl>
    <w:p w14:paraId="0A9D99B1" w14:textId="77777777" w:rsidR="00F54028" w:rsidRDefault="00F54028" w:rsidP="00FC593F">
      <w:pPr>
        <w:rPr>
          <w:rFonts w:eastAsiaTheme="majorEastAsia"/>
          <w:lang w:val="en-NZ"/>
        </w:rPr>
        <w:sectPr w:rsidR="00F54028" w:rsidSect="00745F29">
          <w:headerReference w:type="default" r:id="rId42"/>
          <w:pgSz w:w="23811" w:h="16838" w:orient="landscape" w:code="8"/>
          <w:pgMar w:top="1440" w:right="1080" w:bottom="1440" w:left="1080" w:header="709" w:footer="709" w:gutter="0"/>
          <w:cols w:space="708"/>
          <w:docGrid w:linePitch="360"/>
        </w:sectPr>
      </w:pPr>
    </w:p>
    <w:p w14:paraId="01AF1A41" w14:textId="2D935A9C" w:rsidR="00FE0BD1" w:rsidRDefault="00F56E9E" w:rsidP="006E7E87">
      <w:pPr>
        <w:pStyle w:val="Heading1"/>
      </w:pPr>
      <w:r>
        <w:lastRenderedPageBreak/>
        <w:t>Recommendation Response Plan</w:t>
      </w:r>
    </w:p>
    <w:p w14:paraId="6C23F4EF" w14:textId="77777777" w:rsidR="00E17888" w:rsidRPr="00FF13C0" w:rsidRDefault="00E17888" w:rsidP="00E17888">
      <w:pPr>
        <w:pStyle w:val="NoSpacing"/>
        <w:ind w:left="0"/>
        <w:jc w:val="both"/>
        <w:rPr>
          <w:rFonts w:ascii="Public Sans Light" w:hAnsi="Public Sans Light"/>
        </w:rPr>
      </w:pPr>
      <w:r>
        <w:rPr>
          <w:rFonts w:ascii="Public Sans Light" w:hAnsi="Public Sans Light"/>
        </w:rPr>
        <w:t xml:space="preserve">This section presents the best practice recommendations, the leadership approach and approved planned actions to address recommendations. Table 3 presents the Leadership Teams commitment to and rationale for addressing the recommendations, with agreed actions and responsibilities outlined in Table 4.  </w:t>
      </w:r>
    </w:p>
    <w:p w14:paraId="4B31F0A4" w14:textId="77777777" w:rsidR="00E17888" w:rsidRDefault="00E17888" w:rsidP="00E17888"/>
    <w:p w14:paraId="53205BEA" w14:textId="77777777" w:rsidR="00F05C02" w:rsidRDefault="00F05C02" w:rsidP="00F05C02">
      <w:pPr>
        <w:rPr>
          <w:rStyle w:val="eop"/>
          <w:rFonts w:ascii="Public Sans Light" w:hAnsi="Public Sans Light"/>
          <w:sz w:val="22"/>
          <w:szCs w:val="22"/>
        </w:rPr>
      </w:pPr>
      <w:r>
        <w:rPr>
          <w:rStyle w:val="eop"/>
          <w:rFonts w:ascii="Public Sans Light" w:hAnsi="Public Sans Light"/>
          <w:sz w:val="22"/>
          <w:szCs w:val="22"/>
        </w:rPr>
        <w:t>Table 3.</w:t>
      </w:r>
      <w:commentRangeStart w:id="15"/>
      <w:r>
        <w:rPr>
          <w:rStyle w:val="eop"/>
          <w:rFonts w:ascii="Public Sans Light" w:hAnsi="Public Sans Light"/>
          <w:sz w:val="22"/>
          <w:szCs w:val="22"/>
        </w:rPr>
        <w:t xml:space="preserve"> Recommendation Approval and Action Rationale</w:t>
      </w:r>
      <w:commentRangeEnd w:id="15"/>
      <w:r w:rsidR="008E6C49">
        <w:rPr>
          <w:rStyle w:val="CommentReference"/>
        </w:rPr>
        <w:commentReference w:id="15"/>
      </w:r>
    </w:p>
    <w:p w14:paraId="1B72EF49" w14:textId="77777777" w:rsidR="00F05C02" w:rsidRPr="00C82260" w:rsidRDefault="00F05C02" w:rsidP="00F05C02">
      <w:pPr>
        <w:pStyle w:val="BodyText1"/>
        <w:rPr>
          <w:rStyle w:val="eop"/>
          <w:color w:val="000000"/>
          <w:sz w:val="10"/>
          <w:szCs w:val="10"/>
        </w:rPr>
      </w:pPr>
    </w:p>
    <w:tbl>
      <w:tblPr>
        <w:tblStyle w:val="TableGrid"/>
        <w:tblW w:w="5000" w:type="pct"/>
        <w:tblLayout w:type="fixed"/>
        <w:tblLook w:val="04A0" w:firstRow="1" w:lastRow="0" w:firstColumn="1" w:lastColumn="0" w:noHBand="0" w:noVBand="1"/>
      </w:tblPr>
      <w:tblGrid>
        <w:gridCol w:w="704"/>
        <w:gridCol w:w="5812"/>
        <w:gridCol w:w="3678"/>
      </w:tblGrid>
      <w:tr w:rsidR="00F05C02" w:rsidRPr="00BD25B8" w14:paraId="24C1F8D5" w14:textId="77777777" w:rsidTr="00DC79C7">
        <w:trPr>
          <w:cantSplit/>
          <w:tblHeader/>
        </w:trPr>
        <w:tc>
          <w:tcPr>
            <w:tcW w:w="704" w:type="dxa"/>
            <w:shd w:val="clear" w:color="auto" w:fill="1F4E79" w:themeFill="accent1" w:themeFillShade="80"/>
            <w:vAlign w:val="center"/>
          </w:tcPr>
          <w:p w14:paraId="23527DBE" w14:textId="77777777" w:rsidR="00F05C02" w:rsidRPr="00A815F3" w:rsidRDefault="00F05C02" w:rsidP="00DC79C7">
            <w:pPr>
              <w:rPr>
                <w:rStyle w:val="eop"/>
                <w:b/>
                <w:bCs/>
                <w:color w:val="FFFFFF" w:themeColor="background1"/>
                <w:sz w:val="22"/>
                <w:szCs w:val="22"/>
              </w:rPr>
            </w:pPr>
            <w:r w:rsidRPr="00A815F3">
              <w:rPr>
                <w:rStyle w:val="eop"/>
                <w:b/>
                <w:bCs/>
                <w:color w:val="FFFFFF" w:themeColor="background1"/>
                <w:sz w:val="22"/>
                <w:szCs w:val="22"/>
              </w:rPr>
              <w:t>Ref</w:t>
            </w:r>
          </w:p>
        </w:tc>
        <w:tc>
          <w:tcPr>
            <w:tcW w:w="5812" w:type="dxa"/>
            <w:shd w:val="clear" w:color="auto" w:fill="1F4E79" w:themeFill="accent1" w:themeFillShade="80"/>
            <w:vAlign w:val="center"/>
          </w:tcPr>
          <w:p w14:paraId="2EAE9AAC" w14:textId="77777777" w:rsidR="00F05C02" w:rsidRPr="00A815F3" w:rsidRDefault="00F05C02" w:rsidP="00DC79C7">
            <w:pPr>
              <w:rPr>
                <w:rStyle w:val="eop"/>
                <w:b/>
                <w:bCs/>
                <w:color w:val="FFFFFF" w:themeColor="background1"/>
                <w:sz w:val="22"/>
                <w:szCs w:val="22"/>
              </w:rPr>
            </w:pPr>
            <w:r w:rsidRPr="00A815F3">
              <w:rPr>
                <w:rStyle w:val="eop"/>
                <w:b/>
                <w:bCs/>
                <w:color w:val="FFFFFF" w:themeColor="background1"/>
                <w:sz w:val="22"/>
                <w:szCs w:val="22"/>
              </w:rPr>
              <w:t>Description</w:t>
            </w:r>
          </w:p>
        </w:tc>
        <w:tc>
          <w:tcPr>
            <w:tcW w:w="3678" w:type="dxa"/>
            <w:shd w:val="clear" w:color="auto" w:fill="1F4E79" w:themeFill="accent1" w:themeFillShade="80"/>
          </w:tcPr>
          <w:p w14:paraId="7B70783F" w14:textId="77777777" w:rsidR="00F05C02" w:rsidRPr="00A815F3" w:rsidRDefault="00F05C02" w:rsidP="00DC79C7">
            <w:pPr>
              <w:rPr>
                <w:rStyle w:val="eop"/>
                <w:b/>
                <w:bCs/>
                <w:color w:val="FFFFFF" w:themeColor="background1"/>
                <w:sz w:val="22"/>
                <w:szCs w:val="22"/>
              </w:rPr>
            </w:pPr>
            <w:r w:rsidRPr="00A815F3">
              <w:rPr>
                <w:rStyle w:val="eop"/>
                <w:b/>
                <w:bCs/>
                <w:color w:val="FFFFFF" w:themeColor="background1"/>
                <w:sz w:val="22"/>
                <w:szCs w:val="22"/>
              </w:rPr>
              <w:t>Approval</w:t>
            </w:r>
          </w:p>
        </w:tc>
      </w:tr>
      <w:tr w:rsidR="00F05C02" w:rsidRPr="00BD25B8" w14:paraId="33513FDD" w14:textId="77777777" w:rsidTr="00DC79C7">
        <w:trPr>
          <w:cantSplit/>
        </w:trPr>
        <w:tc>
          <w:tcPr>
            <w:tcW w:w="704" w:type="dxa"/>
          </w:tcPr>
          <w:p w14:paraId="4073C53E" w14:textId="77777777" w:rsidR="00F05C02" w:rsidRPr="008936DD" w:rsidRDefault="00F05C02" w:rsidP="00DC79C7">
            <w:pPr>
              <w:rPr>
                <w:rStyle w:val="eop"/>
                <w:sz w:val="22"/>
                <w:szCs w:val="22"/>
              </w:rPr>
            </w:pPr>
            <w:r w:rsidRPr="008936DD">
              <w:rPr>
                <w:rStyle w:val="eop"/>
                <w:sz w:val="22"/>
                <w:szCs w:val="22"/>
              </w:rPr>
              <w:t>C.</w:t>
            </w:r>
            <w:r>
              <w:rPr>
                <w:rStyle w:val="eop"/>
                <w:sz w:val="22"/>
                <w:szCs w:val="22"/>
              </w:rPr>
              <w:t>1</w:t>
            </w:r>
          </w:p>
        </w:tc>
        <w:tc>
          <w:tcPr>
            <w:tcW w:w="5812" w:type="dxa"/>
          </w:tcPr>
          <w:p w14:paraId="3462A867" w14:textId="3909405D" w:rsidR="00F05C02" w:rsidRPr="00A815F3" w:rsidRDefault="008E6C49" w:rsidP="00DC79C7">
            <w:pPr>
              <w:rPr>
                <w:rStyle w:val="eop"/>
                <w:sz w:val="22"/>
                <w:szCs w:val="22"/>
              </w:rPr>
            </w:pPr>
            <w:r>
              <w:rPr>
                <w:rStyle w:val="eop"/>
                <w:sz w:val="22"/>
                <w:szCs w:val="22"/>
              </w:rPr>
              <w:t>[Insert Agency]</w:t>
            </w:r>
            <w:r w:rsidR="00F05C02" w:rsidRPr="00A815F3">
              <w:rPr>
                <w:rStyle w:val="eop"/>
                <w:sz w:val="22"/>
                <w:szCs w:val="22"/>
              </w:rPr>
              <w:t xml:space="preserve"> requires a procedure to remove or redact personal, sensitive and health information collected from the free text field that is not required to respond to the enquiry. </w:t>
            </w:r>
          </w:p>
        </w:tc>
        <w:tc>
          <w:tcPr>
            <w:tcW w:w="3678" w:type="dxa"/>
          </w:tcPr>
          <w:p w14:paraId="47E338D5" w14:textId="25C6D289" w:rsidR="00F05C02" w:rsidRDefault="008E6C49" w:rsidP="00DC79C7">
            <w:pPr>
              <w:rPr>
                <w:rStyle w:val="eop"/>
                <w:sz w:val="22"/>
                <w:szCs w:val="22"/>
              </w:rPr>
            </w:pPr>
            <w:r>
              <w:rPr>
                <w:rStyle w:val="eop"/>
                <w:sz w:val="22"/>
                <w:szCs w:val="22"/>
                <w:highlight w:val="cyan"/>
              </w:rPr>
              <w:t xml:space="preserve">[Insert Agency] </w:t>
            </w:r>
            <w:r w:rsidR="002C47B1">
              <w:rPr>
                <w:rStyle w:val="eop"/>
                <w:sz w:val="22"/>
                <w:szCs w:val="22"/>
              </w:rPr>
              <w:t>[</w:t>
            </w:r>
            <w:r w:rsidR="00F05C02">
              <w:rPr>
                <w:rStyle w:val="eop"/>
                <w:sz w:val="22"/>
                <w:szCs w:val="22"/>
              </w:rPr>
              <w:t>Decision</w:t>
            </w:r>
            <w:r w:rsidR="00F05C02" w:rsidRPr="00A815F3">
              <w:rPr>
                <w:rStyle w:val="eop"/>
                <w:sz w:val="22"/>
                <w:szCs w:val="22"/>
              </w:rPr>
              <w:t>]</w:t>
            </w:r>
          </w:p>
          <w:p w14:paraId="73080CCE" w14:textId="77777777" w:rsidR="00F05C02" w:rsidRPr="008119B6" w:rsidRDefault="00F05C02" w:rsidP="00DC79C7">
            <w:pPr>
              <w:rPr>
                <w:rStyle w:val="eop"/>
                <w:sz w:val="22"/>
                <w:szCs w:val="22"/>
                <w:highlight w:val="yellow"/>
              </w:rPr>
            </w:pPr>
            <w:r w:rsidRPr="008119B6">
              <w:rPr>
                <w:rStyle w:val="eop"/>
                <w:sz w:val="22"/>
                <w:szCs w:val="22"/>
                <w:highlight w:val="yellow"/>
              </w:rPr>
              <w:t>If approved – add actions to Table 4</w:t>
            </w:r>
          </w:p>
          <w:p w14:paraId="16E03B57" w14:textId="77777777" w:rsidR="00F05C02" w:rsidRPr="00A815F3" w:rsidRDefault="00F05C02" w:rsidP="00DC79C7">
            <w:pPr>
              <w:rPr>
                <w:rStyle w:val="eop"/>
                <w:sz w:val="22"/>
                <w:szCs w:val="22"/>
              </w:rPr>
            </w:pPr>
            <w:r w:rsidRPr="008119B6">
              <w:rPr>
                <w:rStyle w:val="eop"/>
                <w:sz w:val="22"/>
                <w:szCs w:val="22"/>
                <w:highlight w:val="yellow"/>
              </w:rPr>
              <w:t>If rejected – provide reason or planning for future work.</w:t>
            </w:r>
            <w:r>
              <w:rPr>
                <w:rStyle w:val="eop"/>
                <w:sz w:val="22"/>
                <w:szCs w:val="22"/>
              </w:rPr>
              <w:t xml:space="preserve"> </w:t>
            </w:r>
          </w:p>
        </w:tc>
      </w:tr>
      <w:tr w:rsidR="00F05C02" w:rsidRPr="00BD25B8" w14:paraId="709C2FD2" w14:textId="77777777" w:rsidTr="00DC79C7">
        <w:trPr>
          <w:cantSplit/>
        </w:trPr>
        <w:tc>
          <w:tcPr>
            <w:tcW w:w="704" w:type="dxa"/>
          </w:tcPr>
          <w:p w14:paraId="4F0BD128" w14:textId="77777777" w:rsidR="00F05C02" w:rsidRPr="008936DD" w:rsidRDefault="00F05C02" w:rsidP="00DC79C7">
            <w:pPr>
              <w:rPr>
                <w:rStyle w:val="eop"/>
                <w:sz w:val="22"/>
                <w:szCs w:val="22"/>
              </w:rPr>
            </w:pPr>
            <w:r w:rsidRPr="008936DD">
              <w:rPr>
                <w:rStyle w:val="eop"/>
                <w:sz w:val="22"/>
                <w:szCs w:val="22"/>
              </w:rPr>
              <w:t>C.2</w:t>
            </w:r>
          </w:p>
        </w:tc>
        <w:tc>
          <w:tcPr>
            <w:tcW w:w="5812" w:type="dxa"/>
          </w:tcPr>
          <w:p w14:paraId="1363DD80" w14:textId="075BEA5F" w:rsidR="00F05C02" w:rsidRPr="00A815F3" w:rsidRDefault="00F05C02" w:rsidP="00DC79C7">
            <w:pPr>
              <w:rPr>
                <w:rStyle w:val="eop"/>
                <w:sz w:val="22"/>
                <w:szCs w:val="22"/>
              </w:rPr>
            </w:pPr>
          </w:p>
        </w:tc>
        <w:tc>
          <w:tcPr>
            <w:tcW w:w="3678" w:type="dxa"/>
          </w:tcPr>
          <w:p w14:paraId="0953D843" w14:textId="77777777" w:rsidR="00F05C02" w:rsidRPr="00A815F3" w:rsidRDefault="00F05C02" w:rsidP="00DC79C7">
            <w:pPr>
              <w:rPr>
                <w:rStyle w:val="eop"/>
                <w:sz w:val="22"/>
                <w:szCs w:val="22"/>
              </w:rPr>
            </w:pPr>
          </w:p>
        </w:tc>
      </w:tr>
      <w:tr w:rsidR="00F05C02" w:rsidRPr="00BD25B8" w14:paraId="6130FB62" w14:textId="77777777" w:rsidTr="00DC79C7">
        <w:trPr>
          <w:cantSplit/>
        </w:trPr>
        <w:tc>
          <w:tcPr>
            <w:tcW w:w="704" w:type="dxa"/>
          </w:tcPr>
          <w:p w14:paraId="32E36EF2" w14:textId="77777777" w:rsidR="00F05C02" w:rsidRPr="008936DD" w:rsidRDefault="00F05C02" w:rsidP="00DC79C7">
            <w:pPr>
              <w:rPr>
                <w:rStyle w:val="eop"/>
                <w:sz w:val="22"/>
                <w:szCs w:val="22"/>
              </w:rPr>
            </w:pPr>
            <w:r w:rsidRPr="008936DD">
              <w:rPr>
                <w:rStyle w:val="eop"/>
                <w:sz w:val="22"/>
                <w:szCs w:val="22"/>
              </w:rPr>
              <w:t>C.3</w:t>
            </w:r>
          </w:p>
        </w:tc>
        <w:tc>
          <w:tcPr>
            <w:tcW w:w="5812" w:type="dxa"/>
          </w:tcPr>
          <w:p w14:paraId="5A2403DE" w14:textId="76A32BBC" w:rsidR="00F05C02" w:rsidRPr="00A815F3" w:rsidRDefault="00F05C02" w:rsidP="00DC79C7">
            <w:pPr>
              <w:rPr>
                <w:rStyle w:val="eop"/>
                <w:sz w:val="22"/>
                <w:szCs w:val="22"/>
              </w:rPr>
            </w:pPr>
          </w:p>
        </w:tc>
        <w:tc>
          <w:tcPr>
            <w:tcW w:w="3678" w:type="dxa"/>
          </w:tcPr>
          <w:p w14:paraId="6E6CDB96" w14:textId="77777777" w:rsidR="00F05C02" w:rsidRPr="00A815F3" w:rsidRDefault="00F05C02" w:rsidP="00DC79C7">
            <w:pPr>
              <w:rPr>
                <w:rStyle w:val="eop"/>
                <w:sz w:val="22"/>
                <w:szCs w:val="22"/>
              </w:rPr>
            </w:pPr>
          </w:p>
        </w:tc>
      </w:tr>
      <w:tr w:rsidR="00F05C02" w:rsidRPr="00BD25B8" w14:paraId="1F90BBAA" w14:textId="77777777" w:rsidTr="00DC79C7">
        <w:trPr>
          <w:cantSplit/>
        </w:trPr>
        <w:tc>
          <w:tcPr>
            <w:tcW w:w="704" w:type="dxa"/>
          </w:tcPr>
          <w:p w14:paraId="2F28BC0A" w14:textId="77777777" w:rsidR="00F05C02" w:rsidRPr="008936DD" w:rsidRDefault="00F05C02" w:rsidP="00DC79C7">
            <w:pPr>
              <w:rPr>
                <w:rStyle w:val="eop"/>
                <w:sz w:val="22"/>
                <w:szCs w:val="22"/>
              </w:rPr>
            </w:pPr>
            <w:r w:rsidRPr="008936DD">
              <w:rPr>
                <w:rStyle w:val="eop"/>
                <w:sz w:val="22"/>
                <w:szCs w:val="22"/>
              </w:rPr>
              <w:t>C.4</w:t>
            </w:r>
          </w:p>
        </w:tc>
        <w:tc>
          <w:tcPr>
            <w:tcW w:w="5812" w:type="dxa"/>
          </w:tcPr>
          <w:p w14:paraId="48C29284" w14:textId="78BB051A" w:rsidR="00F05C02" w:rsidRPr="00A815F3" w:rsidRDefault="00F05C02" w:rsidP="00DC79C7">
            <w:pPr>
              <w:rPr>
                <w:rStyle w:val="eop"/>
                <w:sz w:val="22"/>
                <w:szCs w:val="22"/>
              </w:rPr>
            </w:pPr>
          </w:p>
        </w:tc>
        <w:tc>
          <w:tcPr>
            <w:tcW w:w="3678" w:type="dxa"/>
          </w:tcPr>
          <w:p w14:paraId="0183278B" w14:textId="77777777" w:rsidR="00F05C02" w:rsidRPr="00A815F3" w:rsidRDefault="00F05C02" w:rsidP="00DC79C7">
            <w:pPr>
              <w:rPr>
                <w:rStyle w:val="eop"/>
                <w:sz w:val="22"/>
                <w:szCs w:val="22"/>
              </w:rPr>
            </w:pPr>
          </w:p>
        </w:tc>
      </w:tr>
      <w:tr w:rsidR="00F05C02" w:rsidRPr="00BD25B8" w14:paraId="7132AFF7" w14:textId="77777777" w:rsidTr="00DC79C7">
        <w:trPr>
          <w:cantSplit/>
        </w:trPr>
        <w:tc>
          <w:tcPr>
            <w:tcW w:w="704" w:type="dxa"/>
          </w:tcPr>
          <w:p w14:paraId="0E7C3D22" w14:textId="77777777" w:rsidR="00F05C02" w:rsidRPr="008936DD" w:rsidRDefault="00F05C02" w:rsidP="00DC79C7">
            <w:pPr>
              <w:rPr>
                <w:rStyle w:val="eop"/>
                <w:sz w:val="22"/>
                <w:szCs w:val="22"/>
              </w:rPr>
            </w:pPr>
            <w:r w:rsidRPr="008936DD">
              <w:rPr>
                <w:rStyle w:val="eop"/>
                <w:sz w:val="22"/>
                <w:szCs w:val="22"/>
              </w:rPr>
              <w:t>BP.1</w:t>
            </w:r>
          </w:p>
        </w:tc>
        <w:tc>
          <w:tcPr>
            <w:tcW w:w="5812" w:type="dxa"/>
          </w:tcPr>
          <w:p w14:paraId="4F41EE32" w14:textId="77777777" w:rsidR="00F05C02" w:rsidRPr="00A815F3" w:rsidRDefault="00F05C02" w:rsidP="00DC79C7">
            <w:pPr>
              <w:rPr>
                <w:rStyle w:val="eop"/>
                <w:sz w:val="22"/>
                <w:szCs w:val="22"/>
              </w:rPr>
            </w:pPr>
            <w:r w:rsidRPr="00A815F3">
              <w:rPr>
                <w:rStyle w:val="eop"/>
                <w:sz w:val="22"/>
                <w:szCs w:val="22"/>
              </w:rPr>
              <w:t xml:space="preserve">Create a reminder on the free text ‘Message’ form field to remind users not to add Personal, Health or Sensitive information. </w:t>
            </w:r>
          </w:p>
        </w:tc>
        <w:tc>
          <w:tcPr>
            <w:tcW w:w="3678" w:type="dxa"/>
          </w:tcPr>
          <w:p w14:paraId="2F5BD622" w14:textId="77777777" w:rsidR="00F05C02" w:rsidRPr="00A815F3" w:rsidRDefault="00F05C02" w:rsidP="00DC79C7">
            <w:pPr>
              <w:rPr>
                <w:rStyle w:val="eop"/>
                <w:sz w:val="22"/>
                <w:szCs w:val="22"/>
              </w:rPr>
            </w:pPr>
            <w:r w:rsidRPr="00A815F3">
              <w:rPr>
                <w:rStyle w:val="eop"/>
                <w:sz w:val="22"/>
                <w:szCs w:val="22"/>
              </w:rPr>
              <w:t>APPROVED – See A.3</w:t>
            </w:r>
          </w:p>
        </w:tc>
      </w:tr>
      <w:tr w:rsidR="00F05C02" w:rsidRPr="00BD25B8" w14:paraId="3F1495DA" w14:textId="77777777" w:rsidTr="00DC79C7">
        <w:trPr>
          <w:cantSplit/>
        </w:trPr>
        <w:tc>
          <w:tcPr>
            <w:tcW w:w="704" w:type="dxa"/>
          </w:tcPr>
          <w:p w14:paraId="409579DC" w14:textId="77777777" w:rsidR="00F05C02" w:rsidRPr="008936DD" w:rsidRDefault="00F05C02" w:rsidP="00DC79C7">
            <w:pPr>
              <w:rPr>
                <w:rStyle w:val="eop"/>
                <w:sz w:val="22"/>
                <w:szCs w:val="22"/>
              </w:rPr>
            </w:pPr>
            <w:r w:rsidRPr="008936DD">
              <w:rPr>
                <w:rStyle w:val="eop"/>
                <w:sz w:val="22"/>
                <w:szCs w:val="22"/>
              </w:rPr>
              <w:t>BP.2</w:t>
            </w:r>
          </w:p>
        </w:tc>
        <w:tc>
          <w:tcPr>
            <w:tcW w:w="5812" w:type="dxa"/>
          </w:tcPr>
          <w:p w14:paraId="4170D2C0" w14:textId="217FE260" w:rsidR="00F05C02" w:rsidRPr="00A815F3" w:rsidRDefault="00F05C02" w:rsidP="00DC79C7">
            <w:pPr>
              <w:rPr>
                <w:rStyle w:val="eop"/>
                <w:sz w:val="22"/>
                <w:szCs w:val="22"/>
              </w:rPr>
            </w:pPr>
          </w:p>
        </w:tc>
        <w:tc>
          <w:tcPr>
            <w:tcW w:w="3678" w:type="dxa"/>
          </w:tcPr>
          <w:p w14:paraId="009DC17D" w14:textId="77777777" w:rsidR="00F05C02" w:rsidRPr="00A815F3" w:rsidRDefault="00F05C02" w:rsidP="00DC79C7">
            <w:pPr>
              <w:rPr>
                <w:rStyle w:val="eop"/>
                <w:sz w:val="22"/>
                <w:szCs w:val="22"/>
              </w:rPr>
            </w:pPr>
          </w:p>
        </w:tc>
      </w:tr>
    </w:tbl>
    <w:p w14:paraId="13C5A3F1" w14:textId="77777777" w:rsidR="00F05C02" w:rsidRPr="008936DD" w:rsidRDefault="00F05C02" w:rsidP="00F05C02">
      <w:pPr>
        <w:rPr>
          <w:sz w:val="10"/>
          <w:szCs w:val="10"/>
        </w:rPr>
      </w:pPr>
    </w:p>
    <w:p w14:paraId="202F0807" w14:textId="77777777" w:rsidR="00F05C02" w:rsidRDefault="00F05C02" w:rsidP="00F05C02"/>
    <w:p w14:paraId="4753C637" w14:textId="77777777" w:rsidR="00F05C02" w:rsidRDefault="00F05C02" w:rsidP="00F05C02">
      <w:pPr>
        <w:rPr>
          <w:rStyle w:val="eop"/>
          <w:rFonts w:ascii="Public Sans Light" w:hAnsi="Public Sans Light"/>
          <w:sz w:val="22"/>
          <w:szCs w:val="22"/>
        </w:rPr>
      </w:pPr>
      <w:r>
        <w:rPr>
          <w:rStyle w:val="eop"/>
          <w:rFonts w:ascii="Public Sans Light" w:hAnsi="Public Sans Light"/>
          <w:sz w:val="22"/>
          <w:szCs w:val="22"/>
        </w:rPr>
        <w:t xml:space="preserve">Table 4. Recommendation Implementation </w:t>
      </w:r>
      <w:commentRangeStart w:id="16"/>
      <w:r>
        <w:rPr>
          <w:rStyle w:val="eop"/>
          <w:rFonts w:ascii="Public Sans Light" w:hAnsi="Public Sans Light"/>
          <w:sz w:val="22"/>
          <w:szCs w:val="22"/>
        </w:rPr>
        <w:t>Plan</w:t>
      </w:r>
      <w:commentRangeEnd w:id="16"/>
      <w:r w:rsidR="008E6C49">
        <w:rPr>
          <w:rStyle w:val="CommentReference"/>
        </w:rPr>
        <w:commentReference w:id="16"/>
      </w:r>
    </w:p>
    <w:p w14:paraId="73E8055E" w14:textId="77777777" w:rsidR="00F05C02" w:rsidRPr="00C82260" w:rsidRDefault="00F05C02" w:rsidP="00F05C02">
      <w:pPr>
        <w:pStyle w:val="BodyText1"/>
        <w:rPr>
          <w:rStyle w:val="eop"/>
          <w:color w:val="000000"/>
          <w:sz w:val="10"/>
          <w:szCs w:val="10"/>
        </w:rPr>
      </w:pPr>
    </w:p>
    <w:tbl>
      <w:tblPr>
        <w:tblStyle w:val="TableGrid"/>
        <w:tblW w:w="5003" w:type="pct"/>
        <w:tblLayout w:type="fixed"/>
        <w:tblLook w:val="04A0" w:firstRow="1" w:lastRow="0" w:firstColumn="1" w:lastColumn="0" w:noHBand="0" w:noVBand="1"/>
      </w:tblPr>
      <w:tblGrid>
        <w:gridCol w:w="562"/>
        <w:gridCol w:w="4394"/>
        <w:gridCol w:w="850"/>
        <w:gridCol w:w="1276"/>
        <w:gridCol w:w="1702"/>
        <w:gridCol w:w="1416"/>
      </w:tblGrid>
      <w:tr w:rsidR="00F05C02" w:rsidRPr="00BD25B8" w14:paraId="5A636C7A" w14:textId="77777777" w:rsidTr="00DC79C7">
        <w:trPr>
          <w:cantSplit/>
          <w:tblHeader/>
        </w:trPr>
        <w:tc>
          <w:tcPr>
            <w:tcW w:w="4956" w:type="dxa"/>
            <w:gridSpan w:val="2"/>
            <w:shd w:val="clear" w:color="auto" w:fill="1F4E79" w:themeFill="accent1" w:themeFillShade="80"/>
            <w:vAlign w:val="center"/>
          </w:tcPr>
          <w:p w14:paraId="2722DBBD" w14:textId="77777777" w:rsidR="00F05C02" w:rsidRPr="00BD25B8" w:rsidRDefault="00F05C02" w:rsidP="00DC79C7">
            <w:pPr>
              <w:rPr>
                <w:rStyle w:val="eop"/>
                <w:b/>
                <w:bCs/>
                <w:color w:val="FFFFFF" w:themeColor="background1"/>
                <w:sz w:val="22"/>
                <w:szCs w:val="22"/>
              </w:rPr>
            </w:pPr>
            <w:r>
              <w:rPr>
                <w:rStyle w:val="eop"/>
                <w:b/>
                <w:bCs/>
                <w:color w:val="FFFFFF" w:themeColor="background1"/>
                <w:sz w:val="22"/>
                <w:szCs w:val="22"/>
              </w:rPr>
              <w:t>Action</w:t>
            </w:r>
          </w:p>
        </w:tc>
        <w:tc>
          <w:tcPr>
            <w:tcW w:w="850" w:type="dxa"/>
            <w:shd w:val="clear" w:color="auto" w:fill="1F4E79" w:themeFill="accent1" w:themeFillShade="80"/>
          </w:tcPr>
          <w:p w14:paraId="7F54AD69" w14:textId="77777777" w:rsidR="00F05C02" w:rsidRDefault="00F05C02" w:rsidP="00DC79C7">
            <w:pPr>
              <w:rPr>
                <w:rStyle w:val="eop"/>
                <w:b/>
                <w:bCs/>
                <w:color w:val="FFFFFF" w:themeColor="background1"/>
                <w:sz w:val="22"/>
                <w:szCs w:val="22"/>
              </w:rPr>
            </w:pPr>
            <w:r>
              <w:rPr>
                <w:rStyle w:val="eop"/>
                <w:b/>
                <w:bCs/>
                <w:color w:val="FFFFFF" w:themeColor="background1"/>
                <w:sz w:val="22"/>
                <w:szCs w:val="22"/>
              </w:rPr>
              <w:t>Ref</w:t>
            </w:r>
          </w:p>
        </w:tc>
        <w:tc>
          <w:tcPr>
            <w:tcW w:w="1276" w:type="dxa"/>
            <w:shd w:val="clear" w:color="auto" w:fill="1F4E79" w:themeFill="accent1" w:themeFillShade="80"/>
          </w:tcPr>
          <w:p w14:paraId="6E8D877C" w14:textId="77777777" w:rsidR="00F05C02" w:rsidRDefault="00F05C02" w:rsidP="00DC79C7">
            <w:pPr>
              <w:rPr>
                <w:rStyle w:val="eop"/>
                <w:b/>
                <w:bCs/>
                <w:color w:val="FFFFFF" w:themeColor="background1"/>
                <w:sz w:val="22"/>
                <w:szCs w:val="22"/>
              </w:rPr>
            </w:pPr>
            <w:r>
              <w:rPr>
                <w:rStyle w:val="eop"/>
                <w:b/>
                <w:bCs/>
                <w:color w:val="FFFFFF" w:themeColor="background1"/>
                <w:sz w:val="22"/>
                <w:szCs w:val="22"/>
              </w:rPr>
              <w:t>Status</w:t>
            </w:r>
          </w:p>
        </w:tc>
        <w:tc>
          <w:tcPr>
            <w:tcW w:w="1702" w:type="dxa"/>
            <w:shd w:val="clear" w:color="auto" w:fill="1F4E79" w:themeFill="accent1" w:themeFillShade="80"/>
          </w:tcPr>
          <w:p w14:paraId="46938114" w14:textId="77777777" w:rsidR="00F05C02" w:rsidRDefault="00F05C02" w:rsidP="00DC79C7">
            <w:pPr>
              <w:rPr>
                <w:rStyle w:val="eop"/>
                <w:b/>
                <w:bCs/>
                <w:color w:val="FFFFFF" w:themeColor="background1"/>
                <w:sz w:val="22"/>
                <w:szCs w:val="22"/>
              </w:rPr>
            </w:pPr>
            <w:r>
              <w:rPr>
                <w:rStyle w:val="eop"/>
                <w:b/>
                <w:bCs/>
                <w:color w:val="FFFFFF" w:themeColor="background1"/>
                <w:sz w:val="22"/>
                <w:szCs w:val="22"/>
              </w:rPr>
              <w:t>Responsible</w:t>
            </w:r>
          </w:p>
        </w:tc>
        <w:tc>
          <w:tcPr>
            <w:tcW w:w="1416" w:type="dxa"/>
            <w:shd w:val="clear" w:color="auto" w:fill="1F4E79" w:themeFill="accent1" w:themeFillShade="80"/>
          </w:tcPr>
          <w:p w14:paraId="23CBBECC" w14:textId="77777777" w:rsidR="00F05C02" w:rsidRDefault="00F05C02" w:rsidP="00DC79C7">
            <w:pPr>
              <w:rPr>
                <w:rStyle w:val="eop"/>
                <w:b/>
                <w:bCs/>
                <w:color w:val="FFFFFF" w:themeColor="background1"/>
                <w:sz w:val="22"/>
                <w:szCs w:val="22"/>
              </w:rPr>
            </w:pPr>
            <w:r>
              <w:rPr>
                <w:rStyle w:val="eop"/>
                <w:b/>
                <w:bCs/>
                <w:color w:val="FFFFFF" w:themeColor="background1"/>
                <w:sz w:val="22"/>
                <w:szCs w:val="22"/>
              </w:rPr>
              <w:t>Date</w:t>
            </w:r>
          </w:p>
        </w:tc>
      </w:tr>
      <w:tr w:rsidR="00F05C02" w:rsidRPr="00BD25B8" w14:paraId="714A33F3" w14:textId="77777777" w:rsidTr="00DC79C7">
        <w:trPr>
          <w:cantSplit/>
        </w:trPr>
        <w:tc>
          <w:tcPr>
            <w:tcW w:w="562" w:type="dxa"/>
          </w:tcPr>
          <w:p w14:paraId="33457264" w14:textId="77777777" w:rsidR="00F05C02" w:rsidRPr="008936DD" w:rsidRDefault="00F05C02" w:rsidP="00DC79C7">
            <w:pPr>
              <w:rPr>
                <w:rStyle w:val="eop"/>
                <w:sz w:val="22"/>
                <w:szCs w:val="22"/>
              </w:rPr>
            </w:pPr>
            <w:r w:rsidRPr="008936DD">
              <w:rPr>
                <w:rStyle w:val="eop"/>
                <w:sz w:val="22"/>
                <w:szCs w:val="22"/>
              </w:rPr>
              <w:t>A.</w:t>
            </w:r>
            <w:r>
              <w:rPr>
                <w:rStyle w:val="eop"/>
                <w:sz w:val="22"/>
                <w:szCs w:val="22"/>
              </w:rPr>
              <w:t>1</w:t>
            </w:r>
          </w:p>
        </w:tc>
        <w:tc>
          <w:tcPr>
            <w:tcW w:w="4394" w:type="dxa"/>
          </w:tcPr>
          <w:p w14:paraId="0A4239A7" w14:textId="77777777" w:rsidR="00F05C02" w:rsidRPr="00A815F3" w:rsidRDefault="00F05C02" w:rsidP="00DC79C7">
            <w:pPr>
              <w:rPr>
                <w:rStyle w:val="eop"/>
                <w:sz w:val="22"/>
                <w:szCs w:val="22"/>
              </w:rPr>
            </w:pPr>
            <w:r w:rsidRPr="00A815F3">
              <w:rPr>
                <w:rStyle w:val="eop"/>
                <w:sz w:val="22"/>
                <w:szCs w:val="22"/>
              </w:rPr>
              <w:t>Add the following reminder to the free text ‘Message’ field “Please do not provide detailed personal, health or sensitive information within your message” to the ‘Contact Us’ and ‘Media Enquiry’ web forms.</w:t>
            </w:r>
          </w:p>
        </w:tc>
        <w:tc>
          <w:tcPr>
            <w:tcW w:w="850" w:type="dxa"/>
          </w:tcPr>
          <w:p w14:paraId="29AA6E8C" w14:textId="77777777" w:rsidR="00F05C02" w:rsidRPr="00A815F3" w:rsidRDefault="00F05C02" w:rsidP="00DC79C7">
            <w:pPr>
              <w:rPr>
                <w:rStyle w:val="eop"/>
                <w:sz w:val="22"/>
                <w:szCs w:val="22"/>
              </w:rPr>
            </w:pPr>
            <w:r w:rsidRPr="00A815F3">
              <w:rPr>
                <w:rStyle w:val="eop"/>
                <w:sz w:val="22"/>
                <w:szCs w:val="22"/>
              </w:rPr>
              <w:t>BP.2</w:t>
            </w:r>
          </w:p>
        </w:tc>
        <w:tc>
          <w:tcPr>
            <w:tcW w:w="1276" w:type="dxa"/>
          </w:tcPr>
          <w:p w14:paraId="0A5FB127" w14:textId="77777777" w:rsidR="00F05C02" w:rsidRPr="00A815F3" w:rsidRDefault="00F05C02" w:rsidP="00DC79C7">
            <w:pPr>
              <w:rPr>
                <w:rStyle w:val="eop"/>
                <w:sz w:val="22"/>
                <w:szCs w:val="22"/>
              </w:rPr>
            </w:pPr>
            <w:r w:rsidRPr="00A815F3">
              <w:rPr>
                <w:rStyle w:val="eop"/>
                <w:sz w:val="22"/>
                <w:szCs w:val="22"/>
              </w:rPr>
              <w:t>Identified</w:t>
            </w:r>
          </w:p>
        </w:tc>
        <w:tc>
          <w:tcPr>
            <w:tcW w:w="1702" w:type="dxa"/>
          </w:tcPr>
          <w:p w14:paraId="141BD2CD" w14:textId="77777777" w:rsidR="00F05C02" w:rsidRPr="00A815F3" w:rsidRDefault="00F05C02" w:rsidP="00DC79C7">
            <w:pPr>
              <w:jc w:val="left"/>
              <w:rPr>
                <w:rStyle w:val="eop"/>
                <w:sz w:val="22"/>
                <w:szCs w:val="22"/>
              </w:rPr>
            </w:pPr>
            <w:r w:rsidRPr="00A815F3">
              <w:rPr>
                <w:rStyle w:val="eop"/>
                <w:sz w:val="22"/>
                <w:szCs w:val="22"/>
              </w:rPr>
              <w:t>Web form owner?</w:t>
            </w:r>
          </w:p>
        </w:tc>
        <w:tc>
          <w:tcPr>
            <w:tcW w:w="1416" w:type="dxa"/>
          </w:tcPr>
          <w:p w14:paraId="0A72CDB4" w14:textId="77777777" w:rsidR="00F05C02" w:rsidRPr="00A815F3" w:rsidRDefault="00F05C02" w:rsidP="00DC79C7">
            <w:pPr>
              <w:rPr>
                <w:rStyle w:val="eop"/>
                <w:sz w:val="22"/>
                <w:szCs w:val="22"/>
              </w:rPr>
            </w:pPr>
          </w:p>
        </w:tc>
      </w:tr>
    </w:tbl>
    <w:p w14:paraId="46B7EF02" w14:textId="77777777" w:rsidR="00F05C02" w:rsidRDefault="00F05C02" w:rsidP="00F05C02"/>
    <w:p w14:paraId="1958F1C7" w14:textId="77777777" w:rsidR="00F05C02" w:rsidRDefault="00F05C02" w:rsidP="00F05C02"/>
    <w:p w14:paraId="413A372B" w14:textId="5D058B90" w:rsidR="0018585B" w:rsidRDefault="0018585B">
      <w:pPr>
        <w:spacing w:after="160" w:line="259" w:lineRule="auto"/>
        <w:jc w:val="left"/>
        <w:textAlignment w:val="auto"/>
        <w:rPr>
          <w:rFonts w:ascii="Public Sans Light" w:hAnsi="Public Sans Light"/>
          <w:sz w:val="22"/>
          <w:szCs w:val="22"/>
        </w:rPr>
      </w:pPr>
      <w:r>
        <w:rPr>
          <w:rFonts w:ascii="Public Sans Light" w:hAnsi="Public Sans Light"/>
        </w:rPr>
        <w:br w:type="page"/>
      </w:r>
    </w:p>
    <w:p w14:paraId="3124D377" w14:textId="0C28D920" w:rsidR="006E7E87" w:rsidRDefault="006E7E87" w:rsidP="00645D87">
      <w:pPr>
        <w:pStyle w:val="Heading1"/>
      </w:pPr>
      <w:r>
        <w:lastRenderedPageBreak/>
        <w:t>Approvals and Endorsements</w:t>
      </w:r>
    </w:p>
    <w:p w14:paraId="6CD14CC7" w14:textId="19A4864D" w:rsidR="006E7E87" w:rsidRPr="003C1E29" w:rsidRDefault="006E7E87" w:rsidP="006E7E87">
      <w:r w:rsidRPr="003C1E29">
        <w:t xml:space="preserve">This PIA was prepared by </w:t>
      </w:r>
      <w:r w:rsidR="008952BC" w:rsidRPr="008311F6">
        <w:rPr>
          <w:highlight w:val="yellow"/>
        </w:rPr>
        <w:t>[</w:t>
      </w:r>
      <w:r w:rsidR="008952BC">
        <w:rPr>
          <w:highlight w:val="yellow"/>
        </w:rPr>
        <w:t>Author</w:t>
      </w:r>
      <w:r w:rsidR="008952BC" w:rsidRPr="008311F6">
        <w:rPr>
          <w:highlight w:val="yellow"/>
        </w:rPr>
        <w:t>]</w:t>
      </w:r>
      <w:r w:rsidR="008952BC">
        <w:t xml:space="preserve"> </w:t>
      </w:r>
      <w:r w:rsidRPr="003C1E29">
        <w:t>(</w:t>
      </w:r>
      <w:r w:rsidR="008952BC" w:rsidRPr="008311F6">
        <w:rPr>
          <w:highlight w:val="yellow"/>
        </w:rPr>
        <w:t>[</w:t>
      </w:r>
      <w:r w:rsidR="008952BC">
        <w:rPr>
          <w:highlight w:val="yellow"/>
        </w:rPr>
        <w:t>Author role</w:t>
      </w:r>
      <w:r w:rsidR="008952BC" w:rsidRPr="008311F6">
        <w:rPr>
          <w:highlight w:val="yellow"/>
        </w:rPr>
        <w:t>]</w:t>
      </w:r>
      <w:r w:rsidR="008952BC">
        <w:t>)</w:t>
      </w:r>
      <w:r w:rsidRPr="003C1E29">
        <w:t xml:space="preserve"> on </w:t>
      </w:r>
      <w:r w:rsidR="008952BC" w:rsidRPr="008311F6">
        <w:rPr>
          <w:highlight w:val="yellow"/>
        </w:rPr>
        <w:t>[</w:t>
      </w:r>
      <w:r w:rsidR="008952BC">
        <w:rPr>
          <w:highlight w:val="yellow"/>
        </w:rPr>
        <w:t>Day</w:t>
      </w:r>
      <w:r w:rsidR="008952BC" w:rsidRPr="008311F6">
        <w:rPr>
          <w:highlight w:val="yellow"/>
        </w:rPr>
        <w:t>]</w:t>
      </w:r>
      <w:r w:rsidR="008952BC">
        <w:t xml:space="preserve"> </w:t>
      </w:r>
      <w:r w:rsidR="00040E36" w:rsidRPr="008311F6">
        <w:rPr>
          <w:highlight w:val="yellow"/>
        </w:rPr>
        <w:t>[</w:t>
      </w:r>
      <w:r w:rsidR="00040E36">
        <w:rPr>
          <w:highlight w:val="yellow"/>
        </w:rPr>
        <w:t>Month</w:t>
      </w:r>
      <w:r w:rsidR="00040E36" w:rsidRPr="008311F6">
        <w:rPr>
          <w:highlight w:val="yellow"/>
        </w:rPr>
        <w:t>]</w:t>
      </w:r>
      <w:r w:rsidR="008952BC">
        <w:t xml:space="preserve"> </w:t>
      </w:r>
      <w:r w:rsidR="008952BC" w:rsidRPr="008311F6">
        <w:rPr>
          <w:highlight w:val="yellow"/>
        </w:rPr>
        <w:t>[</w:t>
      </w:r>
      <w:r w:rsidR="008952BC">
        <w:rPr>
          <w:highlight w:val="yellow"/>
        </w:rPr>
        <w:t>Year</w:t>
      </w:r>
      <w:r w:rsidR="008952BC" w:rsidRPr="008311F6">
        <w:rPr>
          <w:highlight w:val="yellow"/>
        </w:rPr>
        <w:t>]</w:t>
      </w:r>
      <w:r w:rsidRPr="003C1E29">
        <w:t xml:space="preserve">. </w:t>
      </w:r>
    </w:p>
    <w:p w14:paraId="78B59BAA" w14:textId="77777777" w:rsidR="00453BD0" w:rsidRDefault="00453BD0" w:rsidP="00453BD0">
      <w:pPr>
        <w:pStyle w:val="Heading2"/>
      </w:pPr>
      <w:r>
        <w:t>Approvals</w:t>
      </w:r>
    </w:p>
    <w:p w14:paraId="6A21C5A9" w14:textId="77777777" w:rsidR="00453BD0" w:rsidRDefault="00453BD0" w:rsidP="00453BD0">
      <w:pPr>
        <w:pStyle w:val="StyleBodyTextLeft0cm"/>
        <w:rPr>
          <w:rFonts w:ascii="Tenorite" w:hAnsi="Tenorite"/>
        </w:rPr>
      </w:pPr>
      <w:r>
        <w:rPr>
          <w:rFonts w:ascii="Tenorite" w:hAnsi="Tenorite"/>
        </w:rPr>
        <w:t xml:space="preserve">The following Department Customer Service employees </w:t>
      </w:r>
      <w:r w:rsidRPr="003C1E29">
        <w:rPr>
          <w:rFonts w:ascii="Tenorite" w:hAnsi="Tenorite"/>
          <w:b/>
        </w:rPr>
        <w:t>recommend</w:t>
      </w:r>
      <w:r w:rsidRPr="003C1E29">
        <w:rPr>
          <w:rFonts w:ascii="Tenorite" w:hAnsi="Tenorite"/>
        </w:rPr>
        <w:t xml:space="preserve"> the project proceeds as proposed in this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FE0BD1" w14:paraId="672BA580" w14:textId="77777777" w:rsidTr="00DC79C7">
        <w:trPr>
          <w:trHeight w:val="581"/>
          <w:jc w:val="center"/>
        </w:trPr>
        <w:tc>
          <w:tcPr>
            <w:tcW w:w="1629" w:type="dxa"/>
            <w:shd w:val="clear" w:color="auto" w:fill="002060"/>
            <w:vAlign w:val="center"/>
          </w:tcPr>
          <w:p w14:paraId="2CA8DCCE"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Name:</w:t>
            </w:r>
          </w:p>
        </w:tc>
        <w:tc>
          <w:tcPr>
            <w:tcW w:w="4603" w:type="dxa"/>
            <w:vAlign w:val="center"/>
          </w:tcPr>
          <w:p w14:paraId="652BA0B4" w14:textId="57C0F20A" w:rsidR="00453BD0" w:rsidRPr="00A9458E" w:rsidRDefault="00453BD0" w:rsidP="008E6C49">
            <w:pPr>
              <w:pStyle w:val="9TableText"/>
              <w:numPr>
                <w:ilvl w:val="0"/>
                <w:numId w:val="0"/>
              </w:numPr>
              <w:jc w:val="left"/>
              <w:rPr>
                <w:rFonts w:ascii="Tenorite" w:hAnsi="Tenorite"/>
              </w:rPr>
            </w:pPr>
          </w:p>
        </w:tc>
        <w:tc>
          <w:tcPr>
            <w:tcW w:w="3962" w:type="dxa"/>
            <w:gridSpan w:val="2"/>
            <w:vMerge w:val="restart"/>
          </w:tcPr>
          <w:p w14:paraId="55C0F95F" w14:textId="77777777" w:rsidR="00453BD0" w:rsidRPr="00A9458E" w:rsidRDefault="00453BD0" w:rsidP="00DC79C7">
            <w:pPr>
              <w:pStyle w:val="9TableText"/>
              <w:rPr>
                <w:rFonts w:ascii="Tenorite" w:hAnsi="Tenorite"/>
              </w:rPr>
            </w:pPr>
            <w:r w:rsidRPr="00A9458E">
              <w:rPr>
                <w:rFonts w:ascii="Tenorite" w:hAnsi="Tenorite"/>
              </w:rPr>
              <w:t>Signature:</w:t>
            </w:r>
          </w:p>
        </w:tc>
      </w:tr>
      <w:tr w:rsidR="00453BD0" w:rsidRPr="00FE0BD1" w14:paraId="7177E4F4" w14:textId="77777777" w:rsidTr="00DC79C7">
        <w:trPr>
          <w:trHeight w:val="559"/>
          <w:jc w:val="center"/>
        </w:trPr>
        <w:tc>
          <w:tcPr>
            <w:tcW w:w="1629" w:type="dxa"/>
            <w:shd w:val="clear" w:color="auto" w:fill="002060"/>
            <w:vAlign w:val="center"/>
          </w:tcPr>
          <w:p w14:paraId="1079003C"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Position:</w:t>
            </w:r>
          </w:p>
        </w:tc>
        <w:tc>
          <w:tcPr>
            <w:tcW w:w="4603" w:type="dxa"/>
            <w:vAlign w:val="center"/>
          </w:tcPr>
          <w:p w14:paraId="0D0AC462" w14:textId="20126112" w:rsidR="00453BD0" w:rsidRPr="00A9458E" w:rsidRDefault="00453BD0" w:rsidP="008E6C49">
            <w:pPr>
              <w:pStyle w:val="9TableText"/>
              <w:numPr>
                <w:ilvl w:val="0"/>
                <w:numId w:val="0"/>
              </w:numPr>
              <w:jc w:val="left"/>
              <w:rPr>
                <w:rFonts w:ascii="Tenorite" w:hAnsi="Tenorite"/>
              </w:rPr>
            </w:pPr>
          </w:p>
        </w:tc>
        <w:tc>
          <w:tcPr>
            <w:tcW w:w="3962" w:type="dxa"/>
            <w:gridSpan w:val="2"/>
            <w:vMerge/>
          </w:tcPr>
          <w:p w14:paraId="711C9B1F" w14:textId="77777777" w:rsidR="00453BD0" w:rsidRPr="00A9458E" w:rsidRDefault="00453BD0" w:rsidP="00DC79C7">
            <w:pPr>
              <w:pStyle w:val="9TableText"/>
              <w:rPr>
                <w:rFonts w:ascii="Tenorite" w:hAnsi="Tenorite"/>
              </w:rPr>
            </w:pPr>
          </w:p>
        </w:tc>
      </w:tr>
      <w:tr w:rsidR="00453BD0" w:rsidRPr="00FE0BD1" w14:paraId="596EE1BE" w14:textId="77777777" w:rsidTr="00DC79C7">
        <w:trPr>
          <w:trHeight w:val="559"/>
          <w:jc w:val="center"/>
        </w:trPr>
        <w:tc>
          <w:tcPr>
            <w:tcW w:w="1629" w:type="dxa"/>
            <w:shd w:val="clear" w:color="auto" w:fill="002060"/>
            <w:vAlign w:val="center"/>
          </w:tcPr>
          <w:p w14:paraId="1F9745AD" w14:textId="0CF1DDF6" w:rsidR="00453BD0" w:rsidRPr="00A9458E" w:rsidRDefault="00073BC8" w:rsidP="00DC79C7">
            <w:pPr>
              <w:pStyle w:val="NoSpacing"/>
              <w:rPr>
                <w:rFonts w:ascii="Tenorite" w:hAnsi="Tenorite"/>
                <w:color w:val="FFFFFF" w:themeColor="background1"/>
                <w:sz w:val="24"/>
                <w:szCs w:val="24"/>
              </w:rPr>
            </w:pPr>
            <w:r>
              <w:rPr>
                <w:rFonts w:ascii="Tenorite" w:hAnsi="Tenorite"/>
              </w:rPr>
              <w:t>Agency</w:t>
            </w:r>
            <w:r w:rsidR="00453BD0" w:rsidRPr="00A9458E">
              <w:rPr>
                <w:rFonts w:ascii="Tenorite" w:hAnsi="Tenorite"/>
                <w:color w:val="FFFFFF" w:themeColor="background1"/>
                <w:sz w:val="24"/>
                <w:szCs w:val="24"/>
              </w:rPr>
              <w:t>:</w:t>
            </w:r>
          </w:p>
        </w:tc>
        <w:tc>
          <w:tcPr>
            <w:tcW w:w="4603" w:type="dxa"/>
            <w:vAlign w:val="center"/>
          </w:tcPr>
          <w:p w14:paraId="0958BA05" w14:textId="28E95982" w:rsidR="00453BD0" w:rsidRPr="00A9458E" w:rsidRDefault="008E6C49" w:rsidP="00DC79C7">
            <w:pPr>
              <w:pStyle w:val="9TableText"/>
              <w:jc w:val="left"/>
              <w:rPr>
                <w:rFonts w:ascii="Tenorite" w:hAnsi="Tenorite"/>
              </w:rPr>
            </w:pPr>
            <w:r>
              <w:rPr>
                <w:rFonts w:ascii="Tenorite" w:hAnsi="Tenorite"/>
              </w:rPr>
              <w:t>Department of Customer Service</w:t>
            </w:r>
          </w:p>
        </w:tc>
        <w:tc>
          <w:tcPr>
            <w:tcW w:w="1134" w:type="dxa"/>
            <w:shd w:val="clear" w:color="auto" w:fill="002060"/>
          </w:tcPr>
          <w:p w14:paraId="2BE4FFD3" w14:textId="77777777" w:rsidR="00453BD0" w:rsidRPr="00A9458E" w:rsidRDefault="00453BD0" w:rsidP="00DC79C7">
            <w:pPr>
              <w:pStyle w:val="9TableText"/>
              <w:rPr>
                <w:rFonts w:ascii="Tenorite" w:hAnsi="Tenorite"/>
                <w:color w:val="FFFFFF" w:themeColor="background1"/>
              </w:rPr>
            </w:pPr>
            <w:r w:rsidRPr="00A9458E">
              <w:rPr>
                <w:rFonts w:ascii="Tenorite" w:hAnsi="Tenorite"/>
                <w:color w:val="FFFFFF" w:themeColor="background1"/>
              </w:rPr>
              <w:t>Date:</w:t>
            </w:r>
          </w:p>
        </w:tc>
        <w:tc>
          <w:tcPr>
            <w:tcW w:w="2828" w:type="dxa"/>
            <w:vAlign w:val="center"/>
          </w:tcPr>
          <w:p w14:paraId="0B37095D" w14:textId="77777777" w:rsidR="00453BD0" w:rsidRPr="00A9458E" w:rsidRDefault="00453BD0" w:rsidP="00DC79C7">
            <w:pPr>
              <w:pStyle w:val="9TableText"/>
              <w:numPr>
                <w:ilvl w:val="0"/>
                <w:numId w:val="0"/>
              </w:numPr>
              <w:rPr>
                <w:rFonts w:ascii="Tenorite" w:hAnsi="Tenorite"/>
              </w:rPr>
            </w:pPr>
          </w:p>
        </w:tc>
      </w:tr>
    </w:tbl>
    <w:p w14:paraId="0DD70F44" w14:textId="77777777" w:rsidR="00453BD0" w:rsidRDefault="00453BD0" w:rsidP="00453BD0">
      <w:pPr>
        <w:pStyle w:val="NoSpacing"/>
        <w:ind w:left="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FE0BD1" w14:paraId="6163722C" w14:textId="77777777" w:rsidTr="00DC79C7">
        <w:trPr>
          <w:trHeight w:val="581"/>
          <w:jc w:val="center"/>
        </w:trPr>
        <w:tc>
          <w:tcPr>
            <w:tcW w:w="1629" w:type="dxa"/>
            <w:shd w:val="clear" w:color="auto" w:fill="002060"/>
            <w:vAlign w:val="center"/>
          </w:tcPr>
          <w:p w14:paraId="0E7163FF"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Name:</w:t>
            </w:r>
          </w:p>
        </w:tc>
        <w:tc>
          <w:tcPr>
            <w:tcW w:w="4603" w:type="dxa"/>
            <w:vAlign w:val="center"/>
          </w:tcPr>
          <w:p w14:paraId="2F15DB45" w14:textId="0BC7BBDF" w:rsidR="00453BD0" w:rsidRPr="00A9458E" w:rsidRDefault="008E6C49" w:rsidP="008E6C49">
            <w:pPr>
              <w:pStyle w:val="9TableText"/>
              <w:numPr>
                <w:ilvl w:val="0"/>
                <w:numId w:val="0"/>
              </w:numPr>
              <w:jc w:val="left"/>
              <w:rPr>
                <w:rFonts w:ascii="Tenorite" w:hAnsi="Tenorite"/>
              </w:rPr>
            </w:pPr>
            <w:r w:rsidRPr="0027598E">
              <w:rPr>
                <w:rFonts w:ascii="Tenorite" w:hAnsi="Tenorite"/>
              </w:rPr>
              <w:t>Simon Hatty</w:t>
            </w:r>
          </w:p>
        </w:tc>
        <w:tc>
          <w:tcPr>
            <w:tcW w:w="3962" w:type="dxa"/>
            <w:gridSpan w:val="2"/>
            <w:vMerge w:val="restart"/>
          </w:tcPr>
          <w:p w14:paraId="7489B14B" w14:textId="77777777" w:rsidR="00453BD0" w:rsidRPr="00A9458E" w:rsidRDefault="00453BD0" w:rsidP="00DC79C7">
            <w:pPr>
              <w:pStyle w:val="9TableText"/>
              <w:rPr>
                <w:rFonts w:ascii="Tenorite" w:hAnsi="Tenorite"/>
              </w:rPr>
            </w:pPr>
            <w:r w:rsidRPr="00A9458E">
              <w:rPr>
                <w:rFonts w:ascii="Tenorite" w:hAnsi="Tenorite"/>
              </w:rPr>
              <w:t>Signature:</w:t>
            </w:r>
          </w:p>
        </w:tc>
      </w:tr>
      <w:tr w:rsidR="00453BD0" w:rsidRPr="00FE0BD1" w14:paraId="1EE8583C" w14:textId="77777777" w:rsidTr="00DC79C7">
        <w:trPr>
          <w:trHeight w:val="559"/>
          <w:jc w:val="center"/>
        </w:trPr>
        <w:tc>
          <w:tcPr>
            <w:tcW w:w="1629" w:type="dxa"/>
            <w:shd w:val="clear" w:color="auto" w:fill="002060"/>
            <w:vAlign w:val="center"/>
          </w:tcPr>
          <w:p w14:paraId="3F1FD96D"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Position:</w:t>
            </w:r>
          </w:p>
        </w:tc>
        <w:tc>
          <w:tcPr>
            <w:tcW w:w="4603" w:type="dxa"/>
            <w:vAlign w:val="center"/>
          </w:tcPr>
          <w:p w14:paraId="43E50376" w14:textId="4CFD25B6" w:rsidR="00453BD0" w:rsidRPr="00A9458E" w:rsidRDefault="008E6C49" w:rsidP="008E6C49">
            <w:pPr>
              <w:pStyle w:val="9TableText"/>
              <w:numPr>
                <w:ilvl w:val="0"/>
                <w:numId w:val="0"/>
              </w:numPr>
              <w:jc w:val="left"/>
              <w:rPr>
                <w:rFonts w:ascii="Tenorite" w:hAnsi="Tenorite"/>
              </w:rPr>
            </w:pPr>
            <w:r w:rsidRPr="0051790C">
              <w:rPr>
                <w:rFonts w:ascii="Tenorite" w:hAnsi="Tenorite"/>
              </w:rPr>
              <w:t xml:space="preserve">Senior </w:t>
            </w:r>
            <w:r>
              <w:rPr>
                <w:rFonts w:ascii="Tenorite" w:hAnsi="Tenorite"/>
              </w:rPr>
              <w:t>Manager Platforms and Operations</w:t>
            </w:r>
          </w:p>
        </w:tc>
        <w:tc>
          <w:tcPr>
            <w:tcW w:w="3962" w:type="dxa"/>
            <w:gridSpan w:val="2"/>
            <w:vMerge/>
          </w:tcPr>
          <w:p w14:paraId="43C2B00A" w14:textId="77777777" w:rsidR="00453BD0" w:rsidRPr="00A9458E" w:rsidRDefault="00453BD0" w:rsidP="00DC79C7">
            <w:pPr>
              <w:pStyle w:val="9TableText"/>
              <w:rPr>
                <w:rFonts w:ascii="Tenorite" w:hAnsi="Tenorite"/>
              </w:rPr>
            </w:pPr>
          </w:p>
        </w:tc>
      </w:tr>
      <w:tr w:rsidR="00453BD0" w:rsidRPr="00FE0BD1" w14:paraId="704C5297" w14:textId="77777777" w:rsidTr="00DC79C7">
        <w:trPr>
          <w:trHeight w:val="559"/>
          <w:jc w:val="center"/>
        </w:trPr>
        <w:tc>
          <w:tcPr>
            <w:tcW w:w="1629" w:type="dxa"/>
            <w:shd w:val="clear" w:color="auto" w:fill="002060"/>
            <w:vAlign w:val="center"/>
          </w:tcPr>
          <w:p w14:paraId="528DBF27" w14:textId="31BE1638" w:rsidR="00453BD0" w:rsidRPr="00A9458E" w:rsidRDefault="00073BC8" w:rsidP="00DC79C7">
            <w:pPr>
              <w:pStyle w:val="NoSpacing"/>
              <w:rPr>
                <w:rFonts w:ascii="Tenorite" w:hAnsi="Tenorite"/>
                <w:color w:val="FFFFFF" w:themeColor="background1"/>
                <w:sz w:val="24"/>
                <w:szCs w:val="24"/>
              </w:rPr>
            </w:pPr>
            <w:r>
              <w:rPr>
                <w:rFonts w:ascii="Tenorite" w:hAnsi="Tenorite"/>
              </w:rPr>
              <w:t>Agency</w:t>
            </w:r>
            <w:r w:rsidR="00453BD0" w:rsidRPr="00A9458E">
              <w:rPr>
                <w:rFonts w:ascii="Tenorite" w:hAnsi="Tenorite"/>
                <w:color w:val="FFFFFF" w:themeColor="background1"/>
                <w:sz w:val="24"/>
                <w:szCs w:val="24"/>
              </w:rPr>
              <w:t>:</w:t>
            </w:r>
          </w:p>
        </w:tc>
        <w:tc>
          <w:tcPr>
            <w:tcW w:w="4603" w:type="dxa"/>
            <w:vAlign w:val="center"/>
          </w:tcPr>
          <w:p w14:paraId="22EB0E57" w14:textId="7C4C82B8" w:rsidR="00453BD0" w:rsidRPr="00A9458E" w:rsidRDefault="008E6C49" w:rsidP="008E6C49">
            <w:pPr>
              <w:pStyle w:val="9TableText"/>
              <w:numPr>
                <w:ilvl w:val="0"/>
                <w:numId w:val="0"/>
              </w:numPr>
              <w:jc w:val="left"/>
              <w:rPr>
                <w:rFonts w:ascii="Tenorite" w:hAnsi="Tenorite"/>
              </w:rPr>
            </w:pPr>
            <w:r w:rsidRPr="00A9458E">
              <w:rPr>
                <w:rFonts w:ascii="Tenorite" w:hAnsi="Tenorite"/>
              </w:rPr>
              <w:t>Department of Customer Service</w:t>
            </w:r>
          </w:p>
        </w:tc>
        <w:tc>
          <w:tcPr>
            <w:tcW w:w="1134" w:type="dxa"/>
            <w:shd w:val="clear" w:color="auto" w:fill="002060"/>
          </w:tcPr>
          <w:p w14:paraId="2E91EAE9" w14:textId="77777777" w:rsidR="00453BD0" w:rsidRPr="00A9458E" w:rsidRDefault="00453BD0" w:rsidP="00DC79C7">
            <w:pPr>
              <w:pStyle w:val="9TableText"/>
              <w:rPr>
                <w:rFonts w:ascii="Tenorite" w:hAnsi="Tenorite"/>
                <w:color w:val="FFFFFF" w:themeColor="background1"/>
              </w:rPr>
            </w:pPr>
            <w:r w:rsidRPr="00A9458E">
              <w:rPr>
                <w:rFonts w:ascii="Tenorite" w:hAnsi="Tenorite"/>
                <w:color w:val="FFFFFF" w:themeColor="background1"/>
              </w:rPr>
              <w:t>Date:</w:t>
            </w:r>
          </w:p>
        </w:tc>
        <w:tc>
          <w:tcPr>
            <w:tcW w:w="2828" w:type="dxa"/>
            <w:vAlign w:val="center"/>
          </w:tcPr>
          <w:p w14:paraId="2EEDB52D" w14:textId="77777777" w:rsidR="00453BD0" w:rsidRPr="00A9458E" w:rsidRDefault="00453BD0" w:rsidP="00DC79C7">
            <w:pPr>
              <w:pStyle w:val="9TableText"/>
              <w:numPr>
                <w:ilvl w:val="0"/>
                <w:numId w:val="0"/>
              </w:numPr>
              <w:rPr>
                <w:rFonts w:ascii="Tenorite" w:hAnsi="Tenorite"/>
              </w:rPr>
            </w:pPr>
          </w:p>
        </w:tc>
      </w:tr>
    </w:tbl>
    <w:p w14:paraId="3B09637E" w14:textId="77777777" w:rsidR="00453BD0" w:rsidRDefault="00453BD0" w:rsidP="00453BD0">
      <w:pPr>
        <w:pStyle w:val="NoSpacing"/>
        <w:ind w:left="0"/>
      </w:pPr>
    </w:p>
    <w:p w14:paraId="723A9D55" w14:textId="494688F7" w:rsidR="00453BD0" w:rsidRPr="006E7037" w:rsidRDefault="00453BD0" w:rsidP="00453BD0">
      <w:pPr>
        <w:pStyle w:val="StyleBodyTextLeft0cm"/>
        <w:rPr>
          <w:rFonts w:ascii="Tenorite" w:hAnsi="Tenorite"/>
        </w:rPr>
      </w:pPr>
      <w:r>
        <w:rPr>
          <w:rFonts w:ascii="Tenorite" w:hAnsi="Tenorite"/>
        </w:rPr>
        <w:t xml:space="preserve">The following </w:t>
      </w:r>
      <w:r w:rsidR="008E6C49">
        <w:rPr>
          <w:highlight w:val="yellow"/>
        </w:rPr>
        <w:t>[Insert Agency]</w:t>
      </w:r>
      <w:r w:rsidR="008E6C49">
        <w:t xml:space="preserve"> </w:t>
      </w:r>
      <w:r>
        <w:rPr>
          <w:rFonts w:ascii="Tenorite" w:hAnsi="Tenorite"/>
        </w:rPr>
        <w:t xml:space="preserve">employees </w:t>
      </w:r>
      <w:r w:rsidRPr="003C1E29">
        <w:rPr>
          <w:rFonts w:ascii="Tenorite" w:hAnsi="Tenorite"/>
          <w:b/>
        </w:rPr>
        <w:t>recommend</w:t>
      </w:r>
      <w:r w:rsidRPr="003C1E29">
        <w:rPr>
          <w:rFonts w:ascii="Tenorite" w:hAnsi="Tenorite"/>
        </w:rPr>
        <w:t xml:space="preserve"> the project proceeds as proposed in this document.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FE0BD1" w14:paraId="5C5B32DC" w14:textId="77777777" w:rsidTr="00DC79C7">
        <w:trPr>
          <w:trHeight w:val="581"/>
          <w:jc w:val="center"/>
        </w:trPr>
        <w:tc>
          <w:tcPr>
            <w:tcW w:w="1629" w:type="dxa"/>
            <w:shd w:val="clear" w:color="auto" w:fill="002060"/>
            <w:vAlign w:val="center"/>
          </w:tcPr>
          <w:p w14:paraId="4DB2A76F"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Name:</w:t>
            </w:r>
          </w:p>
        </w:tc>
        <w:tc>
          <w:tcPr>
            <w:tcW w:w="4603" w:type="dxa"/>
            <w:vAlign w:val="center"/>
          </w:tcPr>
          <w:p w14:paraId="59CE3A58" w14:textId="77777777" w:rsidR="00453BD0" w:rsidRPr="00A9458E" w:rsidRDefault="00453BD0" w:rsidP="00DC79C7">
            <w:pPr>
              <w:pStyle w:val="9TableText"/>
              <w:jc w:val="left"/>
              <w:rPr>
                <w:rFonts w:ascii="Tenorite" w:hAnsi="Tenorite"/>
              </w:rPr>
            </w:pPr>
          </w:p>
        </w:tc>
        <w:tc>
          <w:tcPr>
            <w:tcW w:w="3962" w:type="dxa"/>
            <w:gridSpan w:val="2"/>
            <w:vMerge w:val="restart"/>
          </w:tcPr>
          <w:p w14:paraId="57A126D2" w14:textId="77777777" w:rsidR="00453BD0" w:rsidRPr="00A9458E" w:rsidRDefault="00453BD0" w:rsidP="00DC79C7">
            <w:pPr>
              <w:pStyle w:val="9TableText"/>
              <w:rPr>
                <w:rFonts w:ascii="Tenorite" w:hAnsi="Tenorite"/>
              </w:rPr>
            </w:pPr>
            <w:r w:rsidRPr="00A9458E">
              <w:rPr>
                <w:rFonts w:ascii="Tenorite" w:hAnsi="Tenorite"/>
              </w:rPr>
              <w:t>Signature:</w:t>
            </w:r>
          </w:p>
        </w:tc>
      </w:tr>
      <w:tr w:rsidR="00453BD0" w:rsidRPr="00FE0BD1" w14:paraId="56592309" w14:textId="77777777" w:rsidTr="00DC79C7">
        <w:trPr>
          <w:trHeight w:val="559"/>
          <w:jc w:val="center"/>
        </w:trPr>
        <w:tc>
          <w:tcPr>
            <w:tcW w:w="1629" w:type="dxa"/>
            <w:shd w:val="clear" w:color="auto" w:fill="002060"/>
            <w:vAlign w:val="center"/>
          </w:tcPr>
          <w:p w14:paraId="31BB0354"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Position:</w:t>
            </w:r>
          </w:p>
        </w:tc>
        <w:tc>
          <w:tcPr>
            <w:tcW w:w="4603" w:type="dxa"/>
            <w:vAlign w:val="center"/>
          </w:tcPr>
          <w:p w14:paraId="6E7B8C72" w14:textId="77777777" w:rsidR="00453BD0" w:rsidRPr="00A9458E" w:rsidRDefault="00453BD0" w:rsidP="00DC79C7">
            <w:pPr>
              <w:pStyle w:val="9TableText"/>
              <w:jc w:val="left"/>
              <w:rPr>
                <w:rFonts w:ascii="Tenorite" w:hAnsi="Tenorite"/>
              </w:rPr>
            </w:pPr>
          </w:p>
        </w:tc>
        <w:tc>
          <w:tcPr>
            <w:tcW w:w="3962" w:type="dxa"/>
            <w:gridSpan w:val="2"/>
            <w:vMerge/>
          </w:tcPr>
          <w:p w14:paraId="14C7F6F0" w14:textId="77777777" w:rsidR="00453BD0" w:rsidRPr="00A9458E" w:rsidRDefault="00453BD0" w:rsidP="00DC79C7">
            <w:pPr>
              <w:pStyle w:val="9TableText"/>
              <w:rPr>
                <w:rFonts w:ascii="Tenorite" w:hAnsi="Tenorite"/>
              </w:rPr>
            </w:pPr>
          </w:p>
        </w:tc>
      </w:tr>
      <w:tr w:rsidR="00453BD0" w:rsidRPr="00FE0BD1" w14:paraId="4A4DD174" w14:textId="77777777" w:rsidTr="00DC79C7">
        <w:trPr>
          <w:trHeight w:val="559"/>
          <w:jc w:val="center"/>
        </w:trPr>
        <w:tc>
          <w:tcPr>
            <w:tcW w:w="1629" w:type="dxa"/>
            <w:shd w:val="clear" w:color="auto" w:fill="002060"/>
            <w:vAlign w:val="center"/>
          </w:tcPr>
          <w:p w14:paraId="34A205E8" w14:textId="7486ED96" w:rsidR="00453BD0" w:rsidRPr="00A9458E" w:rsidRDefault="00073BC8" w:rsidP="00DC79C7">
            <w:pPr>
              <w:pStyle w:val="NoSpacing"/>
              <w:rPr>
                <w:rFonts w:ascii="Tenorite" w:hAnsi="Tenorite"/>
                <w:color w:val="FFFFFF" w:themeColor="background1"/>
                <w:sz w:val="24"/>
                <w:szCs w:val="24"/>
              </w:rPr>
            </w:pPr>
            <w:r>
              <w:rPr>
                <w:rFonts w:ascii="Tenorite" w:hAnsi="Tenorite"/>
                <w:color w:val="FFFFFF" w:themeColor="background1"/>
                <w:sz w:val="24"/>
                <w:szCs w:val="24"/>
              </w:rPr>
              <w:t>Agency</w:t>
            </w:r>
            <w:r w:rsidR="008E6C49">
              <w:rPr>
                <w:rFonts w:ascii="Tenorite" w:hAnsi="Tenorite"/>
                <w:color w:val="FFFFFF" w:themeColor="background1"/>
                <w:sz w:val="24"/>
                <w:szCs w:val="24"/>
              </w:rPr>
              <w:t xml:space="preserve"> </w:t>
            </w:r>
            <w:r w:rsidR="00453BD0" w:rsidRPr="00A9458E">
              <w:rPr>
                <w:rFonts w:ascii="Tenorite" w:hAnsi="Tenorite"/>
                <w:color w:val="FFFFFF" w:themeColor="background1"/>
                <w:sz w:val="24"/>
                <w:szCs w:val="24"/>
              </w:rPr>
              <w:t>:</w:t>
            </w:r>
          </w:p>
        </w:tc>
        <w:tc>
          <w:tcPr>
            <w:tcW w:w="4603" w:type="dxa"/>
            <w:vAlign w:val="center"/>
          </w:tcPr>
          <w:p w14:paraId="46C975DD" w14:textId="4981D484" w:rsidR="00453BD0" w:rsidRPr="00A9458E" w:rsidRDefault="00453BD0" w:rsidP="00DC79C7">
            <w:pPr>
              <w:pStyle w:val="9TableText"/>
              <w:jc w:val="left"/>
              <w:rPr>
                <w:rFonts w:ascii="Tenorite" w:hAnsi="Tenorite"/>
              </w:rPr>
            </w:pPr>
          </w:p>
        </w:tc>
        <w:tc>
          <w:tcPr>
            <w:tcW w:w="1134" w:type="dxa"/>
            <w:shd w:val="clear" w:color="auto" w:fill="002060"/>
          </w:tcPr>
          <w:p w14:paraId="39BB7E4C" w14:textId="77777777" w:rsidR="00453BD0" w:rsidRPr="00A9458E" w:rsidRDefault="00453BD0" w:rsidP="00DC79C7">
            <w:pPr>
              <w:pStyle w:val="9TableText"/>
              <w:rPr>
                <w:rFonts w:ascii="Tenorite" w:hAnsi="Tenorite"/>
                <w:color w:val="FFFFFF" w:themeColor="background1"/>
              </w:rPr>
            </w:pPr>
            <w:r w:rsidRPr="00A9458E">
              <w:rPr>
                <w:rFonts w:ascii="Tenorite" w:hAnsi="Tenorite"/>
                <w:color w:val="FFFFFF" w:themeColor="background1"/>
              </w:rPr>
              <w:t>Date:</w:t>
            </w:r>
          </w:p>
        </w:tc>
        <w:tc>
          <w:tcPr>
            <w:tcW w:w="2828" w:type="dxa"/>
            <w:vAlign w:val="center"/>
          </w:tcPr>
          <w:p w14:paraId="68E8E95F" w14:textId="77777777" w:rsidR="00453BD0" w:rsidRPr="00A9458E" w:rsidRDefault="00453BD0" w:rsidP="00DC79C7">
            <w:pPr>
              <w:pStyle w:val="9TableText"/>
              <w:numPr>
                <w:ilvl w:val="0"/>
                <w:numId w:val="0"/>
              </w:numPr>
              <w:rPr>
                <w:rFonts w:ascii="Tenorite" w:hAnsi="Tenorite"/>
              </w:rPr>
            </w:pPr>
          </w:p>
        </w:tc>
      </w:tr>
    </w:tbl>
    <w:p w14:paraId="26693738" w14:textId="77777777" w:rsidR="00453BD0" w:rsidRDefault="00453BD0" w:rsidP="00453BD0">
      <w:pPr>
        <w:pStyle w:val="NoSpacing"/>
        <w:ind w:left="0"/>
      </w:pPr>
    </w:p>
    <w:p w14:paraId="2D781E49" w14:textId="77777777" w:rsidR="00453BD0" w:rsidRDefault="00453BD0" w:rsidP="00453BD0">
      <w:pPr>
        <w:pStyle w:val="BodyText1"/>
      </w:pPr>
      <w:r w:rsidRPr="00AC406C">
        <w:rPr>
          <w:highlight w:val="yellow"/>
        </w:rPr>
        <w:t>Add further names as required</w:t>
      </w:r>
      <w:r w:rsidRPr="002D54A8" w:rsidDel="0030757E">
        <w:t xml:space="preserve"> </w:t>
      </w:r>
    </w:p>
    <w:p w14:paraId="0611EB62" w14:textId="77777777" w:rsidR="00DE770C" w:rsidRDefault="00DE770C" w:rsidP="00453BD0">
      <w:pPr>
        <w:pStyle w:val="BodyText1"/>
      </w:pPr>
    </w:p>
    <w:p w14:paraId="57F4CE8F" w14:textId="77777777" w:rsidR="00DE770C" w:rsidRDefault="00DE770C" w:rsidP="00453BD0">
      <w:pPr>
        <w:pStyle w:val="BodyText1"/>
      </w:pPr>
    </w:p>
    <w:p w14:paraId="742EA02C" w14:textId="77777777" w:rsidR="00453BD0" w:rsidRDefault="00453BD0" w:rsidP="00453BD0">
      <w:pPr>
        <w:pStyle w:val="Heading2"/>
      </w:pPr>
      <w:r>
        <w:t>Endorsement</w:t>
      </w:r>
    </w:p>
    <w:p w14:paraId="3BC3A707" w14:textId="77777777" w:rsidR="00453BD0" w:rsidRDefault="00453BD0" w:rsidP="00453BD0">
      <w:pPr>
        <w:pStyle w:val="StyleBodyTextLeft0cm"/>
        <w:rPr>
          <w:rFonts w:ascii="Tenorite" w:hAnsi="Tenorite"/>
        </w:rPr>
      </w:pPr>
      <w:r>
        <w:rPr>
          <w:rFonts w:ascii="Tenorite" w:hAnsi="Tenorite"/>
        </w:rPr>
        <w:t xml:space="preserve">The following Department Customer Service employees </w:t>
      </w:r>
      <w:r w:rsidRPr="003C1E29">
        <w:rPr>
          <w:rFonts w:ascii="Tenorite" w:hAnsi="Tenorite"/>
        </w:rPr>
        <w:t xml:space="preserve">have </w:t>
      </w:r>
      <w:r w:rsidRPr="003C1E29">
        <w:rPr>
          <w:rFonts w:ascii="Tenorite" w:hAnsi="Tenorite"/>
          <w:b/>
        </w:rPr>
        <w:t>endorsed</w:t>
      </w:r>
      <w:r w:rsidRPr="003C1E29">
        <w:rPr>
          <w:rFonts w:ascii="Tenorite" w:hAnsi="Tenorite"/>
        </w:rPr>
        <w:t xml:space="preserve"> this document</w:t>
      </w:r>
      <w:r>
        <w:rPr>
          <w:rFonts w:ascii="Tenorite" w:hAnsi="Tenorite"/>
        </w:rPr>
        <w:t>.</w:t>
      </w:r>
    </w:p>
    <w:p w14:paraId="5BEB98E0" w14:textId="77777777" w:rsidR="00453BD0" w:rsidRDefault="00453BD0" w:rsidP="00453BD0">
      <w:pPr>
        <w:pStyle w:val="NoSpacing"/>
        <w:ind w:left="0"/>
        <w:rPr>
          <w:rFonts w:ascii="Tenorite" w:hAnsi="Tenorit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FE0BD1" w14:paraId="173B6E7B" w14:textId="77777777" w:rsidTr="00DC79C7">
        <w:trPr>
          <w:trHeight w:val="581"/>
          <w:jc w:val="center"/>
        </w:trPr>
        <w:tc>
          <w:tcPr>
            <w:tcW w:w="1629" w:type="dxa"/>
            <w:shd w:val="clear" w:color="auto" w:fill="002060"/>
            <w:vAlign w:val="center"/>
          </w:tcPr>
          <w:p w14:paraId="7854A156" w14:textId="77777777" w:rsidR="00453BD0" w:rsidRPr="00A9458E" w:rsidRDefault="00453BD0" w:rsidP="00DC79C7">
            <w:pPr>
              <w:pStyle w:val="NoSpacing"/>
              <w:rPr>
                <w:rFonts w:ascii="Tenorite" w:hAnsi="Tenorite"/>
                <w:color w:val="FFFFFF" w:themeColor="background1"/>
                <w:sz w:val="24"/>
                <w:szCs w:val="24"/>
              </w:rPr>
            </w:pPr>
            <w:bookmarkStart w:id="17" w:name="_Hlk109299272"/>
            <w:r w:rsidRPr="00A9458E">
              <w:rPr>
                <w:rFonts w:ascii="Tenorite" w:hAnsi="Tenorite"/>
                <w:color w:val="FFFFFF" w:themeColor="background1"/>
                <w:sz w:val="24"/>
                <w:szCs w:val="24"/>
              </w:rPr>
              <w:t>Name:</w:t>
            </w:r>
          </w:p>
        </w:tc>
        <w:tc>
          <w:tcPr>
            <w:tcW w:w="4603" w:type="dxa"/>
            <w:vAlign w:val="center"/>
          </w:tcPr>
          <w:p w14:paraId="61BE69E2" w14:textId="158B5146" w:rsidR="00453BD0" w:rsidRPr="00A9458E" w:rsidRDefault="00453BD0" w:rsidP="008E6C49">
            <w:pPr>
              <w:pStyle w:val="9TableText"/>
              <w:numPr>
                <w:ilvl w:val="0"/>
                <w:numId w:val="0"/>
              </w:numPr>
              <w:jc w:val="left"/>
              <w:rPr>
                <w:rFonts w:ascii="Tenorite" w:hAnsi="Tenorite"/>
              </w:rPr>
            </w:pPr>
          </w:p>
        </w:tc>
        <w:tc>
          <w:tcPr>
            <w:tcW w:w="3962" w:type="dxa"/>
            <w:gridSpan w:val="2"/>
            <w:vMerge w:val="restart"/>
          </w:tcPr>
          <w:p w14:paraId="60F0F6DD" w14:textId="77777777" w:rsidR="00453BD0" w:rsidRPr="00A9458E" w:rsidRDefault="00453BD0" w:rsidP="00DC79C7">
            <w:pPr>
              <w:pStyle w:val="9TableText"/>
              <w:rPr>
                <w:rFonts w:ascii="Tenorite" w:hAnsi="Tenorite"/>
              </w:rPr>
            </w:pPr>
            <w:r w:rsidRPr="00A9458E">
              <w:rPr>
                <w:rFonts w:ascii="Tenorite" w:hAnsi="Tenorite"/>
              </w:rPr>
              <w:t>Signature:</w:t>
            </w:r>
          </w:p>
        </w:tc>
      </w:tr>
      <w:tr w:rsidR="00453BD0" w:rsidRPr="00FE0BD1" w14:paraId="359DE9BF" w14:textId="77777777" w:rsidTr="00DC79C7">
        <w:trPr>
          <w:trHeight w:val="559"/>
          <w:jc w:val="center"/>
        </w:trPr>
        <w:tc>
          <w:tcPr>
            <w:tcW w:w="1629" w:type="dxa"/>
            <w:shd w:val="clear" w:color="auto" w:fill="002060"/>
            <w:vAlign w:val="center"/>
          </w:tcPr>
          <w:p w14:paraId="5E0A1144"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Position:</w:t>
            </w:r>
          </w:p>
        </w:tc>
        <w:tc>
          <w:tcPr>
            <w:tcW w:w="4603" w:type="dxa"/>
            <w:vAlign w:val="center"/>
          </w:tcPr>
          <w:p w14:paraId="43453A77" w14:textId="31FC345A" w:rsidR="00453BD0" w:rsidRPr="00A9458E" w:rsidRDefault="00453BD0" w:rsidP="00DC79C7">
            <w:pPr>
              <w:pStyle w:val="9TableText"/>
              <w:jc w:val="left"/>
              <w:rPr>
                <w:rFonts w:ascii="Tenorite" w:hAnsi="Tenorite"/>
              </w:rPr>
            </w:pPr>
          </w:p>
        </w:tc>
        <w:tc>
          <w:tcPr>
            <w:tcW w:w="3962" w:type="dxa"/>
            <w:gridSpan w:val="2"/>
            <w:vMerge/>
          </w:tcPr>
          <w:p w14:paraId="51E0BC20" w14:textId="77777777" w:rsidR="00453BD0" w:rsidRPr="00A9458E" w:rsidRDefault="00453BD0" w:rsidP="00DC79C7">
            <w:pPr>
              <w:pStyle w:val="9TableText"/>
              <w:rPr>
                <w:rFonts w:ascii="Tenorite" w:hAnsi="Tenorite"/>
              </w:rPr>
            </w:pPr>
          </w:p>
        </w:tc>
      </w:tr>
      <w:tr w:rsidR="00453BD0" w:rsidRPr="00FE0BD1" w14:paraId="32A4F8CF" w14:textId="77777777" w:rsidTr="00DC79C7">
        <w:trPr>
          <w:trHeight w:val="559"/>
          <w:jc w:val="center"/>
        </w:trPr>
        <w:tc>
          <w:tcPr>
            <w:tcW w:w="1629" w:type="dxa"/>
            <w:shd w:val="clear" w:color="auto" w:fill="002060"/>
            <w:vAlign w:val="center"/>
          </w:tcPr>
          <w:p w14:paraId="061D213A" w14:textId="1C460BBE" w:rsidR="00453BD0" w:rsidRPr="00A9458E" w:rsidRDefault="00073BC8" w:rsidP="00DC79C7">
            <w:pPr>
              <w:pStyle w:val="NoSpacing"/>
              <w:rPr>
                <w:rFonts w:ascii="Tenorite" w:hAnsi="Tenorite"/>
                <w:color w:val="FFFFFF" w:themeColor="background1"/>
                <w:sz w:val="24"/>
                <w:szCs w:val="24"/>
              </w:rPr>
            </w:pPr>
            <w:r>
              <w:rPr>
                <w:rFonts w:ascii="Tenorite" w:hAnsi="Tenorite"/>
                <w:color w:val="FFFFFF" w:themeColor="background1"/>
                <w:sz w:val="24"/>
                <w:szCs w:val="24"/>
              </w:rPr>
              <w:t>Agency</w:t>
            </w:r>
            <w:r w:rsidR="00453BD0" w:rsidRPr="00A9458E">
              <w:rPr>
                <w:rFonts w:ascii="Tenorite" w:hAnsi="Tenorite"/>
                <w:color w:val="FFFFFF" w:themeColor="background1"/>
                <w:sz w:val="24"/>
                <w:szCs w:val="24"/>
              </w:rPr>
              <w:t>:</w:t>
            </w:r>
          </w:p>
        </w:tc>
        <w:tc>
          <w:tcPr>
            <w:tcW w:w="4603" w:type="dxa"/>
            <w:vAlign w:val="center"/>
          </w:tcPr>
          <w:p w14:paraId="26906392" w14:textId="0A1E15AB" w:rsidR="00453BD0" w:rsidRPr="00A9458E" w:rsidRDefault="00453BD0" w:rsidP="00DC79C7">
            <w:pPr>
              <w:pStyle w:val="9TableText"/>
              <w:jc w:val="left"/>
              <w:rPr>
                <w:rFonts w:ascii="Tenorite" w:hAnsi="Tenorite"/>
              </w:rPr>
            </w:pPr>
          </w:p>
        </w:tc>
        <w:tc>
          <w:tcPr>
            <w:tcW w:w="1134" w:type="dxa"/>
            <w:shd w:val="clear" w:color="auto" w:fill="002060"/>
          </w:tcPr>
          <w:p w14:paraId="0C48A60B" w14:textId="77777777" w:rsidR="00453BD0" w:rsidRPr="00A9458E" w:rsidRDefault="00453BD0" w:rsidP="00DC79C7">
            <w:pPr>
              <w:pStyle w:val="9TableText"/>
              <w:rPr>
                <w:rFonts w:ascii="Tenorite" w:hAnsi="Tenorite"/>
                <w:color w:val="FFFFFF" w:themeColor="background1"/>
              </w:rPr>
            </w:pPr>
            <w:r w:rsidRPr="00A9458E">
              <w:rPr>
                <w:rFonts w:ascii="Tenorite" w:hAnsi="Tenorite"/>
                <w:color w:val="FFFFFF" w:themeColor="background1"/>
              </w:rPr>
              <w:t>Date:</w:t>
            </w:r>
          </w:p>
        </w:tc>
        <w:tc>
          <w:tcPr>
            <w:tcW w:w="2828" w:type="dxa"/>
            <w:vAlign w:val="center"/>
          </w:tcPr>
          <w:p w14:paraId="5A16AAD8" w14:textId="463D3D08" w:rsidR="00453BD0" w:rsidRPr="00A9458E" w:rsidRDefault="00453BD0" w:rsidP="00DC79C7">
            <w:pPr>
              <w:pStyle w:val="9TableText"/>
              <w:numPr>
                <w:ilvl w:val="0"/>
                <w:numId w:val="0"/>
              </w:numPr>
              <w:rPr>
                <w:rFonts w:ascii="Tenorite" w:hAnsi="Tenorite"/>
              </w:rPr>
            </w:pPr>
          </w:p>
        </w:tc>
      </w:tr>
      <w:bookmarkEnd w:id="17"/>
    </w:tbl>
    <w:p w14:paraId="7DE9FCF4" w14:textId="77777777" w:rsidR="00453BD0" w:rsidRDefault="00453BD0" w:rsidP="00453BD0">
      <w:pPr>
        <w:pStyle w:val="NoSpacing"/>
        <w:ind w:left="0"/>
        <w:rPr>
          <w:rFonts w:ascii="Tenorite" w:hAnsi="Tenorite"/>
        </w:rPr>
      </w:pPr>
    </w:p>
    <w:p w14:paraId="149A2217" w14:textId="77777777" w:rsidR="00453BD0" w:rsidRDefault="00453BD0" w:rsidP="00453BD0">
      <w:pPr>
        <w:pStyle w:val="NoSpacing"/>
        <w:ind w:left="0"/>
        <w:rPr>
          <w:rFonts w:ascii="Tenorite" w:hAnsi="Tenorite"/>
        </w:rPr>
      </w:pPr>
    </w:p>
    <w:p w14:paraId="781A9329" w14:textId="77777777" w:rsidR="00453BD0" w:rsidRDefault="00453BD0" w:rsidP="00453BD0">
      <w:pPr>
        <w:pStyle w:val="NoSpacing"/>
        <w:ind w:left="0"/>
        <w:rPr>
          <w:rFonts w:ascii="Tenorite" w:hAnsi="Tenorite"/>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FE0BD1" w14:paraId="629E6BCB" w14:textId="77777777" w:rsidTr="00DC79C7">
        <w:trPr>
          <w:trHeight w:val="581"/>
          <w:jc w:val="center"/>
        </w:trPr>
        <w:tc>
          <w:tcPr>
            <w:tcW w:w="1629" w:type="dxa"/>
            <w:shd w:val="clear" w:color="auto" w:fill="002060"/>
            <w:vAlign w:val="center"/>
          </w:tcPr>
          <w:p w14:paraId="2E8C7EB0"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lastRenderedPageBreak/>
              <w:t>Name:</w:t>
            </w:r>
          </w:p>
        </w:tc>
        <w:tc>
          <w:tcPr>
            <w:tcW w:w="4603" w:type="dxa"/>
            <w:vAlign w:val="center"/>
          </w:tcPr>
          <w:p w14:paraId="5EE4E3E7" w14:textId="0FB31F7A" w:rsidR="00453BD0" w:rsidRPr="00A9458E" w:rsidRDefault="00453BD0" w:rsidP="00DC79C7">
            <w:pPr>
              <w:pStyle w:val="9TableText"/>
              <w:jc w:val="left"/>
              <w:rPr>
                <w:rFonts w:ascii="Tenorite" w:hAnsi="Tenorite"/>
              </w:rPr>
            </w:pPr>
          </w:p>
        </w:tc>
        <w:tc>
          <w:tcPr>
            <w:tcW w:w="3962" w:type="dxa"/>
            <w:gridSpan w:val="2"/>
            <w:vMerge w:val="restart"/>
          </w:tcPr>
          <w:p w14:paraId="0E07F714" w14:textId="77777777" w:rsidR="00453BD0" w:rsidRPr="00A9458E" w:rsidRDefault="00453BD0" w:rsidP="00DC79C7">
            <w:pPr>
              <w:pStyle w:val="9TableText"/>
              <w:rPr>
                <w:rFonts w:ascii="Tenorite" w:hAnsi="Tenorite"/>
              </w:rPr>
            </w:pPr>
            <w:r w:rsidRPr="00A9458E">
              <w:rPr>
                <w:rFonts w:ascii="Tenorite" w:hAnsi="Tenorite"/>
              </w:rPr>
              <w:t>Signature:</w:t>
            </w:r>
          </w:p>
        </w:tc>
      </w:tr>
      <w:tr w:rsidR="00453BD0" w:rsidRPr="00FE0BD1" w14:paraId="1C405918" w14:textId="77777777" w:rsidTr="00DC79C7">
        <w:trPr>
          <w:trHeight w:val="559"/>
          <w:jc w:val="center"/>
        </w:trPr>
        <w:tc>
          <w:tcPr>
            <w:tcW w:w="1629" w:type="dxa"/>
            <w:shd w:val="clear" w:color="auto" w:fill="002060"/>
            <w:vAlign w:val="center"/>
          </w:tcPr>
          <w:p w14:paraId="729A270E"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Position:</w:t>
            </w:r>
          </w:p>
        </w:tc>
        <w:tc>
          <w:tcPr>
            <w:tcW w:w="4603" w:type="dxa"/>
            <w:vAlign w:val="center"/>
          </w:tcPr>
          <w:p w14:paraId="1ED93BE6" w14:textId="65CB4C48" w:rsidR="00453BD0" w:rsidRPr="00A9458E" w:rsidRDefault="00453BD0" w:rsidP="00DC79C7">
            <w:pPr>
              <w:pStyle w:val="9TableText"/>
              <w:jc w:val="left"/>
              <w:rPr>
                <w:rFonts w:ascii="Tenorite" w:hAnsi="Tenorite"/>
              </w:rPr>
            </w:pPr>
          </w:p>
        </w:tc>
        <w:tc>
          <w:tcPr>
            <w:tcW w:w="3962" w:type="dxa"/>
            <w:gridSpan w:val="2"/>
            <w:vMerge/>
          </w:tcPr>
          <w:p w14:paraId="0EDBAB1E" w14:textId="77777777" w:rsidR="00453BD0" w:rsidRPr="00A9458E" w:rsidRDefault="00453BD0" w:rsidP="00DC79C7">
            <w:pPr>
              <w:pStyle w:val="9TableText"/>
              <w:rPr>
                <w:rFonts w:ascii="Tenorite" w:hAnsi="Tenorite"/>
              </w:rPr>
            </w:pPr>
          </w:p>
        </w:tc>
      </w:tr>
      <w:tr w:rsidR="00453BD0" w:rsidRPr="00FE0BD1" w14:paraId="1111961E" w14:textId="77777777" w:rsidTr="00DC79C7">
        <w:trPr>
          <w:trHeight w:val="559"/>
          <w:jc w:val="center"/>
        </w:trPr>
        <w:tc>
          <w:tcPr>
            <w:tcW w:w="1629" w:type="dxa"/>
            <w:shd w:val="clear" w:color="auto" w:fill="002060"/>
            <w:vAlign w:val="center"/>
          </w:tcPr>
          <w:p w14:paraId="6BA6B439" w14:textId="6F350193" w:rsidR="00453BD0" w:rsidRPr="00A9458E" w:rsidRDefault="00073BC8" w:rsidP="00DC79C7">
            <w:pPr>
              <w:pStyle w:val="NoSpacing"/>
              <w:rPr>
                <w:rFonts w:ascii="Tenorite" w:hAnsi="Tenorite"/>
                <w:color w:val="FFFFFF" w:themeColor="background1"/>
                <w:sz w:val="24"/>
                <w:szCs w:val="24"/>
              </w:rPr>
            </w:pPr>
            <w:r>
              <w:rPr>
                <w:rFonts w:ascii="Tenorite" w:hAnsi="Tenorite"/>
                <w:color w:val="FFFFFF" w:themeColor="background1"/>
                <w:sz w:val="24"/>
                <w:szCs w:val="24"/>
              </w:rPr>
              <w:t>Agency</w:t>
            </w:r>
            <w:r w:rsidR="00453BD0" w:rsidRPr="00A9458E">
              <w:rPr>
                <w:rFonts w:ascii="Tenorite" w:hAnsi="Tenorite"/>
                <w:color w:val="FFFFFF" w:themeColor="background1"/>
                <w:sz w:val="24"/>
                <w:szCs w:val="24"/>
              </w:rPr>
              <w:t>:</w:t>
            </w:r>
          </w:p>
        </w:tc>
        <w:tc>
          <w:tcPr>
            <w:tcW w:w="4603" w:type="dxa"/>
            <w:vAlign w:val="center"/>
          </w:tcPr>
          <w:p w14:paraId="755CEBFC" w14:textId="433A5281" w:rsidR="00453BD0" w:rsidRPr="00A9458E" w:rsidRDefault="00453BD0" w:rsidP="00DC79C7">
            <w:pPr>
              <w:pStyle w:val="9TableText"/>
              <w:jc w:val="left"/>
              <w:rPr>
                <w:rFonts w:ascii="Tenorite" w:hAnsi="Tenorite"/>
              </w:rPr>
            </w:pPr>
          </w:p>
        </w:tc>
        <w:tc>
          <w:tcPr>
            <w:tcW w:w="1134" w:type="dxa"/>
            <w:shd w:val="clear" w:color="auto" w:fill="002060"/>
          </w:tcPr>
          <w:p w14:paraId="08D6175D" w14:textId="77777777" w:rsidR="00453BD0" w:rsidRPr="00A9458E" w:rsidRDefault="00453BD0" w:rsidP="00DC79C7">
            <w:pPr>
              <w:pStyle w:val="9TableText"/>
              <w:rPr>
                <w:rFonts w:ascii="Tenorite" w:hAnsi="Tenorite"/>
                <w:color w:val="FFFFFF" w:themeColor="background1"/>
              </w:rPr>
            </w:pPr>
            <w:r w:rsidRPr="00A9458E">
              <w:rPr>
                <w:rFonts w:ascii="Tenorite" w:hAnsi="Tenorite"/>
                <w:color w:val="FFFFFF" w:themeColor="background1"/>
              </w:rPr>
              <w:t>Date:</w:t>
            </w:r>
          </w:p>
        </w:tc>
        <w:tc>
          <w:tcPr>
            <w:tcW w:w="2828" w:type="dxa"/>
            <w:vAlign w:val="center"/>
          </w:tcPr>
          <w:p w14:paraId="184B0528" w14:textId="77777777" w:rsidR="00453BD0" w:rsidRPr="00A9458E" w:rsidRDefault="00453BD0" w:rsidP="00DC79C7">
            <w:pPr>
              <w:pStyle w:val="9TableText"/>
              <w:numPr>
                <w:ilvl w:val="0"/>
                <w:numId w:val="0"/>
              </w:numPr>
              <w:rPr>
                <w:rFonts w:ascii="Tenorite" w:hAnsi="Tenorite"/>
              </w:rPr>
            </w:pPr>
          </w:p>
        </w:tc>
      </w:tr>
    </w:tbl>
    <w:p w14:paraId="6AB8B46B" w14:textId="77777777" w:rsidR="00453BD0" w:rsidRPr="003C1E29" w:rsidRDefault="00453BD0" w:rsidP="00453BD0">
      <w:pPr>
        <w:pStyle w:val="NoSpacing"/>
        <w:ind w:left="0"/>
        <w:rPr>
          <w:rFonts w:ascii="Tenorite" w:hAnsi="Tenorite"/>
        </w:rPr>
      </w:pPr>
    </w:p>
    <w:p w14:paraId="4AEE5D90" w14:textId="66CCD872" w:rsidR="00453BD0" w:rsidRDefault="00453BD0" w:rsidP="00453BD0">
      <w:pPr>
        <w:pStyle w:val="StyleBodyTextLeft0cm"/>
      </w:pPr>
      <w:r>
        <w:rPr>
          <w:rFonts w:ascii="Tenorite" w:hAnsi="Tenorite"/>
        </w:rPr>
        <w:t xml:space="preserve">The following </w:t>
      </w:r>
      <w:r w:rsidR="008E6C49">
        <w:rPr>
          <w:rFonts w:ascii="Tenorite" w:hAnsi="Tenorite"/>
        </w:rPr>
        <w:t>[</w:t>
      </w:r>
      <w:r w:rsidR="008E6C49" w:rsidRPr="00AE4A89">
        <w:rPr>
          <w:rFonts w:ascii="Tenorite" w:hAnsi="Tenorite"/>
          <w:highlight w:val="yellow"/>
        </w:rPr>
        <w:t>Insert Agency</w:t>
      </w:r>
      <w:r w:rsidR="008E6C49">
        <w:rPr>
          <w:rFonts w:ascii="Tenorite" w:hAnsi="Tenorite"/>
        </w:rPr>
        <w:t xml:space="preserve">] </w:t>
      </w:r>
      <w:commentRangeStart w:id="18"/>
      <w:r>
        <w:rPr>
          <w:rFonts w:ascii="Tenorite" w:hAnsi="Tenorite"/>
        </w:rPr>
        <w:t xml:space="preserve"> </w:t>
      </w:r>
      <w:commentRangeEnd w:id="18"/>
      <w:r w:rsidR="008E6C49">
        <w:rPr>
          <w:rStyle w:val="CommentReference"/>
          <w:rFonts w:ascii="Tenorite" w:hAnsi="Tenorite" w:cs="Arial"/>
          <w:lang w:val="en" w:eastAsia="en-AU"/>
        </w:rPr>
        <w:commentReference w:id="18"/>
      </w:r>
      <w:r>
        <w:rPr>
          <w:rFonts w:ascii="Tenorite" w:hAnsi="Tenorite"/>
        </w:rPr>
        <w:t xml:space="preserve">employees </w:t>
      </w:r>
      <w:r w:rsidRPr="003C1E29">
        <w:rPr>
          <w:rFonts w:ascii="Tenorite" w:hAnsi="Tenorite"/>
        </w:rPr>
        <w:t xml:space="preserve">have </w:t>
      </w:r>
      <w:r w:rsidRPr="003C1E29">
        <w:rPr>
          <w:rFonts w:ascii="Tenorite" w:hAnsi="Tenorite"/>
          <w:b/>
        </w:rPr>
        <w:t>endorsed</w:t>
      </w:r>
      <w:r w:rsidRPr="003C1E29">
        <w:rPr>
          <w:rFonts w:ascii="Tenorite" w:hAnsi="Tenorite"/>
        </w:rPr>
        <w:t xml:space="preserve"> this document</w:t>
      </w:r>
      <w:r>
        <w:rPr>
          <w:rFonts w:ascii="Tenorite" w:hAnsi="Tenorite"/>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9"/>
        <w:gridCol w:w="4603"/>
        <w:gridCol w:w="1134"/>
        <w:gridCol w:w="2828"/>
      </w:tblGrid>
      <w:tr w:rsidR="00453BD0" w:rsidRPr="00FE0BD1" w14:paraId="52AFDAD4" w14:textId="77777777" w:rsidTr="00DC79C7">
        <w:trPr>
          <w:trHeight w:val="581"/>
          <w:jc w:val="center"/>
        </w:trPr>
        <w:tc>
          <w:tcPr>
            <w:tcW w:w="1629" w:type="dxa"/>
            <w:shd w:val="clear" w:color="auto" w:fill="002060"/>
            <w:vAlign w:val="center"/>
          </w:tcPr>
          <w:p w14:paraId="35883E58"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Name:</w:t>
            </w:r>
          </w:p>
        </w:tc>
        <w:tc>
          <w:tcPr>
            <w:tcW w:w="4603" w:type="dxa"/>
            <w:vAlign w:val="center"/>
          </w:tcPr>
          <w:p w14:paraId="46CC986D" w14:textId="77777777" w:rsidR="00453BD0" w:rsidRPr="00A9458E" w:rsidRDefault="00453BD0" w:rsidP="00DC79C7">
            <w:pPr>
              <w:pStyle w:val="9TableText"/>
              <w:jc w:val="left"/>
              <w:rPr>
                <w:rFonts w:ascii="Tenorite" w:hAnsi="Tenorite"/>
              </w:rPr>
            </w:pPr>
          </w:p>
        </w:tc>
        <w:tc>
          <w:tcPr>
            <w:tcW w:w="3962" w:type="dxa"/>
            <w:gridSpan w:val="2"/>
            <w:vMerge w:val="restart"/>
          </w:tcPr>
          <w:p w14:paraId="32005B00" w14:textId="77777777" w:rsidR="00453BD0" w:rsidRPr="00A9458E" w:rsidRDefault="00453BD0" w:rsidP="00DC79C7">
            <w:pPr>
              <w:pStyle w:val="9TableText"/>
              <w:rPr>
                <w:rFonts w:ascii="Tenorite" w:hAnsi="Tenorite"/>
              </w:rPr>
            </w:pPr>
            <w:r w:rsidRPr="00A9458E">
              <w:rPr>
                <w:rFonts w:ascii="Tenorite" w:hAnsi="Tenorite"/>
              </w:rPr>
              <w:t>Signature:</w:t>
            </w:r>
          </w:p>
        </w:tc>
      </w:tr>
      <w:tr w:rsidR="00453BD0" w:rsidRPr="00FE0BD1" w14:paraId="3F82954C" w14:textId="77777777" w:rsidTr="00DC79C7">
        <w:trPr>
          <w:trHeight w:val="559"/>
          <w:jc w:val="center"/>
        </w:trPr>
        <w:tc>
          <w:tcPr>
            <w:tcW w:w="1629" w:type="dxa"/>
            <w:shd w:val="clear" w:color="auto" w:fill="002060"/>
            <w:vAlign w:val="center"/>
          </w:tcPr>
          <w:p w14:paraId="3F6AC9F6" w14:textId="77777777" w:rsidR="00453BD0" w:rsidRPr="00A9458E" w:rsidRDefault="00453BD0" w:rsidP="00DC79C7">
            <w:pPr>
              <w:pStyle w:val="NoSpacing"/>
              <w:rPr>
                <w:rFonts w:ascii="Tenorite" w:hAnsi="Tenorite"/>
                <w:color w:val="FFFFFF" w:themeColor="background1"/>
                <w:sz w:val="24"/>
                <w:szCs w:val="24"/>
              </w:rPr>
            </w:pPr>
            <w:r w:rsidRPr="00A9458E">
              <w:rPr>
                <w:rFonts w:ascii="Tenorite" w:hAnsi="Tenorite"/>
                <w:color w:val="FFFFFF" w:themeColor="background1"/>
                <w:sz w:val="24"/>
                <w:szCs w:val="24"/>
              </w:rPr>
              <w:t>Position:</w:t>
            </w:r>
          </w:p>
        </w:tc>
        <w:tc>
          <w:tcPr>
            <w:tcW w:w="4603" w:type="dxa"/>
            <w:vAlign w:val="center"/>
          </w:tcPr>
          <w:p w14:paraId="7ED2BF20" w14:textId="77777777" w:rsidR="00453BD0" w:rsidRPr="00A9458E" w:rsidRDefault="00453BD0" w:rsidP="00DC79C7">
            <w:pPr>
              <w:pStyle w:val="9TableText"/>
              <w:jc w:val="left"/>
              <w:rPr>
                <w:rFonts w:ascii="Tenorite" w:hAnsi="Tenorite"/>
              </w:rPr>
            </w:pPr>
          </w:p>
        </w:tc>
        <w:tc>
          <w:tcPr>
            <w:tcW w:w="3962" w:type="dxa"/>
            <w:gridSpan w:val="2"/>
            <w:vMerge/>
          </w:tcPr>
          <w:p w14:paraId="75FB29E1" w14:textId="77777777" w:rsidR="00453BD0" w:rsidRPr="00A9458E" w:rsidRDefault="00453BD0" w:rsidP="00DC79C7">
            <w:pPr>
              <w:pStyle w:val="9TableText"/>
              <w:rPr>
                <w:rFonts w:ascii="Tenorite" w:hAnsi="Tenorite"/>
              </w:rPr>
            </w:pPr>
          </w:p>
        </w:tc>
      </w:tr>
      <w:tr w:rsidR="00453BD0" w:rsidRPr="00FE0BD1" w14:paraId="1F3B4AE7" w14:textId="77777777" w:rsidTr="00DC79C7">
        <w:trPr>
          <w:trHeight w:val="559"/>
          <w:jc w:val="center"/>
        </w:trPr>
        <w:tc>
          <w:tcPr>
            <w:tcW w:w="1629" w:type="dxa"/>
            <w:shd w:val="clear" w:color="auto" w:fill="002060"/>
            <w:vAlign w:val="center"/>
          </w:tcPr>
          <w:p w14:paraId="0FA6687E" w14:textId="526E5EBB" w:rsidR="00453BD0" w:rsidRPr="00A9458E" w:rsidRDefault="00073BC8" w:rsidP="00DC79C7">
            <w:pPr>
              <w:pStyle w:val="NoSpacing"/>
              <w:rPr>
                <w:rFonts w:ascii="Tenorite" w:hAnsi="Tenorite"/>
                <w:color w:val="FFFFFF" w:themeColor="background1"/>
                <w:sz w:val="24"/>
                <w:szCs w:val="24"/>
              </w:rPr>
            </w:pPr>
            <w:r>
              <w:rPr>
                <w:rFonts w:ascii="Tenorite" w:hAnsi="Tenorite"/>
                <w:color w:val="FFFFFF" w:themeColor="background1"/>
                <w:sz w:val="24"/>
                <w:szCs w:val="24"/>
              </w:rPr>
              <w:t>Agency</w:t>
            </w:r>
            <w:r w:rsidR="00453BD0" w:rsidRPr="00A9458E">
              <w:rPr>
                <w:rFonts w:ascii="Tenorite" w:hAnsi="Tenorite"/>
                <w:color w:val="FFFFFF" w:themeColor="background1"/>
                <w:sz w:val="24"/>
                <w:szCs w:val="24"/>
              </w:rPr>
              <w:t>:</w:t>
            </w:r>
          </w:p>
        </w:tc>
        <w:tc>
          <w:tcPr>
            <w:tcW w:w="4603" w:type="dxa"/>
            <w:vAlign w:val="center"/>
          </w:tcPr>
          <w:p w14:paraId="7E03621E" w14:textId="33AD39D5" w:rsidR="00453BD0" w:rsidRPr="00A9458E" w:rsidRDefault="008E6C49" w:rsidP="00DC79C7">
            <w:pPr>
              <w:pStyle w:val="9TableText"/>
              <w:jc w:val="left"/>
              <w:rPr>
                <w:rFonts w:ascii="Tenorite" w:hAnsi="Tenorite"/>
              </w:rPr>
            </w:pPr>
            <w:r>
              <w:rPr>
                <w:highlight w:val="yellow"/>
              </w:rPr>
              <w:t xml:space="preserve">[Insert Agency] </w:t>
            </w:r>
          </w:p>
        </w:tc>
        <w:tc>
          <w:tcPr>
            <w:tcW w:w="1134" w:type="dxa"/>
            <w:shd w:val="clear" w:color="auto" w:fill="002060"/>
          </w:tcPr>
          <w:p w14:paraId="62D80984" w14:textId="77777777" w:rsidR="00453BD0" w:rsidRPr="00A9458E" w:rsidRDefault="00453BD0" w:rsidP="00DC79C7">
            <w:pPr>
              <w:pStyle w:val="9TableText"/>
              <w:rPr>
                <w:rFonts w:ascii="Tenorite" w:hAnsi="Tenorite"/>
                <w:color w:val="FFFFFF" w:themeColor="background1"/>
              </w:rPr>
            </w:pPr>
            <w:r w:rsidRPr="00A9458E">
              <w:rPr>
                <w:rFonts w:ascii="Tenorite" w:hAnsi="Tenorite"/>
                <w:color w:val="FFFFFF" w:themeColor="background1"/>
              </w:rPr>
              <w:t>Date:</w:t>
            </w:r>
          </w:p>
        </w:tc>
        <w:tc>
          <w:tcPr>
            <w:tcW w:w="2828" w:type="dxa"/>
            <w:vAlign w:val="center"/>
          </w:tcPr>
          <w:p w14:paraId="14F1E718" w14:textId="77777777" w:rsidR="00453BD0" w:rsidRPr="00A9458E" w:rsidRDefault="00453BD0" w:rsidP="00DC79C7">
            <w:pPr>
              <w:pStyle w:val="9TableText"/>
              <w:numPr>
                <w:ilvl w:val="0"/>
                <w:numId w:val="0"/>
              </w:numPr>
              <w:rPr>
                <w:rFonts w:ascii="Tenorite" w:hAnsi="Tenorite"/>
              </w:rPr>
            </w:pPr>
          </w:p>
        </w:tc>
      </w:tr>
    </w:tbl>
    <w:p w14:paraId="40B548D3" w14:textId="77777777" w:rsidR="00453BD0" w:rsidRDefault="00453BD0" w:rsidP="00453BD0">
      <w:pPr>
        <w:pStyle w:val="NoSpacing"/>
        <w:ind w:left="0"/>
      </w:pPr>
    </w:p>
    <w:p w14:paraId="05B79661" w14:textId="77777777" w:rsidR="00453BD0" w:rsidRDefault="00453BD0" w:rsidP="00453BD0">
      <w:pPr>
        <w:pStyle w:val="BodyText1"/>
      </w:pPr>
      <w:r w:rsidRPr="00AC406C">
        <w:rPr>
          <w:highlight w:val="yellow"/>
        </w:rPr>
        <w:t>Add further names as required</w:t>
      </w:r>
      <w:r w:rsidRPr="002D54A8" w:rsidDel="0030757E">
        <w:t xml:space="preserve"> </w:t>
      </w:r>
    </w:p>
    <w:p w14:paraId="6F10C4E7" w14:textId="77777777" w:rsidR="00453BD0" w:rsidRDefault="00453BD0" w:rsidP="00453BD0"/>
    <w:p w14:paraId="18D83E60" w14:textId="77777777" w:rsidR="008E2766" w:rsidRDefault="008E2766" w:rsidP="008E2766"/>
    <w:p w14:paraId="3ADDB0BB" w14:textId="77777777" w:rsidR="008E2766" w:rsidRPr="00A42C34" w:rsidRDefault="008E2766" w:rsidP="008E2766">
      <w:pPr>
        <w:spacing w:after="160" w:line="259" w:lineRule="auto"/>
        <w:jc w:val="left"/>
        <w:textAlignment w:val="auto"/>
        <w:rPr>
          <w:b/>
          <w:bCs/>
          <w:color w:val="002060"/>
          <w:sz w:val="44"/>
          <w:szCs w:val="44"/>
        </w:rPr>
      </w:pPr>
      <w:r>
        <w:rPr>
          <w:b/>
          <w:bCs/>
          <w:color w:val="002060"/>
          <w:sz w:val="44"/>
          <w:szCs w:val="44"/>
        </w:rPr>
        <w:br w:type="page"/>
      </w:r>
      <w:r w:rsidRPr="00A42C34">
        <w:rPr>
          <w:b/>
          <w:bCs/>
          <w:color w:val="002060"/>
          <w:sz w:val="44"/>
          <w:szCs w:val="44"/>
        </w:rPr>
        <w:lastRenderedPageBreak/>
        <w:t>Appendix A – Risk Rating Matrix</w:t>
      </w:r>
    </w:p>
    <w:p w14:paraId="65D1D730" w14:textId="77777777" w:rsidR="008E2766" w:rsidRDefault="008E2766" w:rsidP="008E2766"/>
    <w:p w14:paraId="3E3943CC" w14:textId="77777777" w:rsidR="008E2766" w:rsidRPr="00BD7229" w:rsidRDefault="008E2766" w:rsidP="008E2766">
      <w:r w:rsidRPr="00BD7229">
        <w:t xml:space="preserve">NSW Department of Customer Service Risk Matrix reported likelihood, consequence, and overall risk rating. For example, Risk rating 4.2.12 represents a Medium rated risk that is likely to happen with minor consequences. </w:t>
      </w:r>
    </w:p>
    <w:p w14:paraId="35EAD083" w14:textId="77777777" w:rsidR="008E2766" w:rsidRDefault="008E2766" w:rsidP="008E2766">
      <w:r>
        <w:rPr>
          <w:noProof/>
        </w:rPr>
        <mc:AlternateContent>
          <mc:Choice Requires="wpg">
            <w:drawing>
              <wp:anchor distT="0" distB="0" distL="114300" distR="114300" simplePos="0" relativeHeight="251658241" behindDoc="0" locked="0" layoutInCell="1" allowOverlap="1" wp14:anchorId="1354320A" wp14:editId="7B06915B">
                <wp:simplePos x="0" y="0"/>
                <wp:positionH relativeFrom="page">
                  <wp:posOffset>1009816</wp:posOffset>
                </wp:positionH>
                <wp:positionV relativeFrom="paragraph">
                  <wp:posOffset>278848</wp:posOffset>
                </wp:positionV>
                <wp:extent cx="5335270" cy="3084195"/>
                <wp:effectExtent l="0" t="0" r="0" b="1905"/>
                <wp:wrapTopAndBottom/>
                <wp:docPr id="87" name="Group 87"/>
                <wp:cNvGraphicFramePr/>
                <a:graphic xmlns:a="http://schemas.openxmlformats.org/drawingml/2006/main">
                  <a:graphicData uri="http://schemas.microsoft.com/office/word/2010/wordprocessingGroup">
                    <wpg:wgp>
                      <wpg:cNvGrpSpPr/>
                      <wpg:grpSpPr>
                        <a:xfrm>
                          <a:off x="0" y="0"/>
                          <a:ext cx="5335270" cy="3084195"/>
                          <a:chOff x="0" y="0"/>
                          <a:chExt cx="7592060" cy="4388885"/>
                        </a:xfrm>
                      </wpg:grpSpPr>
                      <pic:pic xmlns:pic="http://schemas.openxmlformats.org/drawingml/2006/picture">
                        <pic:nvPicPr>
                          <pic:cNvPr id="85" name="Picture 85"/>
                          <pic:cNvPicPr>
                            <a:picLocks noChangeAspect="1"/>
                          </pic:cNvPicPr>
                        </pic:nvPicPr>
                        <pic:blipFill rotWithShape="1">
                          <a:blip r:embed="rId43">
                            <a:extLst>
                              <a:ext uri="{28A0092B-C50C-407E-A947-70E740481C1C}">
                                <a14:useLocalDpi xmlns:a14="http://schemas.microsoft.com/office/drawing/2010/main" val="0"/>
                              </a:ext>
                            </a:extLst>
                          </a:blip>
                          <a:srcRect b="16725"/>
                          <a:stretch/>
                        </pic:blipFill>
                        <pic:spPr bwMode="auto">
                          <a:xfrm>
                            <a:off x="0" y="0"/>
                            <a:ext cx="7592060" cy="39198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6" name="Picture 86"/>
                          <pic:cNvPicPr>
                            <a:picLocks noChangeAspect="1"/>
                          </pic:cNvPicPr>
                        </pic:nvPicPr>
                        <pic:blipFill rotWithShape="1">
                          <a:blip r:embed="rId43">
                            <a:extLst>
                              <a:ext uri="{28A0092B-C50C-407E-A947-70E740481C1C}">
                                <a14:useLocalDpi xmlns:a14="http://schemas.microsoft.com/office/drawing/2010/main" val="0"/>
                              </a:ext>
                            </a:extLst>
                          </a:blip>
                          <a:srcRect t="85978" r="30958" b="3545"/>
                          <a:stretch/>
                        </pic:blipFill>
                        <pic:spPr bwMode="auto">
                          <a:xfrm>
                            <a:off x="2282017" y="3896125"/>
                            <a:ext cx="5239385" cy="4927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70D3F2B" id="Group 87" o:spid="_x0000_s1026" style="position:absolute;margin-left:79.5pt;margin-top:21.95pt;width:420.1pt;height:242.85pt;z-index:251658241;mso-position-horizontal-relative:page;mso-width-relative:margin;mso-height-relative:margin" coordsize="75920,438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">
                <v:shape id="Picture 85" o:spid="_x0000_s1027" type="#_x0000_t75" style="position:absolute;width:75920;height:39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">
                  <v:imagedata r:id="rId44" o:title="" cropbottom="10961f"/>
                </v:shape>
                <v:shape id="Picture 86" o:spid="_x0000_s1028" type="#_x0000_t75" style="position:absolute;left:22820;top:38961;width:52394;height:4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">
                  <v:imagedata r:id="rId44" o:title="" croptop="56347f" cropbottom="2323f" cropright="20289f"/>
                </v:shape>
                <w10:wrap type="topAndBottom" anchorx="page"/>
              </v:group>
            </w:pict>
          </mc:Fallback>
        </mc:AlternateContent>
      </w:r>
    </w:p>
    <w:p w14:paraId="0C4DFE8B" w14:textId="77777777" w:rsidR="008E2766" w:rsidRDefault="008E2766" w:rsidP="008E2766"/>
    <w:p w14:paraId="272AE2E1" w14:textId="77777777" w:rsidR="008E2766" w:rsidRDefault="008E2766" w:rsidP="008E2766"/>
    <w:p w14:paraId="334E970C" w14:textId="77777777" w:rsidR="008E2766" w:rsidRDefault="008E2766" w:rsidP="008E2766"/>
    <w:p w14:paraId="3C64C536" w14:textId="43AF31E8" w:rsidR="00F46C30" w:rsidRPr="00CF48CC" w:rsidRDefault="00F46C30" w:rsidP="00FC593F">
      <w:pPr>
        <w:rPr>
          <w:b/>
          <w:bCs/>
          <w:color w:val="002060"/>
          <w:sz w:val="44"/>
          <w:szCs w:val="44"/>
        </w:rPr>
      </w:pPr>
    </w:p>
    <w:p w14:paraId="00EE80E3" w14:textId="77777777" w:rsidR="00F46C30" w:rsidRPr="00F46C30" w:rsidRDefault="00F46C30" w:rsidP="00FC593F"/>
    <w:p w14:paraId="6248911F" w14:textId="7EC0CEE6" w:rsidR="00EF5D6A" w:rsidRDefault="00EF5D6A" w:rsidP="00FC593F"/>
    <w:p w14:paraId="7B4BD990" w14:textId="77777777" w:rsidR="00EF5D6A" w:rsidRDefault="00EF5D6A" w:rsidP="00FC593F"/>
    <w:p w14:paraId="74AD8D70" w14:textId="0946C606" w:rsidR="00EF5D6A" w:rsidRDefault="00EF5D6A" w:rsidP="00FC593F"/>
    <w:p w14:paraId="4FA8E99C" w14:textId="77777777" w:rsidR="00EF5D6A" w:rsidRDefault="00EF5D6A" w:rsidP="00FC593F"/>
    <w:p w14:paraId="004FC4CB" w14:textId="77777777" w:rsidR="00161C57" w:rsidRDefault="00161C57" w:rsidP="00FC593F">
      <w:pPr>
        <w:sectPr w:rsidR="00161C57" w:rsidSect="001E21E9">
          <w:headerReference w:type="default" r:id="rId45"/>
          <w:footerReference w:type="default" r:id="rId46"/>
          <w:pgSz w:w="11906" w:h="16838" w:code="9"/>
          <w:pgMar w:top="709" w:right="851" w:bottom="709" w:left="851" w:header="709" w:footer="709" w:gutter="0"/>
          <w:cols w:space="708"/>
          <w:docGrid w:linePitch="360"/>
        </w:sectPr>
      </w:pPr>
    </w:p>
    <w:p w14:paraId="715AF5CC" w14:textId="77777777" w:rsidR="00EF5D6A" w:rsidRDefault="00EF5D6A" w:rsidP="00FC593F"/>
    <w:p w14:paraId="6409940D" w14:textId="77777777" w:rsidR="00EF5D6A" w:rsidRDefault="00EF5D6A" w:rsidP="00FC593F"/>
    <w:p w14:paraId="2EFAAECD" w14:textId="77777777" w:rsidR="00EF5D6A" w:rsidRDefault="00EF5D6A" w:rsidP="00FC593F"/>
    <w:p w14:paraId="35A87BDA" w14:textId="77777777" w:rsidR="00EF5D6A" w:rsidRDefault="00EF5D6A" w:rsidP="00FC593F"/>
    <w:p w14:paraId="0461BAF9" w14:textId="0EB7DBDE" w:rsidR="00EF5D6A" w:rsidRDefault="00EF5D6A" w:rsidP="00FC593F"/>
    <w:p w14:paraId="45BB24EB" w14:textId="77777777" w:rsidR="00EF5D6A" w:rsidRDefault="00EF5D6A" w:rsidP="00FC593F"/>
    <w:p w14:paraId="648E6F09" w14:textId="77777777" w:rsidR="00EF5D6A" w:rsidRDefault="00EF5D6A" w:rsidP="00FC593F"/>
    <w:p w14:paraId="7B45674B" w14:textId="77777777" w:rsidR="00EF5D6A" w:rsidRDefault="00EF5D6A" w:rsidP="00FC593F"/>
    <w:p w14:paraId="697ACD01" w14:textId="77777777" w:rsidR="00EF5D6A" w:rsidRDefault="00EF5D6A" w:rsidP="00FC593F"/>
    <w:p w14:paraId="0CA14114" w14:textId="28DBA0AF" w:rsidR="00D805B8" w:rsidRDefault="00D805B8" w:rsidP="00FC593F"/>
    <w:p w14:paraId="602BFB55" w14:textId="5E4DFCC3" w:rsidR="009E46F8" w:rsidRDefault="009E46F8" w:rsidP="00FC593F"/>
    <w:p w14:paraId="002A2E89" w14:textId="7A00A65C" w:rsidR="009E46F8" w:rsidRDefault="009E46F8" w:rsidP="00FC593F"/>
    <w:p w14:paraId="6E1B670B" w14:textId="77777777" w:rsidR="00EF5D6A" w:rsidRDefault="00EF5D6A" w:rsidP="00FC593F"/>
    <w:p w14:paraId="21213FBA" w14:textId="1C8FB72D" w:rsidR="00EF5D6A" w:rsidRDefault="00EF5D6A" w:rsidP="00FC593F"/>
    <w:p w14:paraId="12D8E6E2" w14:textId="77777777" w:rsidR="00EF5D6A" w:rsidRDefault="00EF5D6A" w:rsidP="00FC593F"/>
    <w:p w14:paraId="6BBFAD2B" w14:textId="562CC1A8" w:rsidR="00EF5D6A" w:rsidRDefault="00EF5D6A" w:rsidP="00FC593F"/>
    <w:p w14:paraId="02AD78D1" w14:textId="77777777" w:rsidR="00EF5D6A" w:rsidRDefault="00EF5D6A" w:rsidP="00FC593F"/>
    <w:p w14:paraId="346D0392" w14:textId="6D11A612" w:rsidR="00EF5D6A" w:rsidRDefault="00EF5D6A" w:rsidP="00FC593F"/>
    <w:p w14:paraId="7EC686F6" w14:textId="7782AADD" w:rsidR="00EF5D6A" w:rsidRDefault="00EF5D6A" w:rsidP="00FC593F"/>
    <w:p w14:paraId="3A918151" w14:textId="5DACA2D1" w:rsidR="00D805B8" w:rsidRPr="00D04F7B" w:rsidRDefault="00D805B8" w:rsidP="00FC593F"/>
    <w:sectPr w:rsidR="00D805B8" w:rsidRPr="00D04F7B" w:rsidSect="00161C57">
      <w:headerReference w:type="default" r:id="rId47"/>
      <w:footerReference w:type="default" r:id="rId48"/>
      <w:type w:val="continuous"/>
      <w:pgSz w:w="11906" w:h="16838" w:code="9"/>
      <w:pgMar w:top="709" w:right="851" w:bottom="709" w:left="851"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Sheldon Taylor" w:date="2023-08-30T09:31:00Z" w:initials="ST">
    <w:p w14:paraId="17906E75" w14:textId="77777777" w:rsidR="008E6C49" w:rsidRDefault="008E6C49" w:rsidP="00DC79C7">
      <w:pPr>
        <w:pStyle w:val="CommentText"/>
        <w:jc w:val="left"/>
      </w:pPr>
      <w:r>
        <w:rPr>
          <w:rStyle w:val="CommentReference"/>
        </w:rPr>
        <w:annotationRef/>
      </w:r>
      <w:r>
        <w:t xml:space="preserve">Complete Table to your form requirements </w:t>
      </w:r>
    </w:p>
  </w:comment>
  <w:comment w:id="8" w:author="Sheldon Taylor" w:date="2023-10-16T14:52:00Z" w:initials="ST">
    <w:p w14:paraId="1A137FAF" w14:textId="77777777" w:rsidR="007D6D51" w:rsidRDefault="007D6D51" w:rsidP="00924CD2">
      <w:pPr>
        <w:pStyle w:val="CommentText"/>
        <w:jc w:val="left"/>
      </w:pPr>
      <w:r>
        <w:rPr>
          <w:rStyle w:val="CommentReference"/>
        </w:rPr>
        <w:annotationRef/>
      </w:r>
      <w:r>
        <w:t>Proposed Data flow to be advised by Privacy team</w:t>
      </w:r>
    </w:p>
  </w:comment>
  <w:comment w:id="9" w:author="Sheldon Taylor" w:date="2023-08-30T09:32:00Z" w:initials="ST">
    <w:p w14:paraId="7CF5926F" w14:textId="3AAC1F4D" w:rsidR="008E6C49" w:rsidRDefault="008E6C49">
      <w:pPr>
        <w:pStyle w:val="CommentText"/>
        <w:jc w:val="left"/>
      </w:pPr>
      <w:r>
        <w:rPr>
          <w:rStyle w:val="CommentReference"/>
        </w:rPr>
        <w:annotationRef/>
      </w:r>
      <w:r>
        <w:rPr>
          <w:lang w:val="en-US"/>
        </w:rPr>
        <w:t xml:space="preserve"> Are the records kept in and worked on within the SharePoint folder</w:t>
      </w:r>
    </w:p>
    <w:p w14:paraId="73FFAB1A" w14:textId="77777777" w:rsidR="008E6C49" w:rsidRDefault="008E6C49">
      <w:pPr>
        <w:pStyle w:val="CommentText"/>
        <w:numPr>
          <w:ilvl w:val="0"/>
          <w:numId w:val="19"/>
        </w:numPr>
        <w:jc w:val="left"/>
      </w:pPr>
      <w:r>
        <w:rPr>
          <w:lang w:val="en-US"/>
        </w:rPr>
        <w:t xml:space="preserve"> If no, where are requests stored and processed</w:t>
      </w:r>
    </w:p>
    <w:p w14:paraId="5C124A18" w14:textId="77777777" w:rsidR="008E6C49" w:rsidRDefault="008E6C49" w:rsidP="00DC79C7">
      <w:pPr>
        <w:pStyle w:val="CommentText"/>
        <w:numPr>
          <w:ilvl w:val="0"/>
          <w:numId w:val="19"/>
        </w:numPr>
        <w:jc w:val="left"/>
      </w:pPr>
      <w:r>
        <w:rPr>
          <w:lang w:val="en-US"/>
        </w:rPr>
        <w:t xml:space="preserve"> What is the process you use to archive/delete and in what document management system?</w:t>
      </w:r>
    </w:p>
  </w:comment>
  <w:comment w:id="10" w:author="Sheldon Taylor" w:date="2023-08-30T09:32:00Z" w:initials="ST">
    <w:p w14:paraId="20323A7D" w14:textId="77777777" w:rsidR="008E6C49" w:rsidRDefault="008E6C49" w:rsidP="00DC79C7">
      <w:pPr>
        <w:pStyle w:val="CommentText"/>
        <w:jc w:val="left"/>
      </w:pPr>
      <w:r>
        <w:rPr>
          <w:rStyle w:val="CommentReference"/>
        </w:rPr>
        <w:annotationRef/>
      </w:r>
      <w:r>
        <w:rPr>
          <w:lang w:val="en-US"/>
        </w:rPr>
        <w:t xml:space="preserve">This text is an example only. </w:t>
      </w:r>
    </w:p>
  </w:comment>
  <w:comment w:id="11" w:author="Sheldon Taylor" w:date="2023-08-30T09:32:00Z" w:initials="ST">
    <w:p w14:paraId="05696879" w14:textId="77777777" w:rsidR="008E6C49" w:rsidRDefault="008E6C49" w:rsidP="00DC79C7">
      <w:pPr>
        <w:pStyle w:val="CommentText"/>
        <w:jc w:val="left"/>
      </w:pPr>
      <w:r>
        <w:rPr>
          <w:rStyle w:val="CommentReference"/>
        </w:rPr>
        <w:annotationRef/>
      </w:r>
      <w:r>
        <w:rPr>
          <w:lang w:val="en-US"/>
        </w:rPr>
        <w:t>This text is an example only</w:t>
      </w:r>
    </w:p>
  </w:comment>
  <w:comment w:id="14" w:author="Sheldon Taylor" w:date="2023-08-30T09:33:00Z" w:initials="ST">
    <w:p w14:paraId="386D8B7A" w14:textId="77777777" w:rsidR="008E6C49" w:rsidRDefault="008E6C49">
      <w:pPr>
        <w:pStyle w:val="CommentText"/>
        <w:jc w:val="left"/>
      </w:pPr>
      <w:r>
        <w:rPr>
          <w:rStyle w:val="CommentReference"/>
        </w:rPr>
        <w:annotationRef/>
      </w:r>
      <w:r>
        <w:rPr>
          <w:lang w:val="en-US"/>
        </w:rPr>
        <w:t>Example data only.</w:t>
      </w:r>
    </w:p>
    <w:p w14:paraId="5D8C8E93" w14:textId="77777777" w:rsidR="008E6C49" w:rsidRDefault="008E6C49">
      <w:pPr>
        <w:pStyle w:val="CommentText"/>
        <w:jc w:val="left"/>
      </w:pPr>
    </w:p>
    <w:p w14:paraId="27B8FC83" w14:textId="77777777" w:rsidR="008E6C49" w:rsidRDefault="008E6C49" w:rsidP="00DC79C7">
      <w:pPr>
        <w:pStyle w:val="CommentText"/>
        <w:jc w:val="left"/>
      </w:pPr>
      <w:r>
        <w:rPr>
          <w:lang w:val="en-US"/>
        </w:rPr>
        <w:t>Remember to differentiate between compliance and best practice</w:t>
      </w:r>
    </w:p>
  </w:comment>
  <w:comment w:id="15" w:author="Sheldon Taylor" w:date="2023-08-30T09:33:00Z" w:initials="ST">
    <w:p w14:paraId="61265F5B" w14:textId="77777777" w:rsidR="008E6C49" w:rsidRDefault="008E6C49" w:rsidP="00DC79C7">
      <w:pPr>
        <w:pStyle w:val="CommentText"/>
        <w:jc w:val="left"/>
      </w:pPr>
      <w:r>
        <w:rPr>
          <w:rStyle w:val="CommentReference"/>
        </w:rPr>
        <w:annotationRef/>
      </w:r>
      <w:r>
        <w:rPr>
          <w:lang w:val="en-US"/>
        </w:rPr>
        <w:t>Complete table using findings above. Examples provided to show desired format. Examples – fill out as required.</w:t>
      </w:r>
    </w:p>
  </w:comment>
  <w:comment w:id="16" w:author="Sheldon Taylor" w:date="2023-08-30T09:33:00Z" w:initials="ST">
    <w:p w14:paraId="3CFC0C5E" w14:textId="77777777" w:rsidR="008E6C49" w:rsidRDefault="008E6C49" w:rsidP="00DC79C7">
      <w:pPr>
        <w:pStyle w:val="CommentText"/>
        <w:jc w:val="left"/>
      </w:pPr>
      <w:r>
        <w:rPr>
          <w:rStyle w:val="CommentReference"/>
        </w:rPr>
        <w:annotationRef/>
      </w:r>
      <w:r>
        <w:rPr>
          <w:lang w:val="en-US"/>
        </w:rPr>
        <w:t xml:space="preserve">Add actions to achieve BP and Compliance as outlined in the table above. Text is example. </w:t>
      </w:r>
    </w:p>
  </w:comment>
  <w:comment w:id="18" w:author="Sheldon Taylor" w:date="2023-08-30T09:35:00Z" w:initials="ST">
    <w:p w14:paraId="52CA4564" w14:textId="77777777" w:rsidR="008E6C49" w:rsidRDefault="008E6C49" w:rsidP="00DC79C7">
      <w:pPr>
        <w:pStyle w:val="CommentText"/>
        <w:jc w:val="left"/>
      </w:pPr>
      <w:r>
        <w:rPr>
          <w:rStyle w:val="CommentReference"/>
        </w:rPr>
        <w:annotationRef/>
      </w:r>
      <w:r>
        <w:t>Please add Person to Endorse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7906E75" w15:done="0"/>
  <w15:commentEx w15:paraId="1A137FAF" w15:done="0"/>
  <w15:commentEx w15:paraId="5C124A18" w15:done="0"/>
  <w15:commentEx w15:paraId="20323A7D" w15:done="0"/>
  <w15:commentEx w15:paraId="05696879" w15:done="0"/>
  <w15:commentEx w15:paraId="27B8FC83" w15:done="0"/>
  <w15:commentEx w15:paraId="61265F5B" w15:done="0"/>
  <w15:commentEx w15:paraId="3CFC0C5E" w15:done="0"/>
  <w15:commentEx w15:paraId="52CA456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8998AE2" w16cex:dateUtc="2023-08-29T23:31:00Z"/>
  <w16cex:commentExtensible w16cex:durableId="28D7CC9A" w16cex:dateUtc="2023-10-16T03:52:00Z"/>
  <w16cex:commentExtensible w16cex:durableId="28998B19" w16cex:dateUtc="2023-08-29T23:32:00Z"/>
  <w16cex:commentExtensible w16cex:durableId="28998B2E" w16cex:dateUtc="2023-08-29T23:32:00Z"/>
  <w16cex:commentExtensible w16cex:durableId="28998B3A" w16cex:dateUtc="2023-08-29T23:32:00Z"/>
  <w16cex:commentExtensible w16cex:durableId="28998B4E" w16cex:dateUtc="2023-08-29T23:33:00Z"/>
  <w16cex:commentExtensible w16cex:durableId="28998B60" w16cex:dateUtc="2023-08-29T23:33:00Z"/>
  <w16cex:commentExtensible w16cex:durableId="28998B6F" w16cex:dateUtc="2023-08-29T23:33:00Z"/>
  <w16cex:commentExtensible w16cex:durableId="28998BCE" w16cex:dateUtc="2023-08-29T23: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7906E75" w16cid:durableId="28998AE2"/>
  <w16cid:commentId w16cid:paraId="1A137FAF" w16cid:durableId="28D7CC9A"/>
  <w16cid:commentId w16cid:paraId="5C124A18" w16cid:durableId="28998B19"/>
  <w16cid:commentId w16cid:paraId="20323A7D" w16cid:durableId="28998B2E"/>
  <w16cid:commentId w16cid:paraId="05696879" w16cid:durableId="28998B3A"/>
  <w16cid:commentId w16cid:paraId="27B8FC83" w16cid:durableId="28998B4E"/>
  <w16cid:commentId w16cid:paraId="61265F5B" w16cid:durableId="28998B60"/>
  <w16cid:commentId w16cid:paraId="3CFC0C5E" w16cid:durableId="28998B6F"/>
  <w16cid:commentId w16cid:paraId="52CA4564" w16cid:durableId="28998BC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9110A8" w14:textId="77777777" w:rsidR="00DE09DD" w:rsidRDefault="00DE09DD" w:rsidP="00FC593F">
      <w:r>
        <w:separator/>
      </w:r>
    </w:p>
    <w:p w14:paraId="5438D06D" w14:textId="77777777" w:rsidR="00DE09DD" w:rsidRDefault="00DE09DD" w:rsidP="00FC593F"/>
  </w:endnote>
  <w:endnote w:type="continuationSeparator" w:id="0">
    <w:p w14:paraId="0EF9398A" w14:textId="77777777" w:rsidR="00DE09DD" w:rsidRDefault="00DE09DD" w:rsidP="00FC593F">
      <w:r>
        <w:continuationSeparator/>
      </w:r>
    </w:p>
    <w:p w14:paraId="0A211F87" w14:textId="77777777" w:rsidR="00DE09DD" w:rsidRDefault="00DE09DD" w:rsidP="00FC593F"/>
  </w:endnote>
  <w:endnote w:type="continuationNotice" w:id="1">
    <w:p w14:paraId="649FB258" w14:textId="77777777" w:rsidR="00DE09DD" w:rsidRDefault="00DE09DD" w:rsidP="00FC593F"/>
    <w:p w14:paraId="5D89D4C6" w14:textId="77777777" w:rsidR="00DE09DD" w:rsidRDefault="00DE09DD" w:rsidP="00FC593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altName w:val="Public Sans"/>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000247B" w:usb2="00000009" w:usb3="00000000" w:csb0="000001FF" w:csb1="00000000"/>
  </w:font>
  <w:font w:name="Tenorite">
    <w:charset w:val="00"/>
    <w:family w:val="auto"/>
    <w:pitch w:val="variable"/>
    <w:sig w:usb0="8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Light">
    <w:charset w:val="00"/>
    <w:family w:val="auto"/>
    <w:pitch w:val="variable"/>
    <w:sig w:usb0="2000020F" w:usb1="00000003" w:usb2="00000000" w:usb3="00000000" w:csb0="00000197" w:csb1="00000000"/>
  </w:font>
  <w:font w:name="Public Sans Light">
    <w:altName w:val="Public Sans Light"/>
    <w:panose1 w:val="00000000000000000000"/>
    <w:charset w:val="00"/>
    <w:family w:val="auto"/>
    <w:pitch w:val="variable"/>
    <w:sig w:usb0="A00000FF" w:usb1="4000205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95088656"/>
      <w:docPartObj>
        <w:docPartGallery w:val="Page Numbers (Bottom of Page)"/>
        <w:docPartUnique/>
      </w:docPartObj>
    </w:sdtPr>
    <w:sdtEndPr>
      <w:rPr>
        <w:noProof/>
      </w:rPr>
    </w:sdtEndPr>
    <w:sdtContent>
      <w:p w14:paraId="658C4F99" w14:textId="77777777" w:rsidR="006C0434" w:rsidRPr="00637971" w:rsidRDefault="007C5013" w:rsidP="0096352F">
        <w:pPr>
          <w:pStyle w:val="Footer"/>
          <w:jc w:val="center"/>
        </w:pPr>
        <w:r w:rsidRPr="00667E56">
          <w:rPr>
            <w:noProof/>
            <w:color w:val="FFFFFF" w:themeColor="background1"/>
          </w:rPr>
          <mc:AlternateContent>
            <mc:Choice Requires="wps">
              <w:drawing>
                <wp:anchor distT="0" distB="0" distL="114300" distR="114300" simplePos="0" relativeHeight="251658240" behindDoc="1" locked="1" layoutInCell="1" allowOverlap="0" wp14:anchorId="71D72536" wp14:editId="383B4250">
                  <wp:simplePos x="0" y="0"/>
                  <wp:positionH relativeFrom="page">
                    <wp:align>right</wp:align>
                  </wp:positionH>
                  <wp:positionV relativeFrom="page">
                    <wp:posOffset>9940925</wp:posOffset>
                  </wp:positionV>
                  <wp:extent cx="15118715" cy="388620"/>
                  <wp:effectExtent l="0" t="0" r="6985" b="0"/>
                  <wp:wrapNone/>
                  <wp:docPr id="1973423926" name="Rectangle 1973423926"/>
                  <wp:cNvGraphicFramePr/>
                  <a:graphic xmlns:a="http://schemas.openxmlformats.org/drawingml/2006/main">
                    <a:graphicData uri="http://schemas.microsoft.com/office/word/2010/wordprocessingShape">
                      <wps:wsp>
                        <wps:cNvSpPr/>
                        <wps:spPr>
                          <a:xfrm>
                            <a:off x="0" y="0"/>
                            <a:ext cx="15119287"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FDF30" id="Rectangle 1973423926" o:spid="_x0000_s1026" style="position:absolute;margin-left:1139.25pt;margin-top:782.75pt;width:1190.45pt;height:30.6pt;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" o:allowoverlap="f" fillcolor="#002664" stroked="f" strokeweight="1pt">
                  <w10:wrap anchorx="page" anchory="page"/>
                  <w10:anchorlock/>
                </v:rect>
              </w:pict>
            </mc:Fallback>
          </mc:AlternateContent>
        </w:r>
        <w:r w:rsidR="006C0434" w:rsidRPr="00667E56">
          <w:rPr>
            <w:color w:val="FFFFFF" w:themeColor="background1"/>
          </w:rPr>
          <w:t xml:space="preserve">Page </w:t>
        </w:r>
        <w:r w:rsidR="006C0434" w:rsidRPr="00667E56">
          <w:rPr>
            <w:color w:val="FFFFFF" w:themeColor="background1"/>
          </w:rPr>
          <w:fldChar w:fldCharType="begin"/>
        </w:r>
        <w:r w:rsidR="006C0434" w:rsidRPr="00667E56">
          <w:rPr>
            <w:color w:val="FFFFFF" w:themeColor="background1"/>
          </w:rPr>
          <w:instrText xml:space="preserve"> PAGE </w:instrText>
        </w:r>
        <w:r w:rsidR="006C0434" w:rsidRPr="00667E56">
          <w:rPr>
            <w:color w:val="FFFFFF" w:themeColor="background1"/>
          </w:rPr>
          <w:fldChar w:fldCharType="separate"/>
        </w:r>
        <w:r w:rsidR="003442C0" w:rsidRPr="00667E56">
          <w:rPr>
            <w:noProof/>
            <w:color w:val="FFFFFF" w:themeColor="background1"/>
          </w:rPr>
          <w:t>1</w:t>
        </w:r>
        <w:r w:rsidR="006C0434" w:rsidRPr="00667E56">
          <w:rPr>
            <w:color w:val="FFFFFF" w:themeColor="background1"/>
          </w:rPr>
          <w:fldChar w:fldCharType="end"/>
        </w:r>
        <w:r w:rsidR="006C0434" w:rsidRPr="00667E56">
          <w:rPr>
            <w:color w:val="FFFFFF" w:themeColor="background1"/>
          </w:rPr>
          <w:t xml:space="preserve"> of </w:t>
        </w:r>
        <w:r w:rsidR="006C0434" w:rsidRPr="00667E56">
          <w:rPr>
            <w:color w:val="FFFFFF" w:themeColor="background1"/>
          </w:rPr>
          <w:fldChar w:fldCharType="begin"/>
        </w:r>
        <w:r w:rsidR="006C0434" w:rsidRPr="00667E56">
          <w:rPr>
            <w:color w:val="FFFFFF" w:themeColor="background1"/>
          </w:rPr>
          <w:instrText xml:space="preserve"> NUMPAGES  </w:instrText>
        </w:r>
        <w:r w:rsidR="006C0434" w:rsidRPr="00667E56">
          <w:rPr>
            <w:color w:val="FFFFFF" w:themeColor="background1"/>
          </w:rPr>
          <w:fldChar w:fldCharType="separate"/>
        </w:r>
        <w:r w:rsidR="003442C0" w:rsidRPr="00667E56">
          <w:rPr>
            <w:noProof/>
            <w:color w:val="FFFFFF" w:themeColor="background1"/>
          </w:rPr>
          <w:t>12</w:t>
        </w:r>
        <w:r w:rsidR="006C0434" w:rsidRPr="00667E56">
          <w:rPr>
            <w:color w:val="FFFFFF" w:themeColor="background1"/>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80267648"/>
      <w:docPartObj>
        <w:docPartGallery w:val="Page Numbers (Bottom of Page)"/>
        <w:docPartUnique/>
      </w:docPartObj>
    </w:sdtPr>
    <w:sdtEndPr>
      <w:rPr>
        <w:noProof/>
      </w:rPr>
    </w:sdtEndPr>
    <w:sdtContent>
      <w:p w14:paraId="2862D514" w14:textId="0A972BCD" w:rsidR="0000336A" w:rsidRPr="00637971" w:rsidRDefault="007E2F28" w:rsidP="00667E56">
        <w:pPr>
          <w:pStyle w:val="Footer"/>
          <w:jc w:val="center"/>
        </w:pPr>
        <w:r w:rsidRPr="00667E56">
          <w:rPr>
            <w:noProof/>
            <w:color w:val="FFFFFF" w:themeColor="background1"/>
          </w:rPr>
          <mc:AlternateContent>
            <mc:Choice Requires="wps">
              <w:drawing>
                <wp:anchor distT="0" distB="0" distL="114300" distR="114300" simplePos="0" relativeHeight="251658246" behindDoc="1" locked="1" layoutInCell="1" allowOverlap="0" wp14:anchorId="64781E94" wp14:editId="27768007">
                  <wp:simplePos x="0" y="0"/>
                  <wp:positionH relativeFrom="page">
                    <wp:posOffset>-2540</wp:posOffset>
                  </wp:positionH>
                  <wp:positionV relativeFrom="page">
                    <wp:posOffset>9996170</wp:posOffset>
                  </wp:positionV>
                  <wp:extent cx="7559675" cy="388620"/>
                  <wp:effectExtent l="0" t="0" r="3175" b="0"/>
                  <wp:wrapNone/>
                  <wp:docPr id="14" name="Rectangle 14"/>
                  <wp:cNvGraphicFramePr/>
                  <a:graphic xmlns:a="http://schemas.openxmlformats.org/drawingml/2006/main">
                    <a:graphicData uri="http://schemas.microsoft.com/office/word/2010/wordprocessingShape">
                      <wps:wsp>
                        <wps:cNvSpPr/>
                        <wps:spPr>
                          <a:xfrm>
                            <a:off x="0" y="0"/>
                            <a:ext cx="7559675"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6BB288" id="Rectangle 14" o:spid="_x0000_s1026" style="position:absolute;margin-left:-.2pt;margin-top:787.1pt;width:595.25pt;height:30.6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" o:allowoverlap="f" fillcolor="#002664" stroked="f" strokeweight="1pt">
                  <w10:wrap anchorx="page" anchory="page"/>
                  <w10:anchorlock/>
                </v:rect>
              </w:pict>
            </mc:Fallback>
          </mc:AlternateContent>
        </w:r>
        <w:r w:rsidR="005106CF" w:rsidRPr="00667E56">
          <w:rPr>
            <w:noProof/>
            <w:color w:val="FFFFFF" w:themeColor="background1"/>
          </w:rPr>
          <mc:AlternateContent>
            <mc:Choice Requires="wps">
              <w:drawing>
                <wp:anchor distT="0" distB="0" distL="114300" distR="114300" simplePos="0" relativeHeight="251658244" behindDoc="1" locked="1" layoutInCell="1" allowOverlap="0" wp14:anchorId="02D7E6C1" wp14:editId="27AA2B2D">
                  <wp:simplePos x="0" y="0"/>
                  <wp:positionH relativeFrom="page">
                    <wp:align>right</wp:align>
                  </wp:positionH>
                  <wp:positionV relativeFrom="page">
                    <wp:posOffset>14401800</wp:posOffset>
                  </wp:positionV>
                  <wp:extent cx="10674350" cy="388620"/>
                  <wp:effectExtent l="0" t="0" r="0" b="0"/>
                  <wp:wrapNone/>
                  <wp:docPr id="1494861908" name="Rectangle 1494861908"/>
                  <wp:cNvGraphicFramePr/>
                  <a:graphic xmlns:a="http://schemas.openxmlformats.org/drawingml/2006/main">
                    <a:graphicData uri="http://schemas.microsoft.com/office/word/2010/wordprocessingShape">
                      <wps:wsp>
                        <wps:cNvSpPr/>
                        <wps:spPr>
                          <a:xfrm>
                            <a:off x="0" y="0"/>
                            <a:ext cx="10674350"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B4A8E" id="Rectangle 1494861908" o:spid="_x0000_s1026" style="position:absolute;margin-left:789.3pt;margin-top:1134pt;width:840.5pt;height:30.6pt;z-index:-251658236;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" o:allowoverlap="f" fillcolor="#002664" stroked="f" strokeweight="1pt">
                  <w10:wrap anchorx="page" anchory="page"/>
                  <w10:anchorlock/>
                </v:rect>
              </w:pict>
            </mc:Fallback>
          </mc:AlternateContent>
        </w:r>
        <w:r w:rsidR="0000336A" w:rsidRPr="00667E56">
          <w:rPr>
            <w:color w:val="FFFFFF" w:themeColor="background1"/>
          </w:rPr>
          <w:t xml:space="preserve">Page </w:t>
        </w:r>
        <w:r w:rsidR="0000336A" w:rsidRPr="00667E56">
          <w:rPr>
            <w:color w:val="FFFFFF" w:themeColor="background1"/>
          </w:rPr>
          <w:fldChar w:fldCharType="begin"/>
        </w:r>
        <w:r w:rsidR="0000336A" w:rsidRPr="00667E56">
          <w:rPr>
            <w:color w:val="FFFFFF" w:themeColor="background1"/>
          </w:rPr>
          <w:instrText xml:space="preserve"> PAGE </w:instrText>
        </w:r>
        <w:r w:rsidR="0000336A" w:rsidRPr="00667E56">
          <w:rPr>
            <w:color w:val="FFFFFF" w:themeColor="background1"/>
          </w:rPr>
          <w:fldChar w:fldCharType="separate"/>
        </w:r>
        <w:r w:rsidR="0000336A" w:rsidRPr="00667E56">
          <w:rPr>
            <w:noProof/>
            <w:color w:val="FFFFFF" w:themeColor="background1"/>
          </w:rPr>
          <w:t>1</w:t>
        </w:r>
        <w:r w:rsidR="0000336A" w:rsidRPr="00667E56">
          <w:rPr>
            <w:color w:val="FFFFFF" w:themeColor="background1"/>
          </w:rPr>
          <w:fldChar w:fldCharType="end"/>
        </w:r>
        <w:r w:rsidR="0000336A" w:rsidRPr="00667E56">
          <w:rPr>
            <w:color w:val="FFFFFF" w:themeColor="background1"/>
          </w:rPr>
          <w:t xml:space="preserve"> of </w:t>
        </w:r>
        <w:r w:rsidR="0000336A" w:rsidRPr="00667E56">
          <w:rPr>
            <w:color w:val="FFFFFF" w:themeColor="background1"/>
          </w:rPr>
          <w:fldChar w:fldCharType="begin"/>
        </w:r>
        <w:r w:rsidR="0000336A" w:rsidRPr="00667E56">
          <w:rPr>
            <w:color w:val="FFFFFF" w:themeColor="background1"/>
          </w:rPr>
          <w:instrText xml:space="preserve"> NUMPAGES  </w:instrText>
        </w:r>
        <w:r w:rsidR="0000336A" w:rsidRPr="00667E56">
          <w:rPr>
            <w:color w:val="FFFFFF" w:themeColor="background1"/>
          </w:rPr>
          <w:fldChar w:fldCharType="separate"/>
        </w:r>
        <w:r w:rsidR="0000336A" w:rsidRPr="00667E56">
          <w:rPr>
            <w:noProof/>
            <w:color w:val="FFFFFF" w:themeColor="background1"/>
          </w:rPr>
          <w:t>12</w:t>
        </w:r>
        <w:r w:rsidR="0000336A" w:rsidRPr="00667E56">
          <w:rPr>
            <w:color w:val="FFFFFF" w:themeColor="background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4600745"/>
      <w:docPartObj>
        <w:docPartGallery w:val="Page Numbers (Bottom of Page)"/>
        <w:docPartUnique/>
      </w:docPartObj>
    </w:sdtPr>
    <w:sdtEndPr>
      <w:rPr>
        <w:noProof/>
      </w:rPr>
    </w:sdtEndPr>
    <w:sdtContent>
      <w:p w14:paraId="12712A1E" w14:textId="6C2AB65F" w:rsidR="003D50AE" w:rsidRPr="00637971" w:rsidRDefault="00303559" w:rsidP="00667E56">
        <w:pPr>
          <w:pStyle w:val="Footer"/>
          <w:jc w:val="center"/>
        </w:pPr>
        <w:r>
          <w:rPr>
            <w:noProof/>
          </w:rPr>
          <mc:AlternateContent>
            <mc:Choice Requires="wps">
              <w:drawing>
                <wp:anchor distT="0" distB="0" distL="114300" distR="114300" simplePos="0" relativeHeight="251658249" behindDoc="0" locked="0" layoutInCell="1" allowOverlap="1" wp14:anchorId="39301EEF" wp14:editId="25431028">
                  <wp:simplePos x="0" y="0"/>
                  <wp:positionH relativeFrom="column">
                    <wp:posOffset>-792480</wp:posOffset>
                  </wp:positionH>
                  <wp:positionV relativeFrom="paragraph">
                    <wp:posOffset>-3481070</wp:posOffset>
                  </wp:positionV>
                  <wp:extent cx="7807960" cy="4243705"/>
                  <wp:effectExtent l="0" t="0" r="2540" b="444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07960" cy="4243705"/>
                          </a:xfrm>
                          <a:prstGeom prst="rect">
                            <a:avLst/>
                          </a:prstGeom>
                          <a:solidFill>
                            <a:srgbClr val="002664"/>
                          </a:solidFill>
                          <a:ln>
                            <a:noFill/>
                          </a:ln>
                        </wps:spPr>
                        <wps:bodyPr rot="0" vert="horz" wrap="square" lIns="91440" tIns="45720" rIns="91440" bIns="45720" anchor="t" anchorCtr="0" upright="1">
                          <a:noAutofit/>
                        </wps:bodyPr>
                      </wps:wsp>
                    </a:graphicData>
                  </a:graphic>
                </wp:anchor>
              </w:drawing>
            </mc:Choice>
            <mc:Fallback>
              <w:pict>
                <v:rect w14:anchorId="34D6929C" id="Rectangle 50" o:spid="_x0000_s1026" style="position:absolute;margin-left:-62.4pt;margin-top:-274.1pt;width:614.8pt;height:334.1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" fillcolor="#002664" stroked="f"/>
              </w:pict>
            </mc:Fallback>
          </mc:AlternateContent>
        </w:r>
        <w:r w:rsidR="00BA002B">
          <w:rPr>
            <w:noProof/>
          </w:rPr>
          <mc:AlternateContent>
            <mc:Choice Requires="wps">
              <w:drawing>
                <wp:anchor distT="0" distB="0" distL="114300" distR="114300" simplePos="0" relativeHeight="251658252" behindDoc="0" locked="0" layoutInCell="1" allowOverlap="1" wp14:anchorId="0314C5E9" wp14:editId="58C0FCD7">
                  <wp:simplePos x="0" y="0"/>
                  <wp:positionH relativeFrom="column">
                    <wp:posOffset>-546735</wp:posOffset>
                  </wp:positionH>
                  <wp:positionV relativeFrom="paragraph">
                    <wp:posOffset>-2104390</wp:posOffset>
                  </wp:positionV>
                  <wp:extent cx="7555865" cy="2007870"/>
                  <wp:effectExtent l="0" t="0" r="0" b="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5865" cy="2007870"/>
                          </a:xfrm>
                          <a:prstGeom prst="rect">
                            <a:avLst/>
                          </a:prstGeom>
                          <a:noFill/>
                          <a:ln w="9525">
                            <a:noFill/>
                            <a:miter lim="800000"/>
                            <a:headEnd/>
                            <a:tailEnd/>
                          </a:ln>
                        </wps:spPr>
                        <wps:txbx>
                          <w:txbxContent>
                            <w:p w14:paraId="05B3EB74" w14:textId="77777777" w:rsidR="00BA002B" w:rsidRPr="00EF4740" w:rsidRDefault="00BA002B" w:rsidP="00BA002B">
                              <w:pPr>
                                <w:jc w:val="center"/>
                                <w:rPr>
                                  <w:color w:val="FFFFFF" w:themeColor="background1"/>
                                  <w:sz w:val="72"/>
                                  <w:szCs w:val="72"/>
                                </w:rPr>
                              </w:pPr>
                              <w:r w:rsidRPr="00EF4740">
                                <w:rPr>
                                  <w:color w:val="FFFFFF" w:themeColor="background1"/>
                                  <w:sz w:val="72"/>
                                  <w:szCs w:val="72"/>
                                </w:rPr>
                                <w:t>… building trust together …</w:t>
                              </w:r>
                            </w:p>
                          </w:txbxContent>
                        </wps:txbx>
                        <wps:bodyPr rot="0" vert="horz" wrap="square" lIns="91440" tIns="45720" rIns="91440" bIns="45720" anchor="t" anchorCtr="0">
                          <a:noAutofit/>
                        </wps:bodyPr>
                      </wps:wsp>
                    </a:graphicData>
                  </a:graphic>
                </wp:anchor>
              </w:drawing>
            </mc:Choice>
            <mc:Fallback>
              <w:pict>
                <v:shapetype w14:anchorId="0314C5E9" id="_x0000_t202" coordsize="21600,21600" o:spt="202" path="m,l,21600r21600,l21600,xe">
                  <v:stroke joinstyle="miter"/>
                  <v:path gradientshapeok="t" o:connecttype="rect"/>
                </v:shapetype>
                <v:shape id="Text Box 217" o:spid="_x0000_s1104" type="#_x0000_t202" style="position:absolute;left:0;text-align:left;margin-left:-43.05pt;margin-top:-165.7pt;width:594.95pt;height:158.1pt;z-index:2516582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" filled="f" stroked="f">
                  <v:textbox>
                    <w:txbxContent>
                      <w:p w14:paraId="05B3EB74" w14:textId="77777777" w:rsidR="00BA002B" w:rsidRPr="00EF4740" w:rsidRDefault="00BA002B" w:rsidP="00BA002B">
                        <w:pPr>
                          <w:jc w:val="center"/>
                          <w:rPr>
                            <w:color w:val="FFFFFF" w:themeColor="background1"/>
                            <w:sz w:val="72"/>
                            <w:szCs w:val="72"/>
                          </w:rPr>
                        </w:pPr>
                        <w:r w:rsidRPr="00EF4740">
                          <w:rPr>
                            <w:color w:val="FFFFFF" w:themeColor="background1"/>
                            <w:sz w:val="72"/>
                            <w:szCs w:val="72"/>
                          </w:rPr>
                          <w:t>… building trust together …</w:t>
                        </w:r>
                      </w:p>
                    </w:txbxContent>
                  </v:textbox>
                </v:shape>
              </w:pict>
            </mc:Fallback>
          </mc:AlternateContent>
        </w:r>
        <w:r w:rsidR="00BA002B">
          <w:rPr>
            <w:noProof/>
          </w:rPr>
          <mc:AlternateContent>
            <mc:Choice Requires="wps">
              <w:drawing>
                <wp:anchor distT="0" distB="0" distL="114300" distR="114300" simplePos="0" relativeHeight="251658253" behindDoc="0" locked="0" layoutInCell="1" allowOverlap="1" wp14:anchorId="46C87E80" wp14:editId="354B2FBF">
                  <wp:simplePos x="0" y="0"/>
                  <wp:positionH relativeFrom="column">
                    <wp:posOffset>995680</wp:posOffset>
                  </wp:positionH>
                  <wp:positionV relativeFrom="paragraph">
                    <wp:posOffset>-1022985</wp:posOffset>
                  </wp:positionV>
                  <wp:extent cx="4227195" cy="927735"/>
                  <wp:effectExtent l="0" t="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7195" cy="927735"/>
                          </a:xfrm>
                          <a:prstGeom prst="rect">
                            <a:avLst/>
                          </a:prstGeom>
                          <a:noFill/>
                          <a:ln w="9525">
                            <a:noFill/>
                            <a:miter lim="800000"/>
                            <a:headEnd/>
                            <a:tailEnd/>
                          </a:ln>
                        </wps:spPr>
                        <wps:txbx>
                          <w:txbxContent>
                            <w:p w14:paraId="625C7417" w14:textId="77777777" w:rsidR="00BA002B" w:rsidRDefault="00BA002B" w:rsidP="00BA002B">
                              <w:pPr>
                                <w:jc w:val="center"/>
                              </w:pPr>
                            </w:p>
                            <w:p w14:paraId="0FDE83FB" w14:textId="77777777" w:rsidR="00BA002B" w:rsidRPr="00EE1092" w:rsidRDefault="00BA002B" w:rsidP="00BA002B">
                              <w:pPr>
                                <w:jc w:val="center"/>
                                <w:rPr>
                                  <w:color w:val="FFFFFF" w:themeColor="background1"/>
                                  <w:sz w:val="32"/>
                                  <w:szCs w:val="32"/>
                                </w:rPr>
                              </w:pPr>
                              <w:r w:rsidRPr="00EE1092">
                                <w:rPr>
                                  <w:color w:val="FFFFFF" w:themeColor="background1"/>
                                  <w:sz w:val="32"/>
                                  <w:szCs w:val="32"/>
                                </w:rPr>
                                <w:t>© Department of Customer Service (DCS)</w:t>
                              </w:r>
                            </w:p>
                            <w:p w14:paraId="6679DDB1" w14:textId="77777777" w:rsidR="00BA002B" w:rsidRPr="00EE1092" w:rsidRDefault="00BA002B" w:rsidP="00BA002B">
                              <w:pPr>
                                <w:jc w:val="center"/>
                                <w:rPr>
                                  <w:color w:val="FFFFFF" w:themeColor="background1"/>
                                </w:rPr>
                              </w:pPr>
                              <w:r w:rsidRPr="00EE1092">
                                <w:rPr>
                                  <w:color w:val="FFFFFF" w:themeColor="background1"/>
                                </w:rPr>
                                <w:t>2-24 Rawson Place Sydney NSW 2000</w:t>
                              </w:r>
                            </w:p>
                            <w:p w14:paraId="6C3AC144" w14:textId="77777777" w:rsidR="00BA002B" w:rsidRPr="00F87BDA" w:rsidRDefault="00BA002B" w:rsidP="00BA002B">
                              <w:pPr>
                                <w:jc w:val="center"/>
                                <w:rPr>
                                  <w:color w:val="FFFFFF" w:themeColor="background1"/>
                                  <w:sz w:val="36"/>
                                  <w:szCs w:val="36"/>
                                </w:rPr>
                              </w:pPr>
                            </w:p>
                          </w:txbxContent>
                        </wps:txbx>
                        <wps:bodyPr rot="0" vert="horz" wrap="square" lIns="91440" tIns="45720" rIns="91440" bIns="45720" anchor="t" anchorCtr="0">
                          <a:noAutofit/>
                        </wps:bodyPr>
                      </wps:wsp>
                    </a:graphicData>
                  </a:graphic>
                </wp:anchor>
              </w:drawing>
            </mc:Choice>
            <mc:Fallback>
              <w:pict>
                <v:shape w14:anchorId="46C87E80" id="Text Box 51" o:spid="_x0000_s1105" type="#_x0000_t202" style="position:absolute;left:0;text-align:left;margin-left:78.4pt;margin-top:-80.55pt;width:332.85pt;height:73.0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" filled="f" stroked="f">
                  <v:textbox>
                    <w:txbxContent>
                      <w:p w14:paraId="625C7417" w14:textId="77777777" w:rsidR="00BA002B" w:rsidRDefault="00BA002B" w:rsidP="00BA002B">
                        <w:pPr>
                          <w:jc w:val="center"/>
                        </w:pPr>
                      </w:p>
                      <w:p w14:paraId="0FDE83FB" w14:textId="77777777" w:rsidR="00BA002B" w:rsidRPr="00EE1092" w:rsidRDefault="00BA002B" w:rsidP="00BA002B">
                        <w:pPr>
                          <w:jc w:val="center"/>
                          <w:rPr>
                            <w:color w:val="FFFFFF" w:themeColor="background1"/>
                            <w:sz w:val="32"/>
                            <w:szCs w:val="32"/>
                          </w:rPr>
                        </w:pPr>
                        <w:r w:rsidRPr="00EE1092">
                          <w:rPr>
                            <w:color w:val="FFFFFF" w:themeColor="background1"/>
                            <w:sz w:val="32"/>
                            <w:szCs w:val="32"/>
                          </w:rPr>
                          <w:t>© Department of Customer Service (DCS)</w:t>
                        </w:r>
                      </w:p>
                      <w:p w14:paraId="6679DDB1" w14:textId="77777777" w:rsidR="00BA002B" w:rsidRPr="00EE1092" w:rsidRDefault="00BA002B" w:rsidP="00BA002B">
                        <w:pPr>
                          <w:jc w:val="center"/>
                          <w:rPr>
                            <w:color w:val="FFFFFF" w:themeColor="background1"/>
                          </w:rPr>
                        </w:pPr>
                        <w:r w:rsidRPr="00EE1092">
                          <w:rPr>
                            <w:color w:val="FFFFFF" w:themeColor="background1"/>
                          </w:rPr>
                          <w:t>2-24 Rawson Place Sydney NSW 2000</w:t>
                        </w:r>
                      </w:p>
                      <w:p w14:paraId="6C3AC144" w14:textId="77777777" w:rsidR="00BA002B" w:rsidRPr="00F87BDA" w:rsidRDefault="00BA002B" w:rsidP="00BA002B">
                        <w:pPr>
                          <w:jc w:val="center"/>
                          <w:rPr>
                            <w:color w:val="FFFFFF" w:themeColor="background1"/>
                            <w:sz w:val="36"/>
                            <w:szCs w:val="36"/>
                          </w:rPr>
                        </w:pPr>
                      </w:p>
                    </w:txbxContent>
                  </v:textbox>
                </v:shape>
              </w:pict>
            </mc:Fallback>
          </mc:AlternateContent>
        </w:r>
        <w:r w:rsidR="003D50AE" w:rsidRPr="00667E56">
          <w:rPr>
            <w:noProof/>
            <w:color w:val="FFFFFF" w:themeColor="background1"/>
          </w:rPr>
          <mc:AlternateContent>
            <mc:Choice Requires="wps">
              <w:drawing>
                <wp:anchor distT="0" distB="0" distL="114300" distR="114300" simplePos="0" relativeHeight="251658248" behindDoc="1" locked="1" layoutInCell="1" allowOverlap="0" wp14:anchorId="7B9381C0" wp14:editId="3CC42164">
                  <wp:simplePos x="0" y="0"/>
                  <wp:positionH relativeFrom="page">
                    <wp:align>right</wp:align>
                  </wp:positionH>
                  <wp:positionV relativeFrom="page">
                    <wp:posOffset>14401800</wp:posOffset>
                  </wp:positionV>
                  <wp:extent cx="10674350" cy="388620"/>
                  <wp:effectExtent l="0" t="0" r="0" b="0"/>
                  <wp:wrapNone/>
                  <wp:docPr id="49" name="Rectangle 49"/>
                  <wp:cNvGraphicFramePr/>
                  <a:graphic xmlns:a="http://schemas.openxmlformats.org/drawingml/2006/main">
                    <a:graphicData uri="http://schemas.microsoft.com/office/word/2010/wordprocessingShape">
                      <wps:wsp>
                        <wps:cNvSpPr/>
                        <wps:spPr>
                          <a:xfrm>
                            <a:off x="0" y="0"/>
                            <a:ext cx="10674350" cy="38862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DFD8A" id="Rectangle 49" o:spid="_x0000_s1026" style="position:absolute;margin-left:789.3pt;margin-top:1134pt;width:840.5pt;height:30.6pt;z-index:-251658232;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" o:allowoverlap="f" fillcolor="#002664" stroked="f" strokeweight="1pt">
                  <w10:wrap anchorx="page" anchory="page"/>
                  <w10:anchorlock/>
                </v:rect>
              </w:pict>
            </mc:Fallback>
          </mc:AlternateContent>
        </w:r>
        <w:r w:rsidR="003D50AE" w:rsidRPr="00667E56">
          <w:rPr>
            <w:color w:val="FFFFFF" w:themeColor="background1"/>
          </w:rPr>
          <w:t xml:space="preserve">Page </w:t>
        </w:r>
        <w:r w:rsidR="003D50AE" w:rsidRPr="00667E56">
          <w:rPr>
            <w:color w:val="FFFFFF" w:themeColor="background1"/>
          </w:rPr>
          <w:fldChar w:fldCharType="begin"/>
        </w:r>
        <w:r w:rsidR="003D50AE" w:rsidRPr="00667E56">
          <w:rPr>
            <w:color w:val="FFFFFF" w:themeColor="background1"/>
          </w:rPr>
          <w:instrText xml:space="preserve"> PAGE </w:instrText>
        </w:r>
        <w:r w:rsidR="003D50AE" w:rsidRPr="00667E56">
          <w:rPr>
            <w:color w:val="FFFFFF" w:themeColor="background1"/>
          </w:rPr>
          <w:fldChar w:fldCharType="separate"/>
        </w:r>
        <w:r w:rsidR="003D50AE" w:rsidRPr="00667E56">
          <w:rPr>
            <w:noProof/>
            <w:color w:val="FFFFFF" w:themeColor="background1"/>
          </w:rPr>
          <w:t>1</w:t>
        </w:r>
        <w:r w:rsidR="003D50AE" w:rsidRPr="00667E56">
          <w:rPr>
            <w:color w:val="FFFFFF" w:themeColor="background1"/>
          </w:rPr>
          <w:fldChar w:fldCharType="end"/>
        </w:r>
        <w:r w:rsidR="003D50AE" w:rsidRPr="00667E56">
          <w:rPr>
            <w:color w:val="FFFFFF" w:themeColor="background1"/>
          </w:rPr>
          <w:t xml:space="preserve"> of </w:t>
        </w:r>
        <w:r w:rsidR="003D50AE" w:rsidRPr="00667E56">
          <w:rPr>
            <w:color w:val="FFFFFF" w:themeColor="background1"/>
          </w:rPr>
          <w:fldChar w:fldCharType="begin"/>
        </w:r>
        <w:r w:rsidR="003D50AE" w:rsidRPr="00667E56">
          <w:rPr>
            <w:color w:val="FFFFFF" w:themeColor="background1"/>
          </w:rPr>
          <w:instrText xml:space="preserve"> NUMPAGES  </w:instrText>
        </w:r>
        <w:r w:rsidR="003D50AE" w:rsidRPr="00667E56">
          <w:rPr>
            <w:color w:val="FFFFFF" w:themeColor="background1"/>
          </w:rPr>
          <w:fldChar w:fldCharType="separate"/>
        </w:r>
        <w:r w:rsidR="003D50AE" w:rsidRPr="00667E56">
          <w:rPr>
            <w:noProof/>
            <w:color w:val="FFFFFF" w:themeColor="background1"/>
          </w:rPr>
          <w:t>12</w:t>
        </w:r>
        <w:r w:rsidR="003D50AE" w:rsidRPr="00667E56">
          <w:rPr>
            <w:color w:val="FFFFFF" w:themeColor="background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50DC33" w14:textId="77777777" w:rsidR="00DE09DD" w:rsidRDefault="00DE09DD" w:rsidP="00FC593F">
      <w:r>
        <w:separator/>
      </w:r>
    </w:p>
    <w:p w14:paraId="071C4AD3" w14:textId="77777777" w:rsidR="00DE09DD" w:rsidRDefault="00DE09DD" w:rsidP="00FC593F"/>
  </w:footnote>
  <w:footnote w:type="continuationSeparator" w:id="0">
    <w:p w14:paraId="3E0152B6" w14:textId="77777777" w:rsidR="00DE09DD" w:rsidRDefault="00DE09DD" w:rsidP="00FC593F">
      <w:r>
        <w:continuationSeparator/>
      </w:r>
    </w:p>
    <w:p w14:paraId="53CEDA12" w14:textId="77777777" w:rsidR="00DE09DD" w:rsidRDefault="00DE09DD" w:rsidP="00FC593F"/>
  </w:footnote>
  <w:footnote w:type="continuationNotice" w:id="1">
    <w:p w14:paraId="6A7F6E6A" w14:textId="77777777" w:rsidR="00DE09DD" w:rsidRDefault="00DE09DD" w:rsidP="00FC593F"/>
    <w:p w14:paraId="35BBCA66" w14:textId="77777777" w:rsidR="00DE09DD" w:rsidRDefault="00DE09DD" w:rsidP="00FC593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C3641" w14:textId="224DCAC4" w:rsidR="001F514F" w:rsidRDefault="009D00EB" w:rsidP="00FC593F">
    <w:pPr>
      <w:pStyle w:val="Header"/>
    </w:pPr>
    <w:r>
      <w:rPr>
        <w:noProof/>
      </w:rPr>
      <w:drawing>
        <wp:anchor distT="0" distB="0" distL="114300" distR="114300" simplePos="0" relativeHeight="251658241" behindDoc="0" locked="0" layoutInCell="1" allowOverlap="1" wp14:anchorId="41774513" wp14:editId="18A01A2B">
          <wp:simplePos x="0" y="0"/>
          <wp:positionH relativeFrom="column">
            <wp:posOffset>-483291</wp:posOffset>
          </wp:positionH>
          <wp:positionV relativeFrom="paragraph">
            <wp:posOffset>-447424</wp:posOffset>
          </wp:positionV>
          <wp:extent cx="628015" cy="688975"/>
          <wp:effectExtent l="0" t="0" r="635" b="0"/>
          <wp:wrapNone/>
          <wp:docPr id="1973423909" name="Picture 197342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8015" cy="688975"/>
                  </a:xfrm>
                  <a:prstGeom prst="rect">
                    <a:avLst/>
                  </a:prstGeom>
                  <a:noFill/>
                </pic:spPr>
              </pic:pic>
            </a:graphicData>
          </a:graphic>
        </wp:anchor>
      </w:drawing>
    </w:r>
    <w:r>
      <w:rPr>
        <w:noProof/>
      </w:rPr>
      <mc:AlternateContent>
        <mc:Choice Requires="wps">
          <w:drawing>
            <wp:anchor distT="0" distB="0" distL="114300" distR="114300" simplePos="0" relativeHeight="251658242" behindDoc="0" locked="0" layoutInCell="1" allowOverlap="1" wp14:anchorId="332F5EAE" wp14:editId="51189C91">
              <wp:simplePos x="0" y="0"/>
              <wp:positionH relativeFrom="column">
                <wp:posOffset>3107577</wp:posOffset>
              </wp:positionH>
              <wp:positionV relativeFrom="paragraph">
                <wp:posOffset>365031</wp:posOffset>
              </wp:positionV>
              <wp:extent cx="3987478" cy="387752"/>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987478" cy="387752"/>
                      </a:xfrm>
                      <a:prstGeom prst="rect">
                        <a:avLst/>
                      </a:prstGeom>
                      <a:solidFill>
                        <a:schemeClr val="lt1"/>
                      </a:solidFill>
                      <a:ln w="6350">
                        <a:noFill/>
                      </a:ln>
                    </wps:spPr>
                    <wps:txbx>
                      <w:txbxContent>
                        <w:p w14:paraId="2299571D" w14:textId="5EAE18CE" w:rsidR="001F514F" w:rsidRPr="006F4E9B" w:rsidRDefault="00957888" w:rsidP="00FC593F">
                          <w:r w:rsidRPr="006F4E9B">
                            <w:t xml:space="preserve">Privacy Impact Assessment – Cabinet Office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32F5EAE" id="_x0000_t202" coordsize="21600,21600" o:spt="202" path="m,l,21600r21600,l21600,xe">
              <v:stroke joinstyle="miter"/>
              <v:path gradientshapeok="t" o:connecttype="rect"/>
            </v:shapetype>
            <v:shape id="Text Box 76" o:spid="_x0000_s1096" type="#_x0000_t202" style="position:absolute;left:0;text-align:left;margin-left:244.7pt;margin-top:28.75pt;width:313.95pt;height:30.5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" fillcolor="white [3201]" stroked="f" strokeweight=".5pt">
              <v:textbox>
                <w:txbxContent>
                  <w:p w14:paraId="2299571D" w14:textId="5EAE18CE" w:rsidR="001F514F" w:rsidRPr="006F4E9B" w:rsidRDefault="00957888" w:rsidP="00FC593F">
                    <w:r w:rsidRPr="006F4E9B">
                      <w:t xml:space="preserve">Privacy Impact Assessment – Cabinet Office </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7C588D" w14:textId="0FB53E82" w:rsidR="005C4C41" w:rsidRDefault="0000336A" w:rsidP="00FC593F">
    <w:pPr>
      <w:pStyle w:val="Header"/>
    </w:pPr>
    <w:r>
      <w:rPr>
        <w:noProof/>
      </w:rPr>
      <mc:AlternateContent>
        <mc:Choice Requires="wpg">
          <w:drawing>
            <wp:anchor distT="0" distB="0" distL="114300" distR="114300" simplePos="0" relativeHeight="251658247" behindDoc="0" locked="0" layoutInCell="1" allowOverlap="1" wp14:anchorId="372BAFAF" wp14:editId="546BD685">
              <wp:simplePos x="0" y="0"/>
              <wp:positionH relativeFrom="column">
                <wp:posOffset>-685800</wp:posOffset>
              </wp:positionH>
              <wp:positionV relativeFrom="paragraph">
                <wp:posOffset>-188029</wp:posOffset>
              </wp:positionV>
              <wp:extent cx="7585200" cy="551834"/>
              <wp:effectExtent l="0" t="0" r="0" b="635"/>
              <wp:wrapNone/>
              <wp:docPr id="1494861897" name="Group 1494861897"/>
              <wp:cNvGraphicFramePr/>
              <a:graphic xmlns:a="http://schemas.openxmlformats.org/drawingml/2006/main">
                <a:graphicData uri="http://schemas.microsoft.com/office/word/2010/wordprocessingGroup">
                  <wpg:wgp>
                    <wpg:cNvGrpSpPr/>
                    <wpg:grpSpPr>
                      <a:xfrm>
                        <a:off x="0" y="0"/>
                        <a:ext cx="7585200" cy="551834"/>
                        <a:chOff x="0" y="0"/>
                        <a:chExt cx="7585200" cy="551834"/>
                      </a:xfrm>
                    </wpg:grpSpPr>
                    <pic:pic xmlns:pic="http://schemas.openxmlformats.org/drawingml/2006/picture">
                      <pic:nvPicPr>
                        <pic:cNvPr id="1973423935" name="Picture 7" descr="NSW Government logo">
                          <a:extLst>
                            <a:ext uri="{FF2B5EF4-FFF2-40B4-BE49-F238E27FC236}">
                              <a16:creationId xmlns:a16="http://schemas.microsoft.com/office/drawing/2014/main" id="{CCBF5FED-71CD-4122-8BE4-CA4C03A99224}"/>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088863" y="0"/>
                          <a:ext cx="343535" cy="373380"/>
                        </a:xfrm>
                        <a:prstGeom prst="rect">
                          <a:avLst/>
                        </a:prstGeom>
                      </pic:spPr>
                    </pic:pic>
                    <wps:wsp>
                      <wps:cNvPr id="4" name="Text Box 6"/>
                      <wps:cNvSpPr txBox="1">
                        <a:spLocks noChangeArrowheads="1"/>
                      </wps:cNvSpPr>
                      <wps:spPr bwMode="auto">
                        <a:xfrm>
                          <a:off x="217283" y="108641"/>
                          <a:ext cx="2837815" cy="271780"/>
                        </a:xfrm>
                        <a:prstGeom prst="rect">
                          <a:avLst/>
                        </a:prstGeom>
                        <a:noFill/>
                        <a:ln>
                          <a:noFill/>
                        </a:ln>
                      </wps:spPr>
                      <wps:txbx>
                        <w:txbxContent>
                          <w:p w14:paraId="3F10D147" w14:textId="443B452B" w:rsidR="006E09E3" w:rsidRPr="00D92DC0" w:rsidRDefault="00E17C02" w:rsidP="006E09E3">
                            <w:pPr>
                              <w:rPr>
                                <w:sz w:val="20"/>
                              </w:rPr>
                            </w:pPr>
                            <w:r>
                              <w:t>Insert name of PIA]</w:t>
                            </w:r>
                            <w:r w:rsidR="006E09E3">
                              <w:t xml:space="preserve"> </w:t>
                            </w:r>
                            <w:r w:rsidR="006E09E3" w:rsidRPr="00D92DC0">
                              <w:rPr>
                                <w:spacing w:val="-3"/>
                                <w:sz w:val="20"/>
                              </w:rPr>
                              <w:t xml:space="preserve"> </w:t>
                            </w:r>
                          </w:p>
                          <w:p w14:paraId="033978CC" w14:textId="77777777" w:rsidR="006E09E3" w:rsidRPr="00D92DC0" w:rsidRDefault="006E09E3" w:rsidP="006E09E3">
                            <w:pPr>
                              <w:rPr>
                                <w:sz w:val="20"/>
                              </w:rPr>
                            </w:pPr>
                          </w:p>
                          <w:p w14:paraId="12745662" w14:textId="1CA9F460" w:rsidR="00E6079D" w:rsidRPr="00D92DC0" w:rsidRDefault="00E6079D" w:rsidP="00FC593F">
                            <w:pPr>
                              <w:rPr>
                                <w:sz w:val="20"/>
                              </w:rPr>
                            </w:pPr>
                          </w:p>
                        </w:txbxContent>
                      </wps:txbx>
                      <wps:bodyPr rot="0" vert="horz" wrap="square" lIns="0" tIns="0" rIns="0" bIns="0" anchor="t" anchorCtr="0" upright="1">
                        <a:noAutofit/>
                      </wps:bodyPr>
                    </wps:wsp>
                    <wps:wsp>
                      <wps:cNvPr id="1973423927" name="Rectangle 1973423927"/>
                      <wps:cNvSpPr/>
                      <wps:spPr>
                        <a:xfrm flipV="1">
                          <a:off x="0" y="479834"/>
                          <a:ext cx="7585200" cy="72000"/>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72BAFAF" id="Group 1494861897" o:spid="_x0000_s1097" style="position:absolute;left:0;text-align:left;margin-left:-54pt;margin-top:-14.8pt;width:597.25pt;height:43.45pt;z-index:251658247" coordsize="75852,55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&#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98" type="#_x0000_t75" alt="NSW Government logo" style="position:absolute;left:70888;width:3435;height:3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">
                <v:imagedata r:id="rId2" o:title="NSW Government logo"/>
              </v:shape>
              <v:shapetype id="_x0000_t202" coordsize="21600,21600" o:spt="202" path="m,l,21600r21600,l21600,xe">
                <v:stroke joinstyle="miter"/>
                <v:path gradientshapeok="t" o:connecttype="rect"/>
              </v:shapetype>
              <v:shape id="Text Box 6" o:spid="_x0000_s1099" type="#_x0000_t202" style="position:absolute;left:2172;top:1086;width:28378;height:2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3F10D147" w14:textId="443B452B" w:rsidR="006E09E3" w:rsidRPr="00D92DC0" w:rsidRDefault="00E17C02" w:rsidP="006E09E3">
                      <w:pPr>
                        <w:rPr>
                          <w:sz w:val="20"/>
                        </w:rPr>
                      </w:pPr>
                      <w:r>
                        <w:t>Insert name of PIA]</w:t>
                      </w:r>
                      <w:r w:rsidR="006E09E3">
                        <w:t xml:space="preserve"> </w:t>
                      </w:r>
                      <w:r w:rsidR="006E09E3" w:rsidRPr="00D92DC0">
                        <w:rPr>
                          <w:spacing w:val="-3"/>
                          <w:sz w:val="20"/>
                        </w:rPr>
                        <w:t xml:space="preserve"> </w:t>
                      </w:r>
                    </w:p>
                    <w:p w14:paraId="033978CC" w14:textId="77777777" w:rsidR="006E09E3" w:rsidRPr="00D92DC0" w:rsidRDefault="006E09E3" w:rsidP="006E09E3">
                      <w:pPr>
                        <w:rPr>
                          <w:sz w:val="20"/>
                        </w:rPr>
                      </w:pPr>
                    </w:p>
                    <w:p w14:paraId="12745662" w14:textId="1CA9F460" w:rsidR="00E6079D" w:rsidRPr="00D92DC0" w:rsidRDefault="00E6079D" w:rsidP="00FC593F">
                      <w:pPr>
                        <w:rPr>
                          <w:sz w:val="20"/>
                        </w:rPr>
                      </w:pPr>
                    </w:p>
                  </w:txbxContent>
                </v:textbox>
              </v:shape>
              <v:rect id="Rectangle 1973423927" o:spid="_x0000_s1100" style="position:absolute;top:4798;width:75852;height:72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" fillcolor="#002664" stroked="f" strokeweight="1pt"/>
            </v:group>
          </w:pict>
        </mc:Fallback>
      </mc:AlternateContent>
    </w:r>
  </w:p>
  <w:p w14:paraId="3A445972" w14:textId="77777777" w:rsidR="005C4C41" w:rsidRDefault="005C4C41" w:rsidP="00FC593F">
    <w:pPr>
      <w:pStyle w:val="Header"/>
    </w:pPr>
  </w:p>
  <w:p w14:paraId="170AE4BF" w14:textId="15F98310" w:rsidR="00911D54" w:rsidRDefault="00911D54" w:rsidP="00FC593F">
    <w:pPr>
      <w:pStyle w:val="Header"/>
    </w:pPr>
  </w:p>
  <w:p w14:paraId="57C45E51" w14:textId="0539FE7A" w:rsidR="004C0F2C" w:rsidRDefault="004C0F2C" w:rsidP="00FC59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6CDF0B" w14:textId="3776DD5F" w:rsidR="004C0F2C" w:rsidRDefault="001A334F" w:rsidP="00FC593F">
    <w:pPr>
      <w:pStyle w:val="Header"/>
    </w:pPr>
    <w:r>
      <w:rPr>
        <w:noProof/>
      </w:rPr>
      <w:drawing>
        <wp:anchor distT="0" distB="0" distL="114300" distR="114300" simplePos="0" relativeHeight="251658254" behindDoc="0" locked="1" layoutInCell="1" allowOverlap="0" wp14:anchorId="661766EB" wp14:editId="481195E4">
          <wp:simplePos x="0" y="0"/>
          <wp:positionH relativeFrom="rightMargin">
            <wp:align>left</wp:align>
          </wp:positionH>
          <wp:positionV relativeFrom="page">
            <wp:posOffset>213995</wp:posOffset>
          </wp:positionV>
          <wp:extent cx="343535" cy="373380"/>
          <wp:effectExtent l="0" t="0" r="0" b="7620"/>
          <wp:wrapNone/>
          <wp:docPr id="1494861891" name="Picture 1494861891" descr="NSW Government logo">
            <a:extLst xmlns:a="http://schemas.openxmlformats.org/drawingml/2006/main">
              <a:ext uri="{FF2B5EF4-FFF2-40B4-BE49-F238E27FC236}">
                <a16:creationId xmlns:a16="http://schemas.microsoft.com/office/drawing/2014/main" id="{CCBF5FED-71CD-4122-8BE4-CA4C03A992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NSW Government logo">
                    <a:extLst>
                      <a:ext uri="{FF2B5EF4-FFF2-40B4-BE49-F238E27FC236}">
                        <a16:creationId xmlns:a16="http://schemas.microsoft.com/office/drawing/2014/main" id="{CCBF5FED-71CD-4122-8BE4-CA4C03A99224}"/>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373380"/>
                  </a:xfrm>
                  <a:prstGeom prst="rect">
                    <a:avLst/>
                  </a:prstGeom>
                </pic:spPr>
              </pic:pic>
            </a:graphicData>
          </a:graphic>
        </wp:anchor>
      </w:drawing>
    </w:r>
    <w:r>
      <w:rPr>
        <w:noProof/>
      </w:rPr>
      <mc:AlternateContent>
        <mc:Choice Requires="wps">
          <w:drawing>
            <wp:anchor distT="0" distB="0" distL="114300" distR="114300" simplePos="0" relativeHeight="251658250" behindDoc="0" locked="1" layoutInCell="1" allowOverlap="0" wp14:anchorId="2781A37F" wp14:editId="65B0230B">
              <wp:simplePos x="0" y="0"/>
              <wp:positionH relativeFrom="column">
                <wp:posOffset>-425450</wp:posOffset>
              </wp:positionH>
              <wp:positionV relativeFrom="page">
                <wp:posOffset>321945</wp:posOffset>
              </wp:positionV>
              <wp:extent cx="2837815" cy="271780"/>
              <wp:effectExtent l="0" t="0" r="635" b="13970"/>
              <wp:wrapNone/>
              <wp:docPr id="1494861889" name="Text Box 149486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71780"/>
                      </a:xfrm>
                      <a:prstGeom prst="rect">
                        <a:avLst/>
                      </a:prstGeom>
                      <a:noFill/>
                      <a:ln>
                        <a:noFill/>
                      </a:ln>
                    </wps:spPr>
                    <wps:txbx>
                      <w:txbxContent>
                        <w:p w14:paraId="41716D32" w14:textId="44D2A82F" w:rsidR="001A334F" w:rsidRPr="00D92DC0" w:rsidRDefault="00976472" w:rsidP="001A334F">
                          <w:pPr>
                            <w:rPr>
                              <w:sz w:val="20"/>
                            </w:rPr>
                          </w:pPr>
                          <w:r>
                            <w:t>[Insert Agency</w:t>
                          </w:r>
                          <w:r w:rsidR="00446464">
                            <w:t>]</w:t>
                          </w:r>
                        </w:p>
                      </w:txbxContent>
                    </wps:txbx>
                    <wps:bodyPr rot="0" vert="horz" wrap="square" lIns="0" tIns="0" rIns="0" bIns="0" anchor="t" anchorCtr="0" upright="1">
                      <a:noAutofit/>
                    </wps:bodyPr>
                  </wps:wsp>
                </a:graphicData>
              </a:graphic>
            </wp:anchor>
          </w:drawing>
        </mc:Choice>
        <mc:Fallback>
          <w:pict>
            <v:shapetype w14:anchorId="2781A37F" id="_x0000_t202" coordsize="21600,21600" o:spt="202" path="m,l,21600r21600,l21600,xe">
              <v:stroke joinstyle="miter"/>
              <v:path gradientshapeok="t" o:connecttype="rect"/>
            </v:shapetype>
            <v:shape id="Text Box 1494861889" o:spid="_x0000_s1101" type="#_x0000_t202" style="position:absolute;left:0;text-align:left;margin-left:-33.5pt;margin-top:25.35pt;width:223.45pt;height:21.4pt;z-index:251658250;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" o:allowoverlap="f" filled="f" stroked="f">
              <v:textbox inset="0,0,0,0">
                <w:txbxContent>
                  <w:p w14:paraId="41716D32" w14:textId="44D2A82F" w:rsidR="001A334F" w:rsidRPr="00D92DC0" w:rsidRDefault="00976472" w:rsidP="001A334F">
                    <w:pPr>
                      <w:rPr>
                        <w:sz w:val="20"/>
                      </w:rPr>
                    </w:pPr>
                    <w:r>
                      <w:t>[Insert Agency</w:t>
                    </w:r>
                    <w:r w:rsidR="00446464">
                      <w:t>]</w:t>
                    </w:r>
                  </w:p>
                </w:txbxContent>
              </v:textbox>
              <w10:wrap anchory="page"/>
              <w10:anchorlock/>
            </v:shape>
          </w:pict>
        </mc:Fallback>
      </mc:AlternateContent>
    </w:r>
    <w:r w:rsidRPr="00637971">
      <w:rPr>
        <w:noProof/>
      </w:rPr>
      <mc:AlternateContent>
        <mc:Choice Requires="wps">
          <w:drawing>
            <wp:anchor distT="0" distB="0" distL="114300" distR="114300" simplePos="0" relativeHeight="251658251" behindDoc="1" locked="1" layoutInCell="1" allowOverlap="0" wp14:anchorId="067B5572" wp14:editId="313D4752">
              <wp:simplePos x="0" y="0"/>
              <wp:positionH relativeFrom="page">
                <wp:posOffset>29845</wp:posOffset>
              </wp:positionH>
              <wp:positionV relativeFrom="page">
                <wp:posOffset>695960</wp:posOffset>
              </wp:positionV>
              <wp:extent cx="15083790" cy="71755"/>
              <wp:effectExtent l="0" t="0" r="3810" b="4445"/>
              <wp:wrapNone/>
              <wp:docPr id="1494861890" name="Rectangle 1494861890"/>
              <wp:cNvGraphicFramePr/>
              <a:graphic xmlns:a="http://schemas.openxmlformats.org/drawingml/2006/main">
                <a:graphicData uri="http://schemas.microsoft.com/office/word/2010/wordprocessingShape">
                  <wps:wsp>
                    <wps:cNvSpPr/>
                    <wps:spPr>
                      <a:xfrm flipV="1">
                        <a:off x="0" y="0"/>
                        <a:ext cx="15083790" cy="71755"/>
                      </a:xfrm>
                      <a:prstGeom prst="rect">
                        <a:avLst/>
                      </a:prstGeom>
                      <a:solidFill>
                        <a:srgbClr val="00266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A79C7" id="Rectangle 1494861890" o:spid="_x0000_s1026" style="position:absolute;margin-left:2.35pt;margin-top:54.8pt;width:1187.7pt;height:5.65pt;flip:y;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" o:allowoverlap="f" fillcolor="#002664" stroked="f" strokeweight="1pt">
              <w10:wrap anchorx="page" anchory="page"/>
              <w10:anchorlock/>
            </v:rect>
          </w:pict>
        </mc:Fallback>
      </mc:AlternateContent>
    </w:r>
  </w:p>
  <w:p w14:paraId="260B7241" w14:textId="77777777" w:rsidR="004C0F2C" w:rsidRDefault="004C0F2C" w:rsidP="00FC593F">
    <w:pPr>
      <w:pStyle w:val="Header"/>
    </w:pPr>
  </w:p>
  <w:p w14:paraId="14A4244B" w14:textId="55AE4D53" w:rsidR="00C672AF" w:rsidRDefault="00C672AF" w:rsidP="00FC593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3A1CA3" w14:textId="625593A0" w:rsidR="00F54028" w:rsidRDefault="007E2F28" w:rsidP="00FC593F">
    <w:pPr>
      <w:pStyle w:val="Header"/>
    </w:pPr>
    <w:r>
      <w:rPr>
        <w:noProof/>
      </w:rPr>
      <w:drawing>
        <wp:anchor distT="0" distB="0" distL="114300" distR="114300" simplePos="0" relativeHeight="251658255" behindDoc="0" locked="0" layoutInCell="1" allowOverlap="1" wp14:anchorId="3D77C956" wp14:editId="6EEF8E78">
          <wp:simplePos x="0" y="0"/>
          <wp:positionH relativeFrom="column">
            <wp:posOffset>6578600</wp:posOffset>
          </wp:positionH>
          <wp:positionV relativeFrom="paragraph">
            <wp:posOffset>-247015</wp:posOffset>
          </wp:positionV>
          <wp:extent cx="343535" cy="373380"/>
          <wp:effectExtent l="0" t="0" r="0" b="7620"/>
          <wp:wrapNone/>
          <wp:docPr id="1494861903" name="Picture 149486190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861903" name="Picture 7" descr="NSW Government logo"/>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373380"/>
                  </a:xfrm>
                  <a:prstGeom prst="rect">
                    <a:avLst/>
                  </a:prstGeom>
                </pic:spPr>
              </pic:pic>
            </a:graphicData>
          </a:graphic>
        </wp:anchor>
      </w:drawing>
    </w:r>
    <w:r w:rsidR="00AC0FC9">
      <w:rPr>
        <w:noProof/>
      </w:rPr>
      <mc:AlternateContent>
        <mc:Choice Requires="wps">
          <w:drawing>
            <wp:anchor distT="0" distB="0" distL="114300" distR="114300" simplePos="0" relativeHeight="251658243" behindDoc="0" locked="0" layoutInCell="1" allowOverlap="1" wp14:anchorId="7B6D5522" wp14:editId="232B0731">
              <wp:simplePos x="0" y="0"/>
              <wp:positionH relativeFrom="column">
                <wp:posOffset>-540385</wp:posOffset>
              </wp:positionH>
              <wp:positionV relativeFrom="paragraph">
                <wp:posOffset>260350</wp:posOffset>
              </wp:positionV>
              <wp:extent cx="7559675" cy="71755"/>
              <wp:effectExtent l="0" t="0" r="3175" b="4445"/>
              <wp:wrapNone/>
              <wp:docPr id="1494861905" name="Rectangle 1494861905"/>
              <wp:cNvGraphicFramePr/>
              <a:graphic xmlns:a="http://schemas.openxmlformats.org/drawingml/2006/main">
                <a:graphicData uri="http://schemas.microsoft.com/office/word/2010/wordprocessingShape">
                  <wps:wsp>
                    <wps:cNvSpPr/>
                    <wps:spPr>
                      <a:xfrm flipV="1">
                        <a:off x="0" y="0"/>
                        <a:ext cx="7559675" cy="71755"/>
                      </a:xfrm>
                      <a:prstGeom prst="rect">
                        <a:avLst/>
                      </a:prstGeom>
                      <a:solidFill>
                        <a:srgbClr val="002664"/>
                      </a:solidFill>
                      <a:ln w="12700" cap="flat" cmpd="sng" algn="ctr">
                        <a:noFill/>
                        <a:prstDash val="solid"/>
                        <a:miter lim="800000"/>
                      </a:ln>
                      <a:effectLst/>
                    </wps:spPr>
                    <wps:txbx>
                      <w:txbxContent>
                        <w:p w14:paraId="19FEDFDB" w14:textId="77777777" w:rsidR="0000336A" w:rsidRDefault="0000336A" w:rsidP="000033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6D5522" id="Rectangle 1494861905" o:spid="_x0000_s1102" style="position:absolute;left:0;text-align:left;margin-left:-42.55pt;margin-top:20.5pt;width:595.25pt;height:5.65pt;flip:y;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" fillcolor="#002664" stroked="f" strokeweight="1pt">
              <v:textbox>
                <w:txbxContent>
                  <w:p w14:paraId="19FEDFDB" w14:textId="77777777" w:rsidR="0000336A" w:rsidRDefault="0000336A" w:rsidP="0000336A">
                    <w:pPr>
                      <w:jc w:val="center"/>
                    </w:pPr>
                  </w:p>
                </w:txbxContent>
              </v:textbox>
            </v:rect>
          </w:pict>
        </mc:Fallback>
      </mc:AlternateContent>
    </w:r>
    <w:r w:rsidR="00AC0FC9">
      <w:rPr>
        <w:noProof/>
      </w:rPr>
      <mc:AlternateContent>
        <mc:Choice Requires="wps">
          <w:drawing>
            <wp:anchor distT="0" distB="0" distL="114300" distR="114300" simplePos="0" relativeHeight="251658245" behindDoc="0" locked="1" layoutInCell="1" allowOverlap="0" wp14:anchorId="5D0B3729" wp14:editId="783463B5">
              <wp:simplePos x="0" y="0"/>
              <wp:positionH relativeFrom="column">
                <wp:posOffset>-343535</wp:posOffset>
              </wp:positionH>
              <wp:positionV relativeFrom="page">
                <wp:posOffset>349250</wp:posOffset>
              </wp:positionV>
              <wp:extent cx="2837815" cy="271780"/>
              <wp:effectExtent l="0" t="0" r="635" b="1397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271780"/>
                      </a:xfrm>
                      <a:prstGeom prst="rect">
                        <a:avLst/>
                      </a:prstGeom>
                      <a:noFill/>
                      <a:ln>
                        <a:noFill/>
                      </a:ln>
                    </wps:spPr>
                    <wps:txbx>
                      <w:txbxContent>
                        <w:p w14:paraId="26DF3EA3" w14:textId="090DA31C" w:rsidR="006E09E3" w:rsidRPr="00EA0091" w:rsidRDefault="00976472" w:rsidP="006E09E3">
                          <w:r>
                            <w:t>[Insert Agency]</w:t>
                          </w:r>
                        </w:p>
                        <w:p w14:paraId="5D72BCF1" w14:textId="77777777" w:rsidR="006E09E3" w:rsidRPr="00D92DC0" w:rsidRDefault="006E09E3" w:rsidP="006E09E3">
                          <w:pPr>
                            <w:rPr>
                              <w:sz w:val="20"/>
                            </w:rPr>
                          </w:pPr>
                        </w:p>
                        <w:p w14:paraId="4381866C" w14:textId="19A11624" w:rsidR="00AC0FC9" w:rsidRPr="00D92DC0" w:rsidRDefault="00AC0FC9" w:rsidP="00AC0FC9">
                          <w:pPr>
                            <w:rPr>
                              <w:sz w:val="20"/>
                            </w:rPr>
                          </w:pPr>
                        </w:p>
                      </w:txbxContent>
                    </wps:txbx>
                    <wps:bodyPr rot="0" vert="horz" wrap="square" lIns="0" tIns="0" rIns="0" bIns="0" anchor="t" anchorCtr="0" upright="1">
                      <a:noAutofit/>
                    </wps:bodyPr>
                  </wps:wsp>
                </a:graphicData>
              </a:graphic>
            </wp:anchor>
          </w:drawing>
        </mc:Choice>
        <mc:Fallback>
          <w:pict>
            <v:shapetype w14:anchorId="5D0B3729" id="_x0000_t202" coordsize="21600,21600" o:spt="202" path="m,l,21600r21600,l21600,xe">
              <v:stroke joinstyle="miter"/>
              <v:path gradientshapeok="t" o:connecttype="rect"/>
            </v:shapetype>
            <v:shape id="Text Box 13" o:spid="_x0000_s1103" type="#_x0000_t202" style="position:absolute;left:0;text-align:left;margin-left:-27.05pt;margin-top:27.5pt;width:223.45pt;height:21.4pt;z-index:251658245;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" o:allowoverlap="f" filled="f" stroked="f">
              <v:textbox inset="0,0,0,0">
                <w:txbxContent>
                  <w:p w14:paraId="26DF3EA3" w14:textId="090DA31C" w:rsidR="006E09E3" w:rsidRPr="00EA0091" w:rsidRDefault="00976472" w:rsidP="006E09E3">
                    <w:r>
                      <w:t>[Insert Agency]</w:t>
                    </w:r>
                  </w:p>
                  <w:p w14:paraId="5D72BCF1" w14:textId="77777777" w:rsidR="006E09E3" w:rsidRPr="00D92DC0" w:rsidRDefault="006E09E3" w:rsidP="006E09E3">
                    <w:pPr>
                      <w:rPr>
                        <w:sz w:val="20"/>
                      </w:rPr>
                    </w:pPr>
                  </w:p>
                  <w:p w14:paraId="4381866C" w14:textId="19A11624" w:rsidR="00AC0FC9" w:rsidRPr="00D92DC0" w:rsidRDefault="00AC0FC9" w:rsidP="00AC0FC9">
                    <w:pPr>
                      <w:rPr>
                        <w:sz w:val="20"/>
                      </w:rPr>
                    </w:pPr>
                  </w:p>
                </w:txbxContent>
              </v:textbox>
              <w10:wrap anchory="page"/>
              <w10:anchorlock/>
            </v:shape>
          </w:pict>
        </mc:Fallback>
      </mc:AlternateContent>
    </w:r>
  </w:p>
  <w:p w14:paraId="5F698A48" w14:textId="4AA7CB6E" w:rsidR="00F54028" w:rsidRDefault="00F54028" w:rsidP="00FC593F">
    <w:pPr>
      <w:pStyle w:val="Header"/>
    </w:pPr>
  </w:p>
  <w:p w14:paraId="6EEAC9AA" w14:textId="493886BE" w:rsidR="00F54028" w:rsidRDefault="00F54028" w:rsidP="00FC593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958BC2" w14:textId="496EC1C3" w:rsidR="00161C57" w:rsidRDefault="00F865A6" w:rsidP="00FC593F">
    <w:pPr>
      <w:pStyle w:val="Header"/>
    </w:pPr>
    <w:r>
      <w:rPr>
        <w:noProof/>
      </w:rPr>
      <w:drawing>
        <wp:anchor distT="0" distB="0" distL="114300" distR="114300" simplePos="0" relativeHeight="251658256" behindDoc="0" locked="0" layoutInCell="1" allowOverlap="1" wp14:anchorId="08A9BBEC" wp14:editId="4B7F0AAB">
          <wp:simplePos x="0" y="0"/>
          <wp:positionH relativeFrom="page">
            <wp:align>right</wp:align>
          </wp:positionH>
          <wp:positionV relativeFrom="paragraph">
            <wp:posOffset>-480695</wp:posOffset>
          </wp:positionV>
          <wp:extent cx="7555865" cy="10751627"/>
          <wp:effectExtent l="0" t="0" r="6985" b="0"/>
          <wp:wrapNone/>
          <wp:docPr id="5" name="Picture 5" descr="Long ladder glowing among shorter dull ladders">
            <a:extLst xmlns:a="http://schemas.openxmlformats.org/drawingml/2006/main">
              <a:ext uri="{FF2B5EF4-FFF2-40B4-BE49-F238E27FC236}">
                <a16:creationId xmlns:a16="http://schemas.microsoft.com/office/drawing/2014/main" id="{14E2A6D1-88A2-7F45-CFE3-10B107FE2F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laceholder 24" descr="Long ladder glowing among shorter dull ladders">
                    <a:extLst>
                      <a:ext uri="{FF2B5EF4-FFF2-40B4-BE49-F238E27FC236}">
                        <a16:creationId xmlns:a16="http://schemas.microsoft.com/office/drawing/2014/main" id="{14E2A6D1-88A2-7F45-CFE3-10B107FE2FCF}"/>
                      </a:ext>
                    </a:extLst>
                  </pic:cNvPr>
                  <pic:cNvPicPr>
                    <a:picLocks noChangeAspect="1"/>
                  </pic:cNvPicPr>
                </pic:nvPicPr>
                <pic:blipFill rotWithShape="1">
                  <a:blip r:embed="rId1">
                    <a:duotone>
                      <a:prstClr val="black"/>
                      <a:schemeClr val="accent1">
                        <a:tint val="45000"/>
                        <a:satMod val="400000"/>
                      </a:schemeClr>
                    </a:duotone>
                    <a:extLst>
                      <a:ext uri="{28A0092B-C50C-407E-A947-70E740481C1C}">
                        <a14:useLocalDpi xmlns:a14="http://schemas.microsoft.com/office/drawing/2010/main" val="0"/>
                      </a:ext>
                    </a:extLst>
                  </a:blip>
                  <a:srcRect l="46868" t="424" r="106" b="-424"/>
                  <a:stretch/>
                </pic:blipFill>
                <pic:spPr>
                  <a:xfrm flipH="1">
                    <a:off x="0" y="0"/>
                    <a:ext cx="7555865" cy="10751627"/>
                  </a:xfrm>
                  <a:prstGeom prst="rect">
                    <a:avLst/>
                  </a:prstGeom>
                </pic:spPr>
              </pic:pic>
            </a:graphicData>
          </a:graphic>
        </wp:anchor>
      </w:drawing>
    </w:r>
  </w:p>
  <w:p w14:paraId="1D1F81CC" w14:textId="296168B7" w:rsidR="00161C57" w:rsidRDefault="00161C57" w:rsidP="00FC593F">
    <w:pPr>
      <w:pStyle w:val="Header"/>
    </w:pPr>
  </w:p>
  <w:p w14:paraId="5CC32D60" w14:textId="40903A23" w:rsidR="00161C57" w:rsidRDefault="00161C57" w:rsidP="00FC59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D6B8A"/>
    <w:multiLevelType w:val="hybridMultilevel"/>
    <w:tmpl w:val="91527820"/>
    <w:lvl w:ilvl="0" w:tplc="21564BD6">
      <w:start w:val="1"/>
      <w:numFmt w:val="bullet"/>
      <w:lvlText w:val=""/>
      <w:lvlJc w:val="left"/>
      <w:pPr>
        <w:ind w:left="780" w:hanging="360"/>
      </w:pPr>
      <w:rPr>
        <w:rFonts w:ascii="Symbol" w:eastAsia="Times New Roman" w:hAnsi="Symbol" w:cs="Aria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 w15:restartNumberingAfterBreak="0">
    <w:nsid w:val="094F539A"/>
    <w:multiLevelType w:val="hybridMultilevel"/>
    <w:tmpl w:val="0B4809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941E86"/>
    <w:multiLevelType w:val="hybridMultilevel"/>
    <w:tmpl w:val="44D861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F92D97"/>
    <w:multiLevelType w:val="hybridMultilevel"/>
    <w:tmpl w:val="FEA47DB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F387BDA"/>
    <w:multiLevelType w:val="hybridMultilevel"/>
    <w:tmpl w:val="DE608BFC"/>
    <w:lvl w:ilvl="0" w:tplc="21564BD6">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1D29E9"/>
    <w:multiLevelType w:val="hybridMultilevel"/>
    <w:tmpl w:val="381611EA"/>
    <w:lvl w:ilvl="0" w:tplc="FF0E561E">
      <w:numFmt w:val="bullet"/>
      <w:lvlText w:val="-"/>
      <w:lvlJc w:val="left"/>
      <w:pPr>
        <w:ind w:left="455" w:hanging="360"/>
      </w:pPr>
      <w:rPr>
        <w:rFonts w:ascii="Public Sans" w:eastAsia="Times New Roman" w:hAnsi="Public Sans" w:cs="Arial" w:hint="default"/>
      </w:rPr>
    </w:lvl>
    <w:lvl w:ilvl="1" w:tplc="0C090003" w:tentative="1">
      <w:start w:val="1"/>
      <w:numFmt w:val="bullet"/>
      <w:lvlText w:val="o"/>
      <w:lvlJc w:val="left"/>
      <w:pPr>
        <w:ind w:left="1175" w:hanging="360"/>
      </w:pPr>
      <w:rPr>
        <w:rFonts w:ascii="Courier New" w:hAnsi="Courier New" w:cs="Courier New" w:hint="default"/>
      </w:rPr>
    </w:lvl>
    <w:lvl w:ilvl="2" w:tplc="0C090005" w:tentative="1">
      <w:start w:val="1"/>
      <w:numFmt w:val="bullet"/>
      <w:lvlText w:val=""/>
      <w:lvlJc w:val="left"/>
      <w:pPr>
        <w:ind w:left="1895" w:hanging="360"/>
      </w:pPr>
      <w:rPr>
        <w:rFonts w:ascii="Wingdings" w:hAnsi="Wingdings" w:hint="default"/>
      </w:rPr>
    </w:lvl>
    <w:lvl w:ilvl="3" w:tplc="0C090001" w:tentative="1">
      <w:start w:val="1"/>
      <w:numFmt w:val="bullet"/>
      <w:lvlText w:val=""/>
      <w:lvlJc w:val="left"/>
      <w:pPr>
        <w:ind w:left="2615" w:hanging="360"/>
      </w:pPr>
      <w:rPr>
        <w:rFonts w:ascii="Symbol" w:hAnsi="Symbol" w:hint="default"/>
      </w:rPr>
    </w:lvl>
    <w:lvl w:ilvl="4" w:tplc="0C090003" w:tentative="1">
      <w:start w:val="1"/>
      <w:numFmt w:val="bullet"/>
      <w:lvlText w:val="o"/>
      <w:lvlJc w:val="left"/>
      <w:pPr>
        <w:ind w:left="3335" w:hanging="360"/>
      </w:pPr>
      <w:rPr>
        <w:rFonts w:ascii="Courier New" w:hAnsi="Courier New" w:cs="Courier New" w:hint="default"/>
      </w:rPr>
    </w:lvl>
    <w:lvl w:ilvl="5" w:tplc="0C090005" w:tentative="1">
      <w:start w:val="1"/>
      <w:numFmt w:val="bullet"/>
      <w:lvlText w:val=""/>
      <w:lvlJc w:val="left"/>
      <w:pPr>
        <w:ind w:left="4055" w:hanging="360"/>
      </w:pPr>
      <w:rPr>
        <w:rFonts w:ascii="Wingdings" w:hAnsi="Wingdings" w:hint="default"/>
      </w:rPr>
    </w:lvl>
    <w:lvl w:ilvl="6" w:tplc="0C090001" w:tentative="1">
      <w:start w:val="1"/>
      <w:numFmt w:val="bullet"/>
      <w:lvlText w:val=""/>
      <w:lvlJc w:val="left"/>
      <w:pPr>
        <w:ind w:left="4775" w:hanging="360"/>
      </w:pPr>
      <w:rPr>
        <w:rFonts w:ascii="Symbol" w:hAnsi="Symbol" w:hint="default"/>
      </w:rPr>
    </w:lvl>
    <w:lvl w:ilvl="7" w:tplc="0C090003" w:tentative="1">
      <w:start w:val="1"/>
      <w:numFmt w:val="bullet"/>
      <w:lvlText w:val="o"/>
      <w:lvlJc w:val="left"/>
      <w:pPr>
        <w:ind w:left="5495" w:hanging="360"/>
      </w:pPr>
      <w:rPr>
        <w:rFonts w:ascii="Courier New" w:hAnsi="Courier New" w:cs="Courier New" w:hint="default"/>
      </w:rPr>
    </w:lvl>
    <w:lvl w:ilvl="8" w:tplc="0C090005" w:tentative="1">
      <w:start w:val="1"/>
      <w:numFmt w:val="bullet"/>
      <w:lvlText w:val=""/>
      <w:lvlJc w:val="left"/>
      <w:pPr>
        <w:ind w:left="6215" w:hanging="360"/>
      </w:pPr>
      <w:rPr>
        <w:rFonts w:ascii="Wingdings" w:hAnsi="Wingdings" w:hint="default"/>
      </w:rPr>
    </w:lvl>
  </w:abstractNum>
  <w:abstractNum w:abstractNumId="6" w15:restartNumberingAfterBreak="0">
    <w:nsid w:val="1723402A"/>
    <w:multiLevelType w:val="multilevel"/>
    <w:tmpl w:val="A4A86740"/>
    <w:lvl w:ilvl="0">
      <w:start w:val="1"/>
      <w:numFmt w:val="none"/>
      <w:pStyle w:val="9TableText"/>
      <w:lvlText w:val=""/>
      <w:lvlJc w:val="left"/>
      <w:pPr>
        <w:tabs>
          <w:tab w:val="num" w:pos="0"/>
        </w:tabs>
        <w:ind w:left="0" w:firstLine="0"/>
      </w:pPr>
      <w:rPr>
        <w:rFonts w:hint="default"/>
      </w:rPr>
    </w:lvl>
    <w:lvl w:ilvl="1">
      <w:start w:val="1"/>
      <w:numFmt w:val="decimal"/>
      <w:pStyle w:val="9cTabletextsubparagraphnumbered"/>
      <w:lvlText w:val="%2%1."/>
      <w:lvlJc w:val="left"/>
      <w:pPr>
        <w:tabs>
          <w:tab w:val="num" w:pos="284"/>
        </w:tabs>
        <w:ind w:left="567" w:hanging="283"/>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15:restartNumberingAfterBreak="0">
    <w:nsid w:val="18A40414"/>
    <w:multiLevelType w:val="hybridMultilevel"/>
    <w:tmpl w:val="E6421A80"/>
    <w:lvl w:ilvl="0" w:tplc="A37E80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8E93831"/>
    <w:multiLevelType w:val="hybridMultilevel"/>
    <w:tmpl w:val="ACA4946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EDE40D6"/>
    <w:multiLevelType w:val="hybridMultilevel"/>
    <w:tmpl w:val="F6DCF884"/>
    <w:lvl w:ilvl="0" w:tplc="A43C2928">
      <w:start w:val="1"/>
      <w:numFmt w:val="bullet"/>
      <w:pStyle w:val="Bullets"/>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E4359"/>
    <w:multiLevelType w:val="multilevel"/>
    <w:tmpl w:val="BCFEFBDA"/>
    <w:lvl w:ilvl="0">
      <w:start w:val="1"/>
      <w:numFmt w:val="decimal"/>
      <w:pStyle w:val="Heading1"/>
      <w:lvlText w:val="%1."/>
      <w:lvlJc w:val="left"/>
      <w:pPr>
        <w:ind w:left="360" w:hanging="360"/>
      </w:pPr>
      <w:rPr>
        <w:rFonts w:hint="default"/>
      </w:rPr>
    </w:lvl>
    <w:lvl w:ilvl="1">
      <w:start w:val="1"/>
      <w:numFmt w:val="decimal"/>
      <w:pStyle w:val="Heading3"/>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443D107F"/>
    <w:multiLevelType w:val="hybridMultilevel"/>
    <w:tmpl w:val="FEA47DB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53AD483D"/>
    <w:multiLevelType w:val="hybridMultilevel"/>
    <w:tmpl w:val="1026E4D2"/>
    <w:lvl w:ilvl="0" w:tplc="22DCB340">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0B83EFC"/>
    <w:multiLevelType w:val="hybridMultilevel"/>
    <w:tmpl w:val="D442649C"/>
    <w:lvl w:ilvl="0" w:tplc="21564BD6">
      <w:start w:val="1"/>
      <w:numFmt w:val="bullet"/>
      <w:lvlText w:val=""/>
      <w:lvlJc w:val="left"/>
      <w:pPr>
        <w:ind w:left="720" w:hanging="360"/>
      </w:pPr>
      <w:rPr>
        <w:rFonts w:ascii="Symbol" w:eastAsia="Times New Roman" w:hAnsi="Symbo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1DD18DE"/>
    <w:multiLevelType w:val="hybridMultilevel"/>
    <w:tmpl w:val="7D7C9876"/>
    <w:lvl w:ilvl="0" w:tplc="62A02B58">
      <w:start w:val="1"/>
      <w:numFmt w:val="decimal"/>
      <w:lvlText w:val="%1."/>
      <w:lvlJc w:val="left"/>
      <w:pPr>
        <w:ind w:left="720" w:hanging="360"/>
      </w:pPr>
    </w:lvl>
    <w:lvl w:ilvl="1" w:tplc="57D614F4">
      <w:start w:val="1"/>
      <w:numFmt w:val="decimal"/>
      <w:lvlText w:val="%2."/>
      <w:lvlJc w:val="left"/>
      <w:pPr>
        <w:ind w:left="720" w:hanging="360"/>
      </w:pPr>
    </w:lvl>
    <w:lvl w:ilvl="2" w:tplc="3DDA2B38">
      <w:start w:val="1"/>
      <w:numFmt w:val="decimal"/>
      <w:lvlText w:val="%3."/>
      <w:lvlJc w:val="left"/>
      <w:pPr>
        <w:ind w:left="720" w:hanging="360"/>
      </w:pPr>
    </w:lvl>
    <w:lvl w:ilvl="3" w:tplc="628E453E">
      <w:start w:val="1"/>
      <w:numFmt w:val="decimal"/>
      <w:lvlText w:val="%4."/>
      <w:lvlJc w:val="left"/>
      <w:pPr>
        <w:ind w:left="720" w:hanging="360"/>
      </w:pPr>
    </w:lvl>
    <w:lvl w:ilvl="4" w:tplc="A6C671E2">
      <w:start w:val="1"/>
      <w:numFmt w:val="decimal"/>
      <w:lvlText w:val="%5."/>
      <w:lvlJc w:val="left"/>
      <w:pPr>
        <w:ind w:left="720" w:hanging="360"/>
      </w:pPr>
    </w:lvl>
    <w:lvl w:ilvl="5" w:tplc="4692DA1C">
      <w:start w:val="1"/>
      <w:numFmt w:val="decimal"/>
      <w:lvlText w:val="%6."/>
      <w:lvlJc w:val="left"/>
      <w:pPr>
        <w:ind w:left="720" w:hanging="360"/>
      </w:pPr>
    </w:lvl>
    <w:lvl w:ilvl="6" w:tplc="1826BB3A">
      <w:start w:val="1"/>
      <w:numFmt w:val="decimal"/>
      <w:lvlText w:val="%7."/>
      <w:lvlJc w:val="left"/>
      <w:pPr>
        <w:ind w:left="720" w:hanging="360"/>
      </w:pPr>
    </w:lvl>
    <w:lvl w:ilvl="7" w:tplc="1A3E07CC">
      <w:start w:val="1"/>
      <w:numFmt w:val="decimal"/>
      <w:lvlText w:val="%8."/>
      <w:lvlJc w:val="left"/>
      <w:pPr>
        <w:ind w:left="720" w:hanging="360"/>
      </w:pPr>
    </w:lvl>
    <w:lvl w:ilvl="8" w:tplc="5FD261DC">
      <w:start w:val="1"/>
      <w:numFmt w:val="decimal"/>
      <w:lvlText w:val="%9."/>
      <w:lvlJc w:val="left"/>
      <w:pPr>
        <w:ind w:left="720" w:hanging="360"/>
      </w:pPr>
    </w:lvl>
  </w:abstractNum>
  <w:abstractNum w:abstractNumId="15" w15:restartNumberingAfterBreak="0">
    <w:nsid w:val="6DC84DED"/>
    <w:multiLevelType w:val="hybridMultilevel"/>
    <w:tmpl w:val="37E0D672"/>
    <w:lvl w:ilvl="0" w:tplc="17B6185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2543E8F"/>
    <w:multiLevelType w:val="hybridMultilevel"/>
    <w:tmpl w:val="454A8EEC"/>
    <w:lvl w:ilvl="0" w:tplc="21564BD6">
      <w:start w:val="1"/>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233AE1"/>
    <w:multiLevelType w:val="hybridMultilevel"/>
    <w:tmpl w:val="5E929B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8B46EA0"/>
    <w:multiLevelType w:val="hybridMultilevel"/>
    <w:tmpl w:val="C65E7FDE"/>
    <w:lvl w:ilvl="0" w:tplc="DB0615EE">
      <w:start w:val="1"/>
      <w:numFmt w:val="bullet"/>
      <w:lvlText w:val=""/>
      <w:lvlJc w:val="left"/>
      <w:pPr>
        <w:ind w:left="1155" w:hanging="435"/>
      </w:pPr>
      <w:rPr>
        <w:rFonts w:ascii="Symbol" w:hAnsi="Symbol" w:hint="default"/>
        <w:sz w:val="22"/>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1832988060">
    <w:abstractNumId w:val="6"/>
  </w:num>
  <w:num w:numId="2" w16cid:durableId="1229997249">
    <w:abstractNumId w:val="10"/>
  </w:num>
  <w:num w:numId="3" w16cid:durableId="835876834">
    <w:abstractNumId w:val="18"/>
  </w:num>
  <w:num w:numId="4" w16cid:durableId="669455179">
    <w:abstractNumId w:val="5"/>
  </w:num>
  <w:num w:numId="5" w16cid:durableId="993486117">
    <w:abstractNumId w:val="4"/>
  </w:num>
  <w:num w:numId="6" w16cid:durableId="671950666">
    <w:abstractNumId w:val="16"/>
  </w:num>
  <w:num w:numId="7" w16cid:durableId="80413833">
    <w:abstractNumId w:val="9"/>
  </w:num>
  <w:num w:numId="8" w16cid:durableId="1065490352">
    <w:abstractNumId w:val="12"/>
  </w:num>
  <w:num w:numId="9" w16cid:durableId="1746416234">
    <w:abstractNumId w:val="15"/>
  </w:num>
  <w:num w:numId="10" w16cid:durableId="1569878495">
    <w:abstractNumId w:val="8"/>
  </w:num>
  <w:num w:numId="11" w16cid:durableId="402264577">
    <w:abstractNumId w:val="13"/>
  </w:num>
  <w:num w:numId="12" w16cid:durableId="704059305">
    <w:abstractNumId w:val="7"/>
  </w:num>
  <w:num w:numId="13" w16cid:durableId="1308785358">
    <w:abstractNumId w:val="0"/>
  </w:num>
  <w:num w:numId="14" w16cid:durableId="1999729754">
    <w:abstractNumId w:val="11"/>
  </w:num>
  <w:num w:numId="15" w16cid:durableId="634023859">
    <w:abstractNumId w:val="3"/>
  </w:num>
  <w:num w:numId="16" w16cid:durableId="1992757422">
    <w:abstractNumId w:val="2"/>
  </w:num>
  <w:num w:numId="17" w16cid:durableId="654263267">
    <w:abstractNumId w:val="17"/>
  </w:num>
  <w:num w:numId="18" w16cid:durableId="1720780049">
    <w:abstractNumId w:val="1"/>
  </w:num>
  <w:num w:numId="19" w16cid:durableId="1632052439">
    <w:abstractNumId w:val="14"/>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heldon Taylor">
    <w15:presenceInfo w15:providerId="AD" w15:userId="S::Sheldon.Taylor@customerservice.nsw.gov.au::105d3cec-2468-4f1b-a4ef-86641668e8f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proofState w:spelling="clean" w:grammar="clean"/>
  <w:attachedTemplate r:id="rId1"/>
  <w:documentProtection w:edit="readOnly"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780C"/>
    <w:rsid w:val="00000186"/>
    <w:rsid w:val="00000240"/>
    <w:rsid w:val="00001309"/>
    <w:rsid w:val="000014C7"/>
    <w:rsid w:val="00002E75"/>
    <w:rsid w:val="0000336A"/>
    <w:rsid w:val="00003B83"/>
    <w:rsid w:val="00006BC5"/>
    <w:rsid w:val="0001030A"/>
    <w:rsid w:val="0001196E"/>
    <w:rsid w:val="00011A0C"/>
    <w:rsid w:val="000133C1"/>
    <w:rsid w:val="000154EE"/>
    <w:rsid w:val="00015CA2"/>
    <w:rsid w:val="00016944"/>
    <w:rsid w:val="00017D29"/>
    <w:rsid w:val="00017F71"/>
    <w:rsid w:val="00022554"/>
    <w:rsid w:val="00024A1D"/>
    <w:rsid w:val="00024ACE"/>
    <w:rsid w:val="00025EBF"/>
    <w:rsid w:val="00027FAA"/>
    <w:rsid w:val="00030DD9"/>
    <w:rsid w:val="00031B82"/>
    <w:rsid w:val="00032391"/>
    <w:rsid w:val="00033650"/>
    <w:rsid w:val="0003543B"/>
    <w:rsid w:val="00036740"/>
    <w:rsid w:val="00036A56"/>
    <w:rsid w:val="00040E36"/>
    <w:rsid w:val="0004149E"/>
    <w:rsid w:val="00041BFD"/>
    <w:rsid w:val="000421BC"/>
    <w:rsid w:val="000436EA"/>
    <w:rsid w:val="00043850"/>
    <w:rsid w:val="000443FB"/>
    <w:rsid w:val="000443FC"/>
    <w:rsid w:val="00044950"/>
    <w:rsid w:val="0004696A"/>
    <w:rsid w:val="000469E5"/>
    <w:rsid w:val="00051529"/>
    <w:rsid w:val="00054967"/>
    <w:rsid w:val="0005580D"/>
    <w:rsid w:val="00055E22"/>
    <w:rsid w:val="00057499"/>
    <w:rsid w:val="00057BB1"/>
    <w:rsid w:val="000615AA"/>
    <w:rsid w:val="00061C1C"/>
    <w:rsid w:val="00062311"/>
    <w:rsid w:val="000626E3"/>
    <w:rsid w:val="00063188"/>
    <w:rsid w:val="00064EE9"/>
    <w:rsid w:val="000650EF"/>
    <w:rsid w:val="0006541A"/>
    <w:rsid w:val="000657D9"/>
    <w:rsid w:val="0006613C"/>
    <w:rsid w:val="000668F7"/>
    <w:rsid w:val="00067435"/>
    <w:rsid w:val="00067DF8"/>
    <w:rsid w:val="00070247"/>
    <w:rsid w:val="00070E98"/>
    <w:rsid w:val="00070F62"/>
    <w:rsid w:val="00073639"/>
    <w:rsid w:val="00073BC8"/>
    <w:rsid w:val="00075023"/>
    <w:rsid w:val="00075A46"/>
    <w:rsid w:val="00075E27"/>
    <w:rsid w:val="00076444"/>
    <w:rsid w:val="00080146"/>
    <w:rsid w:val="000817A2"/>
    <w:rsid w:val="000826A6"/>
    <w:rsid w:val="0008284D"/>
    <w:rsid w:val="00082941"/>
    <w:rsid w:val="00083461"/>
    <w:rsid w:val="000839A6"/>
    <w:rsid w:val="00083CD2"/>
    <w:rsid w:val="00084C3A"/>
    <w:rsid w:val="000857E7"/>
    <w:rsid w:val="00085B1F"/>
    <w:rsid w:val="000869D4"/>
    <w:rsid w:val="00086E5B"/>
    <w:rsid w:val="00091A73"/>
    <w:rsid w:val="00091FF8"/>
    <w:rsid w:val="00092AFD"/>
    <w:rsid w:val="00092D8A"/>
    <w:rsid w:val="00092EB1"/>
    <w:rsid w:val="0009359D"/>
    <w:rsid w:val="000944E3"/>
    <w:rsid w:val="00094C5D"/>
    <w:rsid w:val="000950B1"/>
    <w:rsid w:val="000955FD"/>
    <w:rsid w:val="00095880"/>
    <w:rsid w:val="00095A79"/>
    <w:rsid w:val="00097193"/>
    <w:rsid w:val="00097F37"/>
    <w:rsid w:val="00097FB6"/>
    <w:rsid w:val="000A0A7C"/>
    <w:rsid w:val="000A1650"/>
    <w:rsid w:val="000A1759"/>
    <w:rsid w:val="000A1B77"/>
    <w:rsid w:val="000A24AE"/>
    <w:rsid w:val="000A25E6"/>
    <w:rsid w:val="000A3629"/>
    <w:rsid w:val="000A51E1"/>
    <w:rsid w:val="000A56A7"/>
    <w:rsid w:val="000A6DE6"/>
    <w:rsid w:val="000A7176"/>
    <w:rsid w:val="000B2624"/>
    <w:rsid w:val="000B2ECD"/>
    <w:rsid w:val="000B4562"/>
    <w:rsid w:val="000B77C7"/>
    <w:rsid w:val="000C1E8F"/>
    <w:rsid w:val="000C5952"/>
    <w:rsid w:val="000D20EF"/>
    <w:rsid w:val="000D3C17"/>
    <w:rsid w:val="000D4C30"/>
    <w:rsid w:val="000D4D94"/>
    <w:rsid w:val="000D4DBB"/>
    <w:rsid w:val="000D6474"/>
    <w:rsid w:val="000D69B5"/>
    <w:rsid w:val="000D7873"/>
    <w:rsid w:val="000E1F05"/>
    <w:rsid w:val="000E29B6"/>
    <w:rsid w:val="000E2C91"/>
    <w:rsid w:val="000E30BE"/>
    <w:rsid w:val="000E5E4B"/>
    <w:rsid w:val="000E65C2"/>
    <w:rsid w:val="000E70C3"/>
    <w:rsid w:val="000E7DA2"/>
    <w:rsid w:val="000F0338"/>
    <w:rsid w:val="000F1569"/>
    <w:rsid w:val="000F30C0"/>
    <w:rsid w:val="000F428A"/>
    <w:rsid w:val="000F5B69"/>
    <w:rsid w:val="000F66E4"/>
    <w:rsid w:val="000F6EF3"/>
    <w:rsid w:val="001012E7"/>
    <w:rsid w:val="00102886"/>
    <w:rsid w:val="00104558"/>
    <w:rsid w:val="00105792"/>
    <w:rsid w:val="001057E1"/>
    <w:rsid w:val="0011049A"/>
    <w:rsid w:val="00110CAF"/>
    <w:rsid w:val="00111ABE"/>
    <w:rsid w:val="00112F1B"/>
    <w:rsid w:val="0011324F"/>
    <w:rsid w:val="00114275"/>
    <w:rsid w:val="0011517A"/>
    <w:rsid w:val="0011586B"/>
    <w:rsid w:val="00115DE8"/>
    <w:rsid w:val="00120EF4"/>
    <w:rsid w:val="001227E6"/>
    <w:rsid w:val="001237C6"/>
    <w:rsid w:val="00130377"/>
    <w:rsid w:val="001305BE"/>
    <w:rsid w:val="001305D1"/>
    <w:rsid w:val="00130F34"/>
    <w:rsid w:val="001317B2"/>
    <w:rsid w:val="00131C74"/>
    <w:rsid w:val="00131E90"/>
    <w:rsid w:val="00132858"/>
    <w:rsid w:val="00133C60"/>
    <w:rsid w:val="00133FFB"/>
    <w:rsid w:val="001348BD"/>
    <w:rsid w:val="00136506"/>
    <w:rsid w:val="00136736"/>
    <w:rsid w:val="001402D2"/>
    <w:rsid w:val="00141392"/>
    <w:rsid w:val="00142E47"/>
    <w:rsid w:val="001430B0"/>
    <w:rsid w:val="0014494E"/>
    <w:rsid w:val="001451A0"/>
    <w:rsid w:val="00146E0A"/>
    <w:rsid w:val="001474AB"/>
    <w:rsid w:val="0015246D"/>
    <w:rsid w:val="0015422B"/>
    <w:rsid w:val="00154411"/>
    <w:rsid w:val="001546C6"/>
    <w:rsid w:val="0015491A"/>
    <w:rsid w:val="00156079"/>
    <w:rsid w:val="00156496"/>
    <w:rsid w:val="00156E03"/>
    <w:rsid w:val="00157269"/>
    <w:rsid w:val="00157C31"/>
    <w:rsid w:val="001610AB"/>
    <w:rsid w:val="00161C57"/>
    <w:rsid w:val="00162803"/>
    <w:rsid w:val="001628C8"/>
    <w:rsid w:val="00162B47"/>
    <w:rsid w:val="001636E2"/>
    <w:rsid w:val="001638E0"/>
    <w:rsid w:val="00163CB0"/>
    <w:rsid w:val="00163FF4"/>
    <w:rsid w:val="001644A3"/>
    <w:rsid w:val="00165C57"/>
    <w:rsid w:val="00166A5C"/>
    <w:rsid w:val="0016790F"/>
    <w:rsid w:val="00167DB5"/>
    <w:rsid w:val="00170676"/>
    <w:rsid w:val="001706B3"/>
    <w:rsid w:val="0017075D"/>
    <w:rsid w:val="001707F9"/>
    <w:rsid w:val="00170AB4"/>
    <w:rsid w:val="00170CDA"/>
    <w:rsid w:val="00170ED0"/>
    <w:rsid w:val="00171648"/>
    <w:rsid w:val="0017388B"/>
    <w:rsid w:val="00174774"/>
    <w:rsid w:val="00177286"/>
    <w:rsid w:val="00177886"/>
    <w:rsid w:val="001805F4"/>
    <w:rsid w:val="00181617"/>
    <w:rsid w:val="001822B8"/>
    <w:rsid w:val="00182B87"/>
    <w:rsid w:val="0018356F"/>
    <w:rsid w:val="001835F2"/>
    <w:rsid w:val="00183D92"/>
    <w:rsid w:val="001846F6"/>
    <w:rsid w:val="00184A06"/>
    <w:rsid w:val="001850CE"/>
    <w:rsid w:val="00185100"/>
    <w:rsid w:val="001853F3"/>
    <w:rsid w:val="0018585B"/>
    <w:rsid w:val="00185BEC"/>
    <w:rsid w:val="0018683B"/>
    <w:rsid w:val="00186D4D"/>
    <w:rsid w:val="001871FB"/>
    <w:rsid w:val="0019222F"/>
    <w:rsid w:val="00193667"/>
    <w:rsid w:val="00194677"/>
    <w:rsid w:val="0019548D"/>
    <w:rsid w:val="001968CE"/>
    <w:rsid w:val="001971DE"/>
    <w:rsid w:val="00197878"/>
    <w:rsid w:val="00197983"/>
    <w:rsid w:val="001A03D7"/>
    <w:rsid w:val="001A1761"/>
    <w:rsid w:val="001A1B4F"/>
    <w:rsid w:val="001A2CCD"/>
    <w:rsid w:val="001A334F"/>
    <w:rsid w:val="001A43E1"/>
    <w:rsid w:val="001A4F83"/>
    <w:rsid w:val="001A5262"/>
    <w:rsid w:val="001A56F1"/>
    <w:rsid w:val="001A577B"/>
    <w:rsid w:val="001A5826"/>
    <w:rsid w:val="001A6E02"/>
    <w:rsid w:val="001A785C"/>
    <w:rsid w:val="001A7F3D"/>
    <w:rsid w:val="001A7FD3"/>
    <w:rsid w:val="001B0C93"/>
    <w:rsid w:val="001B14E1"/>
    <w:rsid w:val="001B14F4"/>
    <w:rsid w:val="001B208C"/>
    <w:rsid w:val="001B35BD"/>
    <w:rsid w:val="001B3F0D"/>
    <w:rsid w:val="001B641A"/>
    <w:rsid w:val="001B64D1"/>
    <w:rsid w:val="001B784D"/>
    <w:rsid w:val="001C239F"/>
    <w:rsid w:val="001C3130"/>
    <w:rsid w:val="001C4553"/>
    <w:rsid w:val="001C5040"/>
    <w:rsid w:val="001C7CCA"/>
    <w:rsid w:val="001C7EDB"/>
    <w:rsid w:val="001C7F9C"/>
    <w:rsid w:val="001C7FA1"/>
    <w:rsid w:val="001D0515"/>
    <w:rsid w:val="001D0D68"/>
    <w:rsid w:val="001D17D3"/>
    <w:rsid w:val="001D375F"/>
    <w:rsid w:val="001D3EE6"/>
    <w:rsid w:val="001D4457"/>
    <w:rsid w:val="001D642E"/>
    <w:rsid w:val="001D65B4"/>
    <w:rsid w:val="001D7AD6"/>
    <w:rsid w:val="001E13E6"/>
    <w:rsid w:val="001E21E9"/>
    <w:rsid w:val="001E2292"/>
    <w:rsid w:val="001E2D30"/>
    <w:rsid w:val="001E3016"/>
    <w:rsid w:val="001E3534"/>
    <w:rsid w:val="001E4827"/>
    <w:rsid w:val="001E512D"/>
    <w:rsid w:val="001E5C53"/>
    <w:rsid w:val="001E5D22"/>
    <w:rsid w:val="001E6346"/>
    <w:rsid w:val="001E6E5B"/>
    <w:rsid w:val="001E7746"/>
    <w:rsid w:val="001F2320"/>
    <w:rsid w:val="001F244E"/>
    <w:rsid w:val="001F3004"/>
    <w:rsid w:val="001F34A4"/>
    <w:rsid w:val="001F513F"/>
    <w:rsid w:val="001F514F"/>
    <w:rsid w:val="001F588A"/>
    <w:rsid w:val="001F58C8"/>
    <w:rsid w:val="001F7960"/>
    <w:rsid w:val="00200177"/>
    <w:rsid w:val="00200F27"/>
    <w:rsid w:val="00202072"/>
    <w:rsid w:val="002028B8"/>
    <w:rsid w:val="00203241"/>
    <w:rsid w:val="00205117"/>
    <w:rsid w:val="00206212"/>
    <w:rsid w:val="00207010"/>
    <w:rsid w:val="002076EE"/>
    <w:rsid w:val="00207EFD"/>
    <w:rsid w:val="002104EC"/>
    <w:rsid w:val="00211D26"/>
    <w:rsid w:val="00212139"/>
    <w:rsid w:val="0021217A"/>
    <w:rsid w:val="00214EFD"/>
    <w:rsid w:val="00215F53"/>
    <w:rsid w:val="00215F88"/>
    <w:rsid w:val="002166E9"/>
    <w:rsid w:val="0021678E"/>
    <w:rsid w:val="00216CC3"/>
    <w:rsid w:val="0021770B"/>
    <w:rsid w:val="00217C7D"/>
    <w:rsid w:val="00220F5A"/>
    <w:rsid w:val="00221154"/>
    <w:rsid w:val="00221682"/>
    <w:rsid w:val="0022303E"/>
    <w:rsid w:val="00223A41"/>
    <w:rsid w:val="00223BE4"/>
    <w:rsid w:val="00223DC1"/>
    <w:rsid w:val="0022471A"/>
    <w:rsid w:val="00225A81"/>
    <w:rsid w:val="00226982"/>
    <w:rsid w:val="002271A0"/>
    <w:rsid w:val="002271F7"/>
    <w:rsid w:val="00230138"/>
    <w:rsid w:val="002309B7"/>
    <w:rsid w:val="002312A5"/>
    <w:rsid w:val="00231698"/>
    <w:rsid w:val="002318E6"/>
    <w:rsid w:val="00232636"/>
    <w:rsid w:val="0023291D"/>
    <w:rsid w:val="00233754"/>
    <w:rsid w:val="002366D5"/>
    <w:rsid w:val="002373E0"/>
    <w:rsid w:val="002373ED"/>
    <w:rsid w:val="002400F5"/>
    <w:rsid w:val="0024118F"/>
    <w:rsid w:val="00241376"/>
    <w:rsid w:val="00245075"/>
    <w:rsid w:val="00246C55"/>
    <w:rsid w:val="00247552"/>
    <w:rsid w:val="0024782A"/>
    <w:rsid w:val="00247C6D"/>
    <w:rsid w:val="00253911"/>
    <w:rsid w:val="00254095"/>
    <w:rsid w:val="002554C5"/>
    <w:rsid w:val="00257C2B"/>
    <w:rsid w:val="00257E65"/>
    <w:rsid w:val="002601A5"/>
    <w:rsid w:val="00260BA3"/>
    <w:rsid w:val="002627C7"/>
    <w:rsid w:val="002643FB"/>
    <w:rsid w:val="0026440A"/>
    <w:rsid w:val="0026572C"/>
    <w:rsid w:val="0026586B"/>
    <w:rsid w:val="0026745E"/>
    <w:rsid w:val="0027218E"/>
    <w:rsid w:val="00272227"/>
    <w:rsid w:val="00272C86"/>
    <w:rsid w:val="0027563B"/>
    <w:rsid w:val="0027598E"/>
    <w:rsid w:val="00275B07"/>
    <w:rsid w:val="00275FD2"/>
    <w:rsid w:val="00276162"/>
    <w:rsid w:val="002812F8"/>
    <w:rsid w:val="00282DEB"/>
    <w:rsid w:val="00287F89"/>
    <w:rsid w:val="00293CF4"/>
    <w:rsid w:val="00293D8A"/>
    <w:rsid w:val="00294FBB"/>
    <w:rsid w:val="00296B55"/>
    <w:rsid w:val="00296EDB"/>
    <w:rsid w:val="002A0392"/>
    <w:rsid w:val="002A13A1"/>
    <w:rsid w:val="002A14B1"/>
    <w:rsid w:val="002A1C98"/>
    <w:rsid w:val="002A26DC"/>
    <w:rsid w:val="002A2D8C"/>
    <w:rsid w:val="002A3FA6"/>
    <w:rsid w:val="002A42CA"/>
    <w:rsid w:val="002A5AD7"/>
    <w:rsid w:val="002A5C9B"/>
    <w:rsid w:val="002A70FD"/>
    <w:rsid w:val="002B3B52"/>
    <w:rsid w:val="002B3D31"/>
    <w:rsid w:val="002B419B"/>
    <w:rsid w:val="002B4798"/>
    <w:rsid w:val="002B4D75"/>
    <w:rsid w:val="002B5719"/>
    <w:rsid w:val="002B62D3"/>
    <w:rsid w:val="002B64EF"/>
    <w:rsid w:val="002B77E8"/>
    <w:rsid w:val="002C01C3"/>
    <w:rsid w:val="002C095C"/>
    <w:rsid w:val="002C2E25"/>
    <w:rsid w:val="002C3221"/>
    <w:rsid w:val="002C47B1"/>
    <w:rsid w:val="002C4B83"/>
    <w:rsid w:val="002C54D5"/>
    <w:rsid w:val="002C56E0"/>
    <w:rsid w:val="002C7E9D"/>
    <w:rsid w:val="002D0F43"/>
    <w:rsid w:val="002D121F"/>
    <w:rsid w:val="002D1439"/>
    <w:rsid w:val="002D17D4"/>
    <w:rsid w:val="002D2245"/>
    <w:rsid w:val="002D2D7C"/>
    <w:rsid w:val="002D2F08"/>
    <w:rsid w:val="002D4D32"/>
    <w:rsid w:val="002D518B"/>
    <w:rsid w:val="002D54A8"/>
    <w:rsid w:val="002D5F5D"/>
    <w:rsid w:val="002E0919"/>
    <w:rsid w:val="002E14B9"/>
    <w:rsid w:val="002E1AF2"/>
    <w:rsid w:val="002E1C95"/>
    <w:rsid w:val="002E1DB7"/>
    <w:rsid w:val="002E4260"/>
    <w:rsid w:val="002E4789"/>
    <w:rsid w:val="002E4B0C"/>
    <w:rsid w:val="002E51AC"/>
    <w:rsid w:val="002E6B9A"/>
    <w:rsid w:val="002E77E0"/>
    <w:rsid w:val="002E7D9F"/>
    <w:rsid w:val="002F1244"/>
    <w:rsid w:val="002F3582"/>
    <w:rsid w:val="002F3C10"/>
    <w:rsid w:val="002F3C7E"/>
    <w:rsid w:val="002F5CC7"/>
    <w:rsid w:val="002F5D3F"/>
    <w:rsid w:val="002F5E23"/>
    <w:rsid w:val="002F6096"/>
    <w:rsid w:val="002F64E1"/>
    <w:rsid w:val="002F78C4"/>
    <w:rsid w:val="002F7F91"/>
    <w:rsid w:val="003017CA"/>
    <w:rsid w:val="003019B8"/>
    <w:rsid w:val="00303559"/>
    <w:rsid w:val="0030489B"/>
    <w:rsid w:val="0030493B"/>
    <w:rsid w:val="00304B50"/>
    <w:rsid w:val="00305E36"/>
    <w:rsid w:val="003071BC"/>
    <w:rsid w:val="00307C63"/>
    <w:rsid w:val="003106AC"/>
    <w:rsid w:val="00310D57"/>
    <w:rsid w:val="003125C2"/>
    <w:rsid w:val="00312857"/>
    <w:rsid w:val="003128FD"/>
    <w:rsid w:val="0031331F"/>
    <w:rsid w:val="00314411"/>
    <w:rsid w:val="00314F80"/>
    <w:rsid w:val="003151E2"/>
    <w:rsid w:val="00315EAA"/>
    <w:rsid w:val="00316D0F"/>
    <w:rsid w:val="00316D97"/>
    <w:rsid w:val="00316DB9"/>
    <w:rsid w:val="00316E70"/>
    <w:rsid w:val="003176C6"/>
    <w:rsid w:val="00317CA4"/>
    <w:rsid w:val="00321F26"/>
    <w:rsid w:val="003220D6"/>
    <w:rsid w:val="00323A41"/>
    <w:rsid w:val="00330C79"/>
    <w:rsid w:val="00330E97"/>
    <w:rsid w:val="003314B9"/>
    <w:rsid w:val="00331B8A"/>
    <w:rsid w:val="0033228A"/>
    <w:rsid w:val="003324A3"/>
    <w:rsid w:val="00334855"/>
    <w:rsid w:val="0033500E"/>
    <w:rsid w:val="003361B2"/>
    <w:rsid w:val="00336974"/>
    <w:rsid w:val="003416EB"/>
    <w:rsid w:val="00342130"/>
    <w:rsid w:val="003439D6"/>
    <w:rsid w:val="00343A91"/>
    <w:rsid w:val="003442C0"/>
    <w:rsid w:val="00344F77"/>
    <w:rsid w:val="003451D6"/>
    <w:rsid w:val="00345564"/>
    <w:rsid w:val="00345B3B"/>
    <w:rsid w:val="003472BB"/>
    <w:rsid w:val="00347F35"/>
    <w:rsid w:val="0035018D"/>
    <w:rsid w:val="003502F4"/>
    <w:rsid w:val="00350DEC"/>
    <w:rsid w:val="003513A7"/>
    <w:rsid w:val="0035311A"/>
    <w:rsid w:val="00354305"/>
    <w:rsid w:val="0035483B"/>
    <w:rsid w:val="00354B5C"/>
    <w:rsid w:val="00354DE7"/>
    <w:rsid w:val="00354EBE"/>
    <w:rsid w:val="00354FCC"/>
    <w:rsid w:val="00355311"/>
    <w:rsid w:val="00355C9E"/>
    <w:rsid w:val="0035672F"/>
    <w:rsid w:val="00356EBC"/>
    <w:rsid w:val="00356EDA"/>
    <w:rsid w:val="00356FC2"/>
    <w:rsid w:val="00357382"/>
    <w:rsid w:val="003574F2"/>
    <w:rsid w:val="0036163D"/>
    <w:rsid w:val="00361A6D"/>
    <w:rsid w:val="00362E4C"/>
    <w:rsid w:val="00363034"/>
    <w:rsid w:val="00363122"/>
    <w:rsid w:val="00364A4A"/>
    <w:rsid w:val="00364C10"/>
    <w:rsid w:val="00364EF6"/>
    <w:rsid w:val="00364F29"/>
    <w:rsid w:val="00365878"/>
    <w:rsid w:val="00365B55"/>
    <w:rsid w:val="00371B0E"/>
    <w:rsid w:val="0037330F"/>
    <w:rsid w:val="00374E00"/>
    <w:rsid w:val="0037531C"/>
    <w:rsid w:val="00375E67"/>
    <w:rsid w:val="0037636F"/>
    <w:rsid w:val="0037659B"/>
    <w:rsid w:val="00376AF1"/>
    <w:rsid w:val="0038030F"/>
    <w:rsid w:val="0038187A"/>
    <w:rsid w:val="00382916"/>
    <w:rsid w:val="0038327C"/>
    <w:rsid w:val="00383630"/>
    <w:rsid w:val="003853D5"/>
    <w:rsid w:val="0038605E"/>
    <w:rsid w:val="0038622C"/>
    <w:rsid w:val="00386236"/>
    <w:rsid w:val="00387A0D"/>
    <w:rsid w:val="00390379"/>
    <w:rsid w:val="00390A6A"/>
    <w:rsid w:val="00391B93"/>
    <w:rsid w:val="00391DCE"/>
    <w:rsid w:val="00392CF4"/>
    <w:rsid w:val="00393C6B"/>
    <w:rsid w:val="00394BA4"/>
    <w:rsid w:val="00395347"/>
    <w:rsid w:val="00396CDE"/>
    <w:rsid w:val="00397DB6"/>
    <w:rsid w:val="003A0077"/>
    <w:rsid w:val="003A092B"/>
    <w:rsid w:val="003A1054"/>
    <w:rsid w:val="003A2A76"/>
    <w:rsid w:val="003A3A35"/>
    <w:rsid w:val="003A40D7"/>
    <w:rsid w:val="003A754C"/>
    <w:rsid w:val="003A7B0B"/>
    <w:rsid w:val="003B1B02"/>
    <w:rsid w:val="003B2FE9"/>
    <w:rsid w:val="003B377C"/>
    <w:rsid w:val="003B40B7"/>
    <w:rsid w:val="003B47ED"/>
    <w:rsid w:val="003B566A"/>
    <w:rsid w:val="003B58E2"/>
    <w:rsid w:val="003B6DB8"/>
    <w:rsid w:val="003C0231"/>
    <w:rsid w:val="003C19A7"/>
    <w:rsid w:val="003C1B6E"/>
    <w:rsid w:val="003C2FC8"/>
    <w:rsid w:val="003C36B3"/>
    <w:rsid w:val="003C3FB7"/>
    <w:rsid w:val="003C44CE"/>
    <w:rsid w:val="003C4A15"/>
    <w:rsid w:val="003C664C"/>
    <w:rsid w:val="003C7695"/>
    <w:rsid w:val="003C78A3"/>
    <w:rsid w:val="003C797C"/>
    <w:rsid w:val="003D1838"/>
    <w:rsid w:val="003D26FC"/>
    <w:rsid w:val="003D2984"/>
    <w:rsid w:val="003D3500"/>
    <w:rsid w:val="003D37D3"/>
    <w:rsid w:val="003D3A29"/>
    <w:rsid w:val="003D50AE"/>
    <w:rsid w:val="003D58C1"/>
    <w:rsid w:val="003D605A"/>
    <w:rsid w:val="003E0103"/>
    <w:rsid w:val="003E24E4"/>
    <w:rsid w:val="003E2773"/>
    <w:rsid w:val="003E2861"/>
    <w:rsid w:val="003E34BC"/>
    <w:rsid w:val="003E3A63"/>
    <w:rsid w:val="003E3F4C"/>
    <w:rsid w:val="003E52E6"/>
    <w:rsid w:val="003F1834"/>
    <w:rsid w:val="003F45CD"/>
    <w:rsid w:val="003F4F32"/>
    <w:rsid w:val="003F5100"/>
    <w:rsid w:val="003F7DB7"/>
    <w:rsid w:val="004000BB"/>
    <w:rsid w:val="00400E32"/>
    <w:rsid w:val="00401C67"/>
    <w:rsid w:val="004037FD"/>
    <w:rsid w:val="00403D27"/>
    <w:rsid w:val="00405CB8"/>
    <w:rsid w:val="00405FCB"/>
    <w:rsid w:val="00406D46"/>
    <w:rsid w:val="0041162B"/>
    <w:rsid w:val="004133EE"/>
    <w:rsid w:val="0041525B"/>
    <w:rsid w:val="00415B63"/>
    <w:rsid w:val="00417E39"/>
    <w:rsid w:val="004215BF"/>
    <w:rsid w:val="00421B5B"/>
    <w:rsid w:val="00421DC2"/>
    <w:rsid w:val="004226D6"/>
    <w:rsid w:val="004227DC"/>
    <w:rsid w:val="00425511"/>
    <w:rsid w:val="00426845"/>
    <w:rsid w:val="00427F4E"/>
    <w:rsid w:val="00430214"/>
    <w:rsid w:val="004305FA"/>
    <w:rsid w:val="00430929"/>
    <w:rsid w:val="00431FE2"/>
    <w:rsid w:val="004332C1"/>
    <w:rsid w:val="004340A1"/>
    <w:rsid w:val="00434373"/>
    <w:rsid w:val="004344FA"/>
    <w:rsid w:val="004404F7"/>
    <w:rsid w:val="004410FE"/>
    <w:rsid w:val="00441508"/>
    <w:rsid w:val="00441560"/>
    <w:rsid w:val="00441AEC"/>
    <w:rsid w:val="00441CE4"/>
    <w:rsid w:val="00442637"/>
    <w:rsid w:val="004448F9"/>
    <w:rsid w:val="00446464"/>
    <w:rsid w:val="00450004"/>
    <w:rsid w:val="004501A2"/>
    <w:rsid w:val="00452EC9"/>
    <w:rsid w:val="0045336D"/>
    <w:rsid w:val="00453BD0"/>
    <w:rsid w:val="00454CD2"/>
    <w:rsid w:val="004551A6"/>
    <w:rsid w:val="00455904"/>
    <w:rsid w:val="004559C7"/>
    <w:rsid w:val="00455CF1"/>
    <w:rsid w:val="004574A9"/>
    <w:rsid w:val="004576F6"/>
    <w:rsid w:val="00460201"/>
    <w:rsid w:val="004606BD"/>
    <w:rsid w:val="00462798"/>
    <w:rsid w:val="00462D1C"/>
    <w:rsid w:val="0046445A"/>
    <w:rsid w:val="00465B6D"/>
    <w:rsid w:val="004662A4"/>
    <w:rsid w:val="004673DC"/>
    <w:rsid w:val="00467A73"/>
    <w:rsid w:val="00467DA0"/>
    <w:rsid w:val="00470EBC"/>
    <w:rsid w:val="004713B5"/>
    <w:rsid w:val="00471FE7"/>
    <w:rsid w:val="00472D6A"/>
    <w:rsid w:val="00473C6E"/>
    <w:rsid w:val="00473D12"/>
    <w:rsid w:val="00474669"/>
    <w:rsid w:val="00474FD9"/>
    <w:rsid w:val="00476297"/>
    <w:rsid w:val="00480A33"/>
    <w:rsid w:val="004815F9"/>
    <w:rsid w:val="00481F91"/>
    <w:rsid w:val="0048204F"/>
    <w:rsid w:val="004824D7"/>
    <w:rsid w:val="00483068"/>
    <w:rsid w:val="00484595"/>
    <w:rsid w:val="004851C1"/>
    <w:rsid w:val="00485AF4"/>
    <w:rsid w:val="00486848"/>
    <w:rsid w:val="00486E06"/>
    <w:rsid w:val="00486E84"/>
    <w:rsid w:val="004878C4"/>
    <w:rsid w:val="00490962"/>
    <w:rsid w:val="004910A9"/>
    <w:rsid w:val="00491CBF"/>
    <w:rsid w:val="00492FA9"/>
    <w:rsid w:val="004930FA"/>
    <w:rsid w:val="00493111"/>
    <w:rsid w:val="00493BC4"/>
    <w:rsid w:val="00495EFC"/>
    <w:rsid w:val="00496CA4"/>
    <w:rsid w:val="00496DD5"/>
    <w:rsid w:val="00496EE7"/>
    <w:rsid w:val="00497676"/>
    <w:rsid w:val="004A02E3"/>
    <w:rsid w:val="004A0DEF"/>
    <w:rsid w:val="004A258A"/>
    <w:rsid w:val="004A2A02"/>
    <w:rsid w:val="004A2ABE"/>
    <w:rsid w:val="004A345A"/>
    <w:rsid w:val="004A3A12"/>
    <w:rsid w:val="004A4A97"/>
    <w:rsid w:val="004A5891"/>
    <w:rsid w:val="004A693F"/>
    <w:rsid w:val="004B5820"/>
    <w:rsid w:val="004B683B"/>
    <w:rsid w:val="004B7C8E"/>
    <w:rsid w:val="004C0F2C"/>
    <w:rsid w:val="004C1124"/>
    <w:rsid w:val="004C35AB"/>
    <w:rsid w:val="004C47BE"/>
    <w:rsid w:val="004C6031"/>
    <w:rsid w:val="004C7B06"/>
    <w:rsid w:val="004D1DAD"/>
    <w:rsid w:val="004D266B"/>
    <w:rsid w:val="004D32F1"/>
    <w:rsid w:val="004D39DA"/>
    <w:rsid w:val="004D4353"/>
    <w:rsid w:val="004D51A0"/>
    <w:rsid w:val="004D63E0"/>
    <w:rsid w:val="004D752A"/>
    <w:rsid w:val="004D7CC0"/>
    <w:rsid w:val="004D7EF8"/>
    <w:rsid w:val="004E19C7"/>
    <w:rsid w:val="004E2399"/>
    <w:rsid w:val="004E4771"/>
    <w:rsid w:val="004E4865"/>
    <w:rsid w:val="004E49EC"/>
    <w:rsid w:val="004E4C82"/>
    <w:rsid w:val="004E4D01"/>
    <w:rsid w:val="004E661C"/>
    <w:rsid w:val="004E69E3"/>
    <w:rsid w:val="004E6C20"/>
    <w:rsid w:val="004E73F8"/>
    <w:rsid w:val="004E7591"/>
    <w:rsid w:val="004E76F7"/>
    <w:rsid w:val="004F38C4"/>
    <w:rsid w:val="004F4B02"/>
    <w:rsid w:val="004F4B60"/>
    <w:rsid w:val="004F6004"/>
    <w:rsid w:val="004F6684"/>
    <w:rsid w:val="00500597"/>
    <w:rsid w:val="00500A97"/>
    <w:rsid w:val="00500FB4"/>
    <w:rsid w:val="005019A6"/>
    <w:rsid w:val="00504155"/>
    <w:rsid w:val="00504AF0"/>
    <w:rsid w:val="00504BB6"/>
    <w:rsid w:val="00504FBE"/>
    <w:rsid w:val="0050638C"/>
    <w:rsid w:val="00506A8F"/>
    <w:rsid w:val="00507A04"/>
    <w:rsid w:val="00510128"/>
    <w:rsid w:val="00510216"/>
    <w:rsid w:val="005106CF"/>
    <w:rsid w:val="00512BAC"/>
    <w:rsid w:val="00513D51"/>
    <w:rsid w:val="00516375"/>
    <w:rsid w:val="005200FC"/>
    <w:rsid w:val="005213DA"/>
    <w:rsid w:val="00521BC5"/>
    <w:rsid w:val="00522827"/>
    <w:rsid w:val="00523D2E"/>
    <w:rsid w:val="00524095"/>
    <w:rsid w:val="005253C8"/>
    <w:rsid w:val="0052561A"/>
    <w:rsid w:val="00525B60"/>
    <w:rsid w:val="00527087"/>
    <w:rsid w:val="00533D6F"/>
    <w:rsid w:val="0053454B"/>
    <w:rsid w:val="00534767"/>
    <w:rsid w:val="00535C96"/>
    <w:rsid w:val="0053655A"/>
    <w:rsid w:val="00541200"/>
    <w:rsid w:val="0054146B"/>
    <w:rsid w:val="0054291F"/>
    <w:rsid w:val="00542F60"/>
    <w:rsid w:val="00543299"/>
    <w:rsid w:val="00543D66"/>
    <w:rsid w:val="00544470"/>
    <w:rsid w:val="00545452"/>
    <w:rsid w:val="00545C98"/>
    <w:rsid w:val="00545FB6"/>
    <w:rsid w:val="005520DC"/>
    <w:rsid w:val="005525B7"/>
    <w:rsid w:val="0055367E"/>
    <w:rsid w:val="00553A2B"/>
    <w:rsid w:val="00553B7F"/>
    <w:rsid w:val="00553CF9"/>
    <w:rsid w:val="00553FEA"/>
    <w:rsid w:val="0055538D"/>
    <w:rsid w:val="00556675"/>
    <w:rsid w:val="005566CB"/>
    <w:rsid w:val="00556754"/>
    <w:rsid w:val="00556CEA"/>
    <w:rsid w:val="00562738"/>
    <w:rsid w:val="00562BEB"/>
    <w:rsid w:val="00563330"/>
    <w:rsid w:val="005637F0"/>
    <w:rsid w:val="00563B1B"/>
    <w:rsid w:val="00564789"/>
    <w:rsid w:val="00566463"/>
    <w:rsid w:val="00566C88"/>
    <w:rsid w:val="00571102"/>
    <w:rsid w:val="00571EFD"/>
    <w:rsid w:val="00572FE9"/>
    <w:rsid w:val="00573386"/>
    <w:rsid w:val="0057385B"/>
    <w:rsid w:val="005745DD"/>
    <w:rsid w:val="00576C9F"/>
    <w:rsid w:val="0057727C"/>
    <w:rsid w:val="005779B9"/>
    <w:rsid w:val="00580442"/>
    <w:rsid w:val="00582008"/>
    <w:rsid w:val="0058273D"/>
    <w:rsid w:val="00583D4B"/>
    <w:rsid w:val="00583D5B"/>
    <w:rsid w:val="00584191"/>
    <w:rsid w:val="00585DF2"/>
    <w:rsid w:val="00586B06"/>
    <w:rsid w:val="005874E4"/>
    <w:rsid w:val="0059043E"/>
    <w:rsid w:val="00591712"/>
    <w:rsid w:val="00592E13"/>
    <w:rsid w:val="0059391A"/>
    <w:rsid w:val="00593E7A"/>
    <w:rsid w:val="0059406F"/>
    <w:rsid w:val="005961FA"/>
    <w:rsid w:val="005A01C0"/>
    <w:rsid w:val="005A1218"/>
    <w:rsid w:val="005A2878"/>
    <w:rsid w:val="005A391A"/>
    <w:rsid w:val="005A3DAE"/>
    <w:rsid w:val="005A557F"/>
    <w:rsid w:val="005A62FE"/>
    <w:rsid w:val="005A7127"/>
    <w:rsid w:val="005A74DD"/>
    <w:rsid w:val="005A75F2"/>
    <w:rsid w:val="005B0E1C"/>
    <w:rsid w:val="005B1B95"/>
    <w:rsid w:val="005B2108"/>
    <w:rsid w:val="005B233B"/>
    <w:rsid w:val="005B39F5"/>
    <w:rsid w:val="005B439F"/>
    <w:rsid w:val="005B4EBC"/>
    <w:rsid w:val="005B50F2"/>
    <w:rsid w:val="005B73F5"/>
    <w:rsid w:val="005B7574"/>
    <w:rsid w:val="005C0BE7"/>
    <w:rsid w:val="005C0EA4"/>
    <w:rsid w:val="005C16AF"/>
    <w:rsid w:val="005C1809"/>
    <w:rsid w:val="005C3462"/>
    <w:rsid w:val="005C39D0"/>
    <w:rsid w:val="005C49C3"/>
    <w:rsid w:val="005C4C41"/>
    <w:rsid w:val="005C4DEC"/>
    <w:rsid w:val="005C5CAA"/>
    <w:rsid w:val="005C7CFA"/>
    <w:rsid w:val="005D3F10"/>
    <w:rsid w:val="005D4E4E"/>
    <w:rsid w:val="005D56EA"/>
    <w:rsid w:val="005D6B9E"/>
    <w:rsid w:val="005D72C0"/>
    <w:rsid w:val="005E0B98"/>
    <w:rsid w:val="005E13AF"/>
    <w:rsid w:val="005E4E24"/>
    <w:rsid w:val="005E59D4"/>
    <w:rsid w:val="005E60C0"/>
    <w:rsid w:val="005E6122"/>
    <w:rsid w:val="005E6493"/>
    <w:rsid w:val="005E7C57"/>
    <w:rsid w:val="005F0CA0"/>
    <w:rsid w:val="005F1089"/>
    <w:rsid w:val="005F1EEF"/>
    <w:rsid w:val="005F28C9"/>
    <w:rsid w:val="005F3172"/>
    <w:rsid w:val="005F5451"/>
    <w:rsid w:val="005F58A1"/>
    <w:rsid w:val="005F5997"/>
    <w:rsid w:val="006000B0"/>
    <w:rsid w:val="0060013B"/>
    <w:rsid w:val="006003FF"/>
    <w:rsid w:val="006014D9"/>
    <w:rsid w:val="006016A9"/>
    <w:rsid w:val="00603718"/>
    <w:rsid w:val="00605206"/>
    <w:rsid w:val="00605381"/>
    <w:rsid w:val="0060681B"/>
    <w:rsid w:val="00606915"/>
    <w:rsid w:val="00606C5B"/>
    <w:rsid w:val="006100A4"/>
    <w:rsid w:val="00611525"/>
    <w:rsid w:val="00612299"/>
    <w:rsid w:val="00612691"/>
    <w:rsid w:val="006129AF"/>
    <w:rsid w:val="00613799"/>
    <w:rsid w:val="006147D3"/>
    <w:rsid w:val="0061586A"/>
    <w:rsid w:val="0061647E"/>
    <w:rsid w:val="006177B1"/>
    <w:rsid w:val="0062097C"/>
    <w:rsid w:val="00621319"/>
    <w:rsid w:val="0062133A"/>
    <w:rsid w:val="0062168D"/>
    <w:rsid w:val="00621E80"/>
    <w:rsid w:val="00622C29"/>
    <w:rsid w:val="00623099"/>
    <w:rsid w:val="00623AF3"/>
    <w:rsid w:val="00623D53"/>
    <w:rsid w:val="00623E68"/>
    <w:rsid w:val="00624526"/>
    <w:rsid w:val="00624FA3"/>
    <w:rsid w:val="00630D6C"/>
    <w:rsid w:val="00631B62"/>
    <w:rsid w:val="006320F3"/>
    <w:rsid w:val="006333C1"/>
    <w:rsid w:val="00634AC5"/>
    <w:rsid w:val="006371D2"/>
    <w:rsid w:val="006378BA"/>
    <w:rsid w:val="00637971"/>
    <w:rsid w:val="006415DB"/>
    <w:rsid w:val="006423EF"/>
    <w:rsid w:val="00642F39"/>
    <w:rsid w:val="00645812"/>
    <w:rsid w:val="00645D87"/>
    <w:rsid w:val="00645F3A"/>
    <w:rsid w:val="00646C98"/>
    <w:rsid w:val="00646D7F"/>
    <w:rsid w:val="00647BD2"/>
    <w:rsid w:val="00650966"/>
    <w:rsid w:val="00651520"/>
    <w:rsid w:val="0065153D"/>
    <w:rsid w:val="006537CE"/>
    <w:rsid w:val="00653BE6"/>
    <w:rsid w:val="006566A0"/>
    <w:rsid w:val="00656798"/>
    <w:rsid w:val="00656873"/>
    <w:rsid w:val="00657697"/>
    <w:rsid w:val="0066017F"/>
    <w:rsid w:val="0066084F"/>
    <w:rsid w:val="0066120D"/>
    <w:rsid w:val="00663948"/>
    <w:rsid w:val="00665446"/>
    <w:rsid w:val="00665F5A"/>
    <w:rsid w:val="00666993"/>
    <w:rsid w:val="00667E56"/>
    <w:rsid w:val="00671467"/>
    <w:rsid w:val="00671B84"/>
    <w:rsid w:val="00671E80"/>
    <w:rsid w:val="0067214E"/>
    <w:rsid w:val="00674963"/>
    <w:rsid w:val="00677050"/>
    <w:rsid w:val="00677C79"/>
    <w:rsid w:val="006801D0"/>
    <w:rsid w:val="00681365"/>
    <w:rsid w:val="0068295A"/>
    <w:rsid w:val="00682AE7"/>
    <w:rsid w:val="006846FE"/>
    <w:rsid w:val="00685B70"/>
    <w:rsid w:val="00686B37"/>
    <w:rsid w:val="0069121A"/>
    <w:rsid w:val="006916D5"/>
    <w:rsid w:val="00691833"/>
    <w:rsid w:val="006922FF"/>
    <w:rsid w:val="0069270F"/>
    <w:rsid w:val="00692F8E"/>
    <w:rsid w:val="006939D2"/>
    <w:rsid w:val="00693C2A"/>
    <w:rsid w:val="00693C4E"/>
    <w:rsid w:val="0069627F"/>
    <w:rsid w:val="00696693"/>
    <w:rsid w:val="006A071C"/>
    <w:rsid w:val="006A1B7D"/>
    <w:rsid w:val="006A29E1"/>
    <w:rsid w:val="006A3870"/>
    <w:rsid w:val="006A597B"/>
    <w:rsid w:val="006A62D2"/>
    <w:rsid w:val="006A6484"/>
    <w:rsid w:val="006B243F"/>
    <w:rsid w:val="006B2AF0"/>
    <w:rsid w:val="006B395F"/>
    <w:rsid w:val="006B4A56"/>
    <w:rsid w:val="006B6776"/>
    <w:rsid w:val="006C0434"/>
    <w:rsid w:val="006C1DC4"/>
    <w:rsid w:val="006C2B59"/>
    <w:rsid w:val="006C5C63"/>
    <w:rsid w:val="006C620A"/>
    <w:rsid w:val="006D2951"/>
    <w:rsid w:val="006D2CBD"/>
    <w:rsid w:val="006D418A"/>
    <w:rsid w:val="006D6536"/>
    <w:rsid w:val="006D6640"/>
    <w:rsid w:val="006D6CB8"/>
    <w:rsid w:val="006D7E30"/>
    <w:rsid w:val="006E07BD"/>
    <w:rsid w:val="006E09E3"/>
    <w:rsid w:val="006E0E2A"/>
    <w:rsid w:val="006E16C0"/>
    <w:rsid w:val="006E31AD"/>
    <w:rsid w:val="006E4C6D"/>
    <w:rsid w:val="006E5090"/>
    <w:rsid w:val="006E7E87"/>
    <w:rsid w:val="006F0701"/>
    <w:rsid w:val="006F14BB"/>
    <w:rsid w:val="006F25A2"/>
    <w:rsid w:val="006F2C76"/>
    <w:rsid w:val="006F354D"/>
    <w:rsid w:val="006F4333"/>
    <w:rsid w:val="006F4E9B"/>
    <w:rsid w:val="006F4F30"/>
    <w:rsid w:val="006F5764"/>
    <w:rsid w:val="006F5C85"/>
    <w:rsid w:val="006F6A35"/>
    <w:rsid w:val="006F6C38"/>
    <w:rsid w:val="00701824"/>
    <w:rsid w:val="00702417"/>
    <w:rsid w:val="00703ACF"/>
    <w:rsid w:val="00704ACF"/>
    <w:rsid w:val="00706A87"/>
    <w:rsid w:val="00706DA5"/>
    <w:rsid w:val="00707013"/>
    <w:rsid w:val="00707F82"/>
    <w:rsid w:val="0071068F"/>
    <w:rsid w:val="00710733"/>
    <w:rsid w:val="00710805"/>
    <w:rsid w:val="00711BA3"/>
    <w:rsid w:val="00712038"/>
    <w:rsid w:val="007127D7"/>
    <w:rsid w:val="00713A24"/>
    <w:rsid w:val="007155A7"/>
    <w:rsid w:val="0071782D"/>
    <w:rsid w:val="00717F76"/>
    <w:rsid w:val="0072074F"/>
    <w:rsid w:val="007213F0"/>
    <w:rsid w:val="00721F7C"/>
    <w:rsid w:val="007221D4"/>
    <w:rsid w:val="00723440"/>
    <w:rsid w:val="00723979"/>
    <w:rsid w:val="00724AAC"/>
    <w:rsid w:val="00726331"/>
    <w:rsid w:val="00732F67"/>
    <w:rsid w:val="00735137"/>
    <w:rsid w:val="007355DD"/>
    <w:rsid w:val="00735693"/>
    <w:rsid w:val="00735E06"/>
    <w:rsid w:val="007360F7"/>
    <w:rsid w:val="00736537"/>
    <w:rsid w:val="007367B7"/>
    <w:rsid w:val="00737448"/>
    <w:rsid w:val="00737693"/>
    <w:rsid w:val="00737D13"/>
    <w:rsid w:val="00737E4C"/>
    <w:rsid w:val="00742137"/>
    <w:rsid w:val="007435AA"/>
    <w:rsid w:val="00745F29"/>
    <w:rsid w:val="00747AF8"/>
    <w:rsid w:val="00750413"/>
    <w:rsid w:val="007505AF"/>
    <w:rsid w:val="00751110"/>
    <w:rsid w:val="00754D88"/>
    <w:rsid w:val="00756280"/>
    <w:rsid w:val="00756B86"/>
    <w:rsid w:val="007574AC"/>
    <w:rsid w:val="007602A6"/>
    <w:rsid w:val="00762339"/>
    <w:rsid w:val="0076250C"/>
    <w:rsid w:val="007628EF"/>
    <w:rsid w:val="00762C17"/>
    <w:rsid w:val="007630D2"/>
    <w:rsid w:val="00763C93"/>
    <w:rsid w:val="007642C6"/>
    <w:rsid w:val="007643B5"/>
    <w:rsid w:val="0076574E"/>
    <w:rsid w:val="007659DA"/>
    <w:rsid w:val="00766177"/>
    <w:rsid w:val="00767028"/>
    <w:rsid w:val="0077040E"/>
    <w:rsid w:val="00770EA5"/>
    <w:rsid w:val="00771372"/>
    <w:rsid w:val="007721C7"/>
    <w:rsid w:val="00772BE3"/>
    <w:rsid w:val="00772E27"/>
    <w:rsid w:val="00774597"/>
    <w:rsid w:val="0077556A"/>
    <w:rsid w:val="00775601"/>
    <w:rsid w:val="0077645A"/>
    <w:rsid w:val="00776639"/>
    <w:rsid w:val="00776CC0"/>
    <w:rsid w:val="00776CF0"/>
    <w:rsid w:val="00777E2E"/>
    <w:rsid w:val="0078085C"/>
    <w:rsid w:val="007818A3"/>
    <w:rsid w:val="00786829"/>
    <w:rsid w:val="00787CFE"/>
    <w:rsid w:val="00787FC5"/>
    <w:rsid w:val="00793041"/>
    <w:rsid w:val="007942C0"/>
    <w:rsid w:val="00794FC5"/>
    <w:rsid w:val="00795771"/>
    <w:rsid w:val="00795900"/>
    <w:rsid w:val="00797B1F"/>
    <w:rsid w:val="007A06BF"/>
    <w:rsid w:val="007A3AC3"/>
    <w:rsid w:val="007A3C5A"/>
    <w:rsid w:val="007A3E50"/>
    <w:rsid w:val="007A5971"/>
    <w:rsid w:val="007B05C0"/>
    <w:rsid w:val="007B086F"/>
    <w:rsid w:val="007B211B"/>
    <w:rsid w:val="007B2C61"/>
    <w:rsid w:val="007B318A"/>
    <w:rsid w:val="007B3800"/>
    <w:rsid w:val="007B5679"/>
    <w:rsid w:val="007B5F3C"/>
    <w:rsid w:val="007B5F56"/>
    <w:rsid w:val="007B694E"/>
    <w:rsid w:val="007B74EC"/>
    <w:rsid w:val="007B7B5E"/>
    <w:rsid w:val="007C13D6"/>
    <w:rsid w:val="007C24C8"/>
    <w:rsid w:val="007C3B38"/>
    <w:rsid w:val="007C4CFE"/>
    <w:rsid w:val="007C5013"/>
    <w:rsid w:val="007C7514"/>
    <w:rsid w:val="007C7857"/>
    <w:rsid w:val="007C7DBA"/>
    <w:rsid w:val="007D0A74"/>
    <w:rsid w:val="007D0C2D"/>
    <w:rsid w:val="007D16B3"/>
    <w:rsid w:val="007D2161"/>
    <w:rsid w:val="007D39A0"/>
    <w:rsid w:val="007D3F31"/>
    <w:rsid w:val="007D4D80"/>
    <w:rsid w:val="007D6D51"/>
    <w:rsid w:val="007E00F8"/>
    <w:rsid w:val="007E0495"/>
    <w:rsid w:val="007E09F3"/>
    <w:rsid w:val="007E1B5B"/>
    <w:rsid w:val="007E2A98"/>
    <w:rsid w:val="007E2F28"/>
    <w:rsid w:val="007E47FC"/>
    <w:rsid w:val="007E50ED"/>
    <w:rsid w:val="007E5168"/>
    <w:rsid w:val="007E5C98"/>
    <w:rsid w:val="007E606D"/>
    <w:rsid w:val="007E6677"/>
    <w:rsid w:val="007E69C4"/>
    <w:rsid w:val="007E69D0"/>
    <w:rsid w:val="007E6FD5"/>
    <w:rsid w:val="007E7265"/>
    <w:rsid w:val="007E7737"/>
    <w:rsid w:val="007E7FAF"/>
    <w:rsid w:val="007F0962"/>
    <w:rsid w:val="007F16B2"/>
    <w:rsid w:val="007F40C1"/>
    <w:rsid w:val="007F446A"/>
    <w:rsid w:val="007F5331"/>
    <w:rsid w:val="007F57D2"/>
    <w:rsid w:val="007F5CDB"/>
    <w:rsid w:val="007F6D73"/>
    <w:rsid w:val="007F77FA"/>
    <w:rsid w:val="007F7B45"/>
    <w:rsid w:val="008020FE"/>
    <w:rsid w:val="0080280F"/>
    <w:rsid w:val="008032E1"/>
    <w:rsid w:val="00803480"/>
    <w:rsid w:val="0080349B"/>
    <w:rsid w:val="00804209"/>
    <w:rsid w:val="0080647D"/>
    <w:rsid w:val="008103D0"/>
    <w:rsid w:val="0081192C"/>
    <w:rsid w:val="00811A72"/>
    <w:rsid w:val="00814006"/>
    <w:rsid w:val="00815DF5"/>
    <w:rsid w:val="00816869"/>
    <w:rsid w:val="0081698D"/>
    <w:rsid w:val="00816C4B"/>
    <w:rsid w:val="00817B02"/>
    <w:rsid w:val="0082060A"/>
    <w:rsid w:val="008217BB"/>
    <w:rsid w:val="00822EBC"/>
    <w:rsid w:val="008233E3"/>
    <w:rsid w:val="00823447"/>
    <w:rsid w:val="00824FDF"/>
    <w:rsid w:val="00825C67"/>
    <w:rsid w:val="00826601"/>
    <w:rsid w:val="00826C8A"/>
    <w:rsid w:val="008270D2"/>
    <w:rsid w:val="008311F6"/>
    <w:rsid w:val="00832FB0"/>
    <w:rsid w:val="00834A85"/>
    <w:rsid w:val="00835AA1"/>
    <w:rsid w:val="00836BBC"/>
    <w:rsid w:val="00840012"/>
    <w:rsid w:val="0084002A"/>
    <w:rsid w:val="00840F0D"/>
    <w:rsid w:val="008444A1"/>
    <w:rsid w:val="008458FB"/>
    <w:rsid w:val="0084606A"/>
    <w:rsid w:val="0084683D"/>
    <w:rsid w:val="00846FF4"/>
    <w:rsid w:val="00847A16"/>
    <w:rsid w:val="008513D1"/>
    <w:rsid w:val="008525B3"/>
    <w:rsid w:val="00853326"/>
    <w:rsid w:val="00853564"/>
    <w:rsid w:val="0085399F"/>
    <w:rsid w:val="0085514A"/>
    <w:rsid w:val="008551D1"/>
    <w:rsid w:val="00856188"/>
    <w:rsid w:val="008561D3"/>
    <w:rsid w:val="0085625B"/>
    <w:rsid w:val="00856F2C"/>
    <w:rsid w:val="008573B1"/>
    <w:rsid w:val="008575D5"/>
    <w:rsid w:val="00860435"/>
    <w:rsid w:val="008604F5"/>
    <w:rsid w:val="0086345E"/>
    <w:rsid w:val="0086368B"/>
    <w:rsid w:val="00864340"/>
    <w:rsid w:val="0086592C"/>
    <w:rsid w:val="0087048A"/>
    <w:rsid w:val="00871008"/>
    <w:rsid w:val="0087106B"/>
    <w:rsid w:val="00871593"/>
    <w:rsid w:val="00871B87"/>
    <w:rsid w:val="00872A75"/>
    <w:rsid w:val="00872B96"/>
    <w:rsid w:val="008764D6"/>
    <w:rsid w:val="00877188"/>
    <w:rsid w:val="00880D73"/>
    <w:rsid w:val="0088177F"/>
    <w:rsid w:val="00881C6D"/>
    <w:rsid w:val="008823D5"/>
    <w:rsid w:val="00883F6D"/>
    <w:rsid w:val="00885D52"/>
    <w:rsid w:val="00886FFD"/>
    <w:rsid w:val="0088720E"/>
    <w:rsid w:val="00887509"/>
    <w:rsid w:val="00887BE2"/>
    <w:rsid w:val="008916C3"/>
    <w:rsid w:val="0089254C"/>
    <w:rsid w:val="00893E88"/>
    <w:rsid w:val="0089425B"/>
    <w:rsid w:val="008952BC"/>
    <w:rsid w:val="00895D6B"/>
    <w:rsid w:val="008961C2"/>
    <w:rsid w:val="00896558"/>
    <w:rsid w:val="00897757"/>
    <w:rsid w:val="008978D2"/>
    <w:rsid w:val="008A0611"/>
    <w:rsid w:val="008A0911"/>
    <w:rsid w:val="008A0A4B"/>
    <w:rsid w:val="008A3E1C"/>
    <w:rsid w:val="008A480D"/>
    <w:rsid w:val="008A4F10"/>
    <w:rsid w:val="008A62AC"/>
    <w:rsid w:val="008A64B2"/>
    <w:rsid w:val="008A737D"/>
    <w:rsid w:val="008B0587"/>
    <w:rsid w:val="008B086E"/>
    <w:rsid w:val="008B106F"/>
    <w:rsid w:val="008B10E9"/>
    <w:rsid w:val="008B128D"/>
    <w:rsid w:val="008B1461"/>
    <w:rsid w:val="008B2343"/>
    <w:rsid w:val="008B51BE"/>
    <w:rsid w:val="008B61B4"/>
    <w:rsid w:val="008B65CB"/>
    <w:rsid w:val="008C2236"/>
    <w:rsid w:val="008C2341"/>
    <w:rsid w:val="008C274D"/>
    <w:rsid w:val="008C380E"/>
    <w:rsid w:val="008C4020"/>
    <w:rsid w:val="008C450F"/>
    <w:rsid w:val="008C4F91"/>
    <w:rsid w:val="008C5424"/>
    <w:rsid w:val="008C639A"/>
    <w:rsid w:val="008D1EF4"/>
    <w:rsid w:val="008D37E7"/>
    <w:rsid w:val="008D3BB2"/>
    <w:rsid w:val="008D41FE"/>
    <w:rsid w:val="008D638E"/>
    <w:rsid w:val="008D7BAD"/>
    <w:rsid w:val="008D7BE9"/>
    <w:rsid w:val="008E1D88"/>
    <w:rsid w:val="008E2542"/>
    <w:rsid w:val="008E2766"/>
    <w:rsid w:val="008E39CB"/>
    <w:rsid w:val="008E3A2F"/>
    <w:rsid w:val="008E4A1B"/>
    <w:rsid w:val="008E595C"/>
    <w:rsid w:val="008E61FB"/>
    <w:rsid w:val="008E6496"/>
    <w:rsid w:val="008E6C49"/>
    <w:rsid w:val="008F03AC"/>
    <w:rsid w:val="008F0FE8"/>
    <w:rsid w:val="008F259E"/>
    <w:rsid w:val="008F288E"/>
    <w:rsid w:val="008F3392"/>
    <w:rsid w:val="008F3B01"/>
    <w:rsid w:val="008F519E"/>
    <w:rsid w:val="00901AA9"/>
    <w:rsid w:val="00901F49"/>
    <w:rsid w:val="00902248"/>
    <w:rsid w:val="00902771"/>
    <w:rsid w:val="00906F76"/>
    <w:rsid w:val="0090715F"/>
    <w:rsid w:val="00907986"/>
    <w:rsid w:val="00907A8F"/>
    <w:rsid w:val="00910F56"/>
    <w:rsid w:val="00911BEA"/>
    <w:rsid w:val="00911D54"/>
    <w:rsid w:val="00914184"/>
    <w:rsid w:val="009141EF"/>
    <w:rsid w:val="009143FC"/>
    <w:rsid w:val="00914A0F"/>
    <w:rsid w:val="009155E0"/>
    <w:rsid w:val="009161C5"/>
    <w:rsid w:val="009167CD"/>
    <w:rsid w:val="00917E8D"/>
    <w:rsid w:val="009204E4"/>
    <w:rsid w:val="0092093D"/>
    <w:rsid w:val="00920BA2"/>
    <w:rsid w:val="00921FDE"/>
    <w:rsid w:val="00922B3F"/>
    <w:rsid w:val="009234FD"/>
    <w:rsid w:val="00923C3D"/>
    <w:rsid w:val="00925FBD"/>
    <w:rsid w:val="00927906"/>
    <w:rsid w:val="00927BD3"/>
    <w:rsid w:val="00927F50"/>
    <w:rsid w:val="009301BD"/>
    <w:rsid w:val="00930513"/>
    <w:rsid w:val="009330BF"/>
    <w:rsid w:val="00934C1B"/>
    <w:rsid w:val="00934FA9"/>
    <w:rsid w:val="00935AFF"/>
    <w:rsid w:val="00936926"/>
    <w:rsid w:val="00936DE7"/>
    <w:rsid w:val="00940463"/>
    <w:rsid w:val="009407AD"/>
    <w:rsid w:val="00940A82"/>
    <w:rsid w:val="00943252"/>
    <w:rsid w:val="00943493"/>
    <w:rsid w:val="00945182"/>
    <w:rsid w:val="00946459"/>
    <w:rsid w:val="00947C23"/>
    <w:rsid w:val="009505DD"/>
    <w:rsid w:val="00950BC4"/>
    <w:rsid w:val="00951D25"/>
    <w:rsid w:val="00951E2E"/>
    <w:rsid w:val="009529F1"/>
    <w:rsid w:val="00953101"/>
    <w:rsid w:val="00953561"/>
    <w:rsid w:val="00956024"/>
    <w:rsid w:val="009574D6"/>
    <w:rsid w:val="00957888"/>
    <w:rsid w:val="00961C19"/>
    <w:rsid w:val="0096352F"/>
    <w:rsid w:val="00963778"/>
    <w:rsid w:val="00963B4F"/>
    <w:rsid w:val="00964817"/>
    <w:rsid w:val="00964F65"/>
    <w:rsid w:val="00964FF2"/>
    <w:rsid w:val="00966E34"/>
    <w:rsid w:val="00970606"/>
    <w:rsid w:val="0097083A"/>
    <w:rsid w:val="009709BD"/>
    <w:rsid w:val="0097227F"/>
    <w:rsid w:val="0097239B"/>
    <w:rsid w:val="00973649"/>
    <w:rsid w:val="00973E93"/>
    <w:rsid w:val="0097479D"/>
    <w:rsid w:val="00975222"/>
    <w:rsid w:val="00976472"/>
    <w:rsid w:val="00976D71"/>
    <w:rsid w:val="00977476"/>
    <w:rsid w:val="009816D2"/>
    <w:rsid w:val="009817C0"/>
    <w:rsid w:val="00982DEC"/>
    <w:rsid w:val="0098385C"/>
    <w:rsid w:val="009846F8"/>
    <w:rsid w:val="009859B7"/>
    <w:rsid w:val="00985D0A"/>
    <w:rsid w:val="00991071"/>
    <w:rsid w:val="00991FF7"/>
    <w:rsid w:val="00992DA0"/>
    <w:rsid w:val="00994B39"/>
    <w:rsid w:val="00995857"/>
    <w:rsid w:val="009A05B2"/>
    <w:rsid w:val="009A1021"/>
    <w:rsid w:val="009A163C"/>
    <w:rsid w:val="009A1F86"/>
    <w:rsid w:val="009A3751"/>
    <w:rsid w:val="009A40AA"/>
    <w:rsid w:val="009A4E9A"/>
    <w:rsid w:val="009A585E"/>
    <w:rsid w:val="009A74E3"/>
    <w:rsid w:val="009B045A"/>
    <w:rsid w:val="009B060F"/>
    <w:rsid w:val="009B0F41"/>
    <w:rsid w:val="009B1898"/>
    <w:rsid w:val="009B2CC2"/>
    <w:rsid w:val="009B3DE5"/>
    <w:rsid w:val="009B4448"/>
    <w:rsid w:val="009B5144"/>
    <w:rsid w:val="009B74A7"/>
    <w:rsid w:val="009C0D08"/>
    <w:rsid w:val="009C337E"/>
    <w:rsid w:val="009C358F"/>
    <w:rsid w:val="009C3CD1"/>
    <w:rsid w:val="009C58F7"/>
    <w:rsid w:val="009C6A8F"/>
    <w:rsid w:val="009C743C"/>
    <w:rsid w:val="009D00EB"/>
    <w:rsid w:val="009D126D"/>
    <w:rsid w:val="009D1889"/>
    <w:rsid w:val="009D2588"/>
    <w:rsid w:val="009D3B24"/>
    <w:rsid w:val="009D436B"/>
    <w:rsid w:val="009D64ED"/>
    <w:rsid w:val="009E02D4"/>
    <w:rsid w:val="009E1916"/>
    <w:rsid w:val="009E3B18"/>
    <w:rsid w:val="009E43C5"/>
    <w:rsid w:val="009E46F8"/>
    <w:rsid w:val="009E48C6"/>
    <w:rsid w:val="009E5836"/>
    <w:rsid w:val="009E5E83"/>
    <w:rsid w:val="009E6839"/>
    <w:rsid w:val="009E6A77"/>
    <w:rsid w:val="009E7618"/>
    <w:rsid w:val="009E784B"/>
    <w:rsid w:val="009F012D"/>
    <w:rsid w:val="009F1784"/>
    <w:rsid w:val="009F2174"/>
    <w:rsid w:val="009F38AD"/>
    <w:rsid w:val="009F3E0D"/>
    <w:rsid w:val="009F3E4D"/>
    <w:rsid w:val="009F5B14"/>
    <w:rsid w:val="009F5DC2"/>
    <w:rsid w:val="009F5FAE"/>
    <w:rsid w:val="00A003F5"/>
    <w:rsid w:val="00A00668"/>
    <w:rsid w:val="00A009A6"/>
    <w:rsid w:val="00A01402"/>
    <w:rsid w:val="00A0145A"/>
    <w:rsid w:val="00A01EBE"/>
    <w:rsid w:val="00A036D5"/>
    <w:rsid w:val="00A037C3"/>
    <w:rsid w:val="00A03907"/>
    <w:rsid w:val="00A03F49"/>
    <w:rsid w:val="00A04D9B"/>
    <w:rsid w:val="00A04E09"/>
    <w:rsid w:val="00A06C28"/>
    <w:rsid w:val="00A11509"/>
    <w:rsid w:val="00A11702"/>
    <w:rsid w:val="00A11C7E"/>
    <w:rsid w:val="00A11DD6"/>
    <w:rsid w:val="00A11EDF"/>
    <w:rsid w:val="00A121B6"/>
    <w:rsid w:val="00A1249C"/>
    <w:rsid w:val="00A12E45"/>
    <w:rsid w:val="00A14CD9"/>
    <w:rsid w:val="00A1624B"/>
    <w:rsid w:val="00A16415"/>
    <w:rsid w:val="00A171FA"/>
    <w:rsid w:val="00A175AF"/>
    <w:rsid w:val="00A17D15"/>
    <w:rsid w:val="00A234EC"/>
    <w:rsid w:val="00A23D7A"/>
    <w:rsid w:val="00A240E6"/>
    <w:rsid w:val="00A2619A"/>
    <w:rsid w:val="00A27828"/>
    <w:rsid w:val="00A30C2C"/>
    <w:rsid w:val="00A30F88"/>
    <w:rsid w:val="00A31F88"/>
    <w:rsid w:val="00A330A2"/>
    <w:rsid w:val="00A33B44"/>
    <w:rsid w:val="00A33F50"/>
    <w:rsid w:val="00A34959"/>
    <w:rsid w:val="00A3620F"/>
    <w:rsid w:val="00A37A5D"/>
    <w:rsid w:val="00A37FC3"/>
    <w:rsid w:val="00A403E7"/>
    <w:rsid w:val="00A40574"/>
    <w:rsid w:val="00A43FCA"/>
    <w:rsid w:val="00A44CB2"/>
    <w:rsid w:val="00A44DA5"/>
    <w:rsid w:val="00A5030D"/>
    <w:rsid w:val="00A5043A"/>
    <w:rsid w:val="00A51A72"/>
    <w:rsid w:val="00A5523A"/>
    <w:rsid w:val="00A55F89"/>
    <w:rsid w:val="00A56BE2"/>
    <w:rsid w:val="00A607F9"/>
    <w:rsid w:val="00A60AA9"/>
    <w:rsid w:val="00A6188E"/>
    <w:rsid w:val="00A631B5"/>
    <w:rsid w:val="00A65435"/>
    <w:rsid w:val="00A66642"/>
    <w:rsid w:val="00A675EC"/>
    <w:rsid w:val="00A67B50"/>
    <w:rsid w:val="00A702AE"/>
    <w:rsid w:val="00A712F8"/>
    <w:rsid w:val="00A71744"/>
    <w:rsid w:val="00A72055"/>
    <w:rsid w:val="00A727F8"/>
    <w:rsid w:val="00A72A3F"/>
    <w:rsid w:val="00A73B6E"/>
    <w:rsid w:val="00A74C3D"/>
    <w:rsid w:val="00A757A5"/>
    <w:rsid w:val="00A75B93"/>
    <w:rsid w:val="00A77616"/>
    <w:rsid w:val="00A77647"/>
    <w:rsid w:val="00A77A55"/>
    <w:rsid w:val="00A8040C"/>
    <w:rsid w:val="00A80FF0"/>
    <w:rsid w:val="00A81258"/>
    <w:rsid w:val="00A81329"/>
    <w:rsid w:val="00A815F3"/>
    <w:rsid w:val="00A8243E"/>
    <w:rsid w:val="00A828C8"/>
    <w:rsid w:val="00A83D9A"/>
    <w:rsid w:val="00A83DB7"/>
    <w:rsid w:val="00A83E59"/>
    <w:rsid w:val="00A84178"/>
    <w:rsid w:val="00A85F9D"/>
    <w:rsid w:val="00A865B0"/>
    <w:rsid w:val="00A877D9"/>
    <w:rsid w:val="00A909F9"/>
    <w:rsid w:val="00A911D9"/>
    <w:rsid w:val="00A947FF"/>
    <w:rsid w:val="00A94AA4"/>
    <w:rsid w:val="00A96D51"/>
    <w:rsid w:val="00A97B91"/>
    <w:rsid w:val="00AA159F"/>
    <w:rsid w:val="00AA1771"/>
    <w:rsid w:val="00AA192A"/>
    <w:rsid w:val="00AA2251"/>
    <w:rsid w:val="00AA2B07"/>
    <w:rsid w:val="00AA38BF"/>
    <w:rsid w:val="00AA4540"/>
    <w:rsid w:val="00AA45E9"/>
    <w:rsid w:val="00AA5B77"/>
    <w:rsid w:val="00AA6A9B"/>
    <w:rsid w:val="00AA6BD9"/>
    <w:rsid w:val="00AA6FCD"/>
    <w:rsid w:val="00AA7D15"/>
    <w:rsid w:val="00AA7D66"/>
    <w:rsid w:val="00AB0FB4"/>
    <w:rsid w:val="00AB21AF"/>
    <w:rsid w:val="00AB2D7D"/>
    <w:rsid w:val="00AB32F9"/>
    <w:rsid w:val="00AB5A95"/>
    <w:rsid w:val="00AC0FC9"/>
    <w:rsid w:val="00AC1C0F"/>
    <w:rsid w:val="00AC1D06"/>
    <w:rsid w:val="00AC2952"/>
    <w:rsid w:val="00AC4ADB"/>
    <w:rsid w:val="00AC5F66"/>
    <w:rsid w:val="00AC7ADC"/>
    <w:rsid w:val="00AC7D95"/>
    <w:rsid w:val="00AD0893"/>
    <w:rsid w:val="00AD0B3B"/>
    <w:rsid w:val="00AD0E27"/>
    <w:rsid w:val="00AD25A6"/>
    <w:rsid w:val="00AD44F4"/>
    <w:rsid w:val="00AD5BC0"/>
    <w:rsid w:val="00AD67AF"/>
    <w:rsid w:val="00AD6A40"/>
    <w:rsid w:val="00AD7DDF"/>
    <w:rsid w:val="00AE05E2"/>
    <w:rsid w:val="00AE321E"/>
    <w:rsid w:val="00AE3E46"/>
    <w:rsid w:val="00AE4A89"/>
    <w:rsid w:val="00AE4BAB"/>
    <w:rsid w:val="00AE4CE7"/>
    <w:rsid w:val="00AE5490"/>
    <w:rsid w:val="00AE6445"/>
    <w:rsid w:val="00AE65F7"/>
    <w:rsid w:val="00AE6E9D"/>
    <w:rsid w:val="00AE77C7"/>
    <w:rsid w:val="00AE7897"/>
    <w:rsid w:val="00AF056A"/>
    <w:rsid w:val="00AF2D47"/>
    <w:rsid w:val="00AF3382"/>
    <w:rsid w:val="00AF4C63"/>
    <w:rsid w:val="00AF66A4"/>
    <w:rsid w:val="00AF769D"/>
    <w:rsid w:val="00AF7A19"/>
    <w:rsid w:val="00B0051A"/>
    <w:rsid w:val="00B00F41"/>
    <w:rsid w:val="00B01620"/>
    <w:rsid w:val="00B019D3"/>
    <w:rsid w:val="00B02C9E"/>
    <w:rsid w:val="00B03FF9"/>
    <w:rsid w:val="00B04C5C"/>
    <w:rsid w:val="00B0640D"/>
    <w:rsid w:val="00B103E3"/>
    <w:rsid w:val="00B11EDA"/>
    <w:rsid w:val="00B12134"/>
    <w:rsid w:val="00B121ED"/>
    <w:rsid w:val="00B12360"/>
    <w:rsid w:val="00B136B3"/>
    <w:rsid w:val="00B1379A"/>
    <w:rsid w:val="00B13E30"/>
    <w:rsid w:val="00B1479B"/>
    <w:rsid w:val="00B16E85"/>
    <w:rsid w:val="00B17165"/>
    <w:rsid w:val="00B1718B"/>
    <w:rsid w:val="00B17584"/>
    <w:rsid w:val="00B20011"/>
    <w:rsid w:val="00B20547"/>
    <w:rsid w:val="00B20919"/>
    <w:rsid w:val="00B20D7E"/>
    <w:rsid w:val="00B20F2B"/>
    <w:rsid w:val="00B2155E"/>
    <w:rsid w:val="00B21566"/>
    <w:rsid w:val="00B22EAF"/>
    <w:rsid w:val="00B25BC4"/>
    <w:rsid w:val="00B25EA9"/>
    <w:rsid w:val="00B25F8F"/>
    <w:rsid w:val="00B26A05"/>
    <w:rsid w:val="00B279A3"/>
    <w:rsid w:val="00B308B2"/>
    <w:rsid w:val="00B31D45"/>
    <w:rsid w:val="00B32103"/>
    <w:rsid w:val="00B32207"/>
    <w:rsid w:val="00B35737"/>
    <w:rsid w:val="00B36348"/>
    <w:rsid w:val="00B36433"/>
    <w:rsid w:val="00B36E4C"/>
    <w:rsid w:val="00B375DE"/>
    <w:rsid w:val="00B37907"/>
    <w:rsid w:val="00B402A0"/>
    <w:rsid w:val="00B4069A"/>
    <w:rsid w:val="00B4237D"/>
    <w:rsid w:val="00B42783"/>
    <w:rsid w:val="00B42930"/>
    <w:rsid w:val="00B43E3F"/>
    <w:rsid w:val="00B4445D"/>
    <w:rsid w:val="00B463FA"/>
    <w:rsid w:val="00B471E3"/>
    <w:rsid w:val="00B47B09"/>
    <w:rsid w:val="00B5026F"/>
    <w:rsid w:val="00B542BC"/>
    <w:rsid w:val="00B550BF"/>
    <w:rsid w:val="00B572FC"/>
    <w:rsid w:val="00B57BE3"/>
    <w:rsid w:val="00B57D00"/>
    <w:rsid w:val="00B60169"/>
    <w:rsid w:val="00B6050D"/>
    <w:rsid w:val="00B64F26"/>
    <w:rsid w:val="00B66524"/>
    <w:rsid w:val="00B7136B"/>
    <w:rsid w:val="00B738E4"/>
    <w:rsid w:val="00B73B2B"/>
    <w:rsid w:val="00B76004"/>
    <w:rsid w:val="00B765B0"/>
    <w:rsid w:val="00B768CC"/>
    <w:rsid w:val="00B828FC"/>
    <w:rsid w:val="00B82AFB"/>
    <w:rsid w:val="00B83EBF"/>
    <w:rsid w:val="00B84E82"/>
    <w:rsid w:val="00B85280"/>
    <w:rsid w:val="00B863A8"/>
    <w:rsid w:val="00B901C8"/>
    <w:rsid w:val="00B91997"/>
    <w:rsid w:val="00B927B2"/>
    <w:rsid w:val="00B93D2B"/>
    <w:rsid w:val="00B94DF2"/>
    <w:rsid w:val="00B95C5F"/>
    <w:rsid w:val="00B965F6"/>
    <w:rsid w:val="00B9677B"/>
    <w:rsid w:val="00B97DC2"/>
    <w:rsid w:val="00BA002B"/>
    <w:rsid w:val="00BA0E05"/>
    <w:rsid w:val="00BA108B"/>
    <w:rsid w:val="00BA5731"/>
    <w:rsid w:val="00BA78F3"/>
    <w:rsid w:val="00BB1DF1"/>
    <w:rsid w:val="00BB1F8A"/>
    <w:rsid w:val="00BB25D7"/>
    <w:rsid w:val="00BB2A07"/>
    <w:rsid w:val="00BB2E36"/>
    <w:rsid w:val="00BB3226"/>
    <w:rsid w:val="00BB37FB"/>
    <w:rsid w:val="00BB3CDD"/>
    <w:rsid w:val="00BB3F8C"/>
    <w:rsid w:val="00BB578B"/>
    <w:rsid w:val="00BB5D06"/>
    <w:rsid w:val="00BB5DC5"/>
    <w:rsid w:val="00BC1036"/>
    <w:rsid w:val="00BC2133"/>
    <w:rsid w:val="00BC4092"/>
    <w:rsid w:val="00BC76CA"/>
    <w:rsid w:val="00BC76DB"/>
    <w:rsid w:val="00BD25B8"/>
    <w:rsid w:val="00BD2F01"/>
    <w:rsid w:val="00BD4E12"/>
    <w:rsid w:val="00BD59FD"/>
    <w:rsid w:val="00BD6E30"/>
    <w:rsid w:val="00BD7229"/>
    <w:rsid w:val="00BE1A26"/>
    <w:rsid w:val="00BE31FC"/>
    <w:rsid w:val="00BE3DEC"/>
    <w:rsid w:val="00BE45E0"/>
    <w:rsid w:val="00BE487B"/>
    <w:rsid w:val="00BE5EFD"/>
    <w:rsid w:val="00BE77EA"/>
    <w:rsid w:val="00BF22EB"/>
    <w:rsid w:val="00BF4730"/>
    <w:rsid w:val="00BF48C0"/>
    <w:rsid w:val="00BF6393"/>
    <w:rsid w:val="00BF75CA"/>
    <w:rsid w:val="00BF7AB5"/>
    <w:rsid w:val="00C00A3B"/>
    <w:rsid w:val="00C01CB9"/>
    <w:rsid w:val="00C026ED"/>
    <w:rsid w:val="00C02C5E"/>
    <w:rsid w:val="00C075FC"/>
    <w:rsid w:val="00C07FC8"/>
    <w:rsid w:val="00C10922"/>
    <w:rsid w:val="00C10D98"/>
    <w:rsid w:val="00C1153D"/>
    <w:rsid w:val="00C11582"/>
    <w:rsid w:val="00C1160E"/>
    <w:rsid w:val="00C13C3D"/>
    <w:rsid w:val="00C13D67"/>
    <w:rsid w:val="00C13E7A"/>
    <w:rsid w:val="00C14831"/>
    <w:rsid w:val="00C1529F"/>
    <w:rsid w:val="00C16493"/>
    <w:rsid w:val="00C167D9"/>
    <w:rsid w:val="00C17208"/>
    <w:rsid w:val="00C174EC"/>
    <w:rsid w:val="00C208D0"/>
    <w:rsid w:val="00C20C35"/>
    <w:rsid w:val="00C2201D"/>
    <w:rsid w:val="00C22063"/>
    <w:rsid w:val="00C22546"/>
    <w:rsid w:val="00C22C2B"/>
    <w:rsid w:val="00C23F67"/>
    <w:rsid w:val="00C24A4E"/>
    <w:rsid w:val="00C24C97"/>
    <w:rsid w:val="00C26386"/>
    <w:rsid w:val="00C30961"/>
    <w:rsid w:val="00C3130E"/>
    <w:rsid w:val="00C318E0"/>
    <w:rsid w:val="00C321BD"/>
    <w:rsid w:val="00C32537"/>
    <w:rsid w:val="00C33C36"/>
    <w:rsid w:val="00C34698"/>
    <w:rsid w:val="00C370EE"/>
    <w:rsid w:val="00C3711D"/>
    <w:rsid w:val="00C37376"/>
    <w:rsid w:val="00C37E38"/>
    <w:rsid w:val="00C4193F"/>
    <w:rsid w:val="00C44278"/>
    <w:rsid w:val="00C45137"/>
    <w:rsid w:val="00C46ADF"/>
    <w:rsid w:val="00C471F5"/>
    <w:rsid w:val="00C47E65"/>
    <w:rsid w:val="00C5045F"/>
    <w:rsid w:val="00C50BA6"/>
    <w:rsid w:val="00C51DA6"/>
    <w:rsid w:val="00C526B5"/>
    <w:rsid w:val="00C534EC"/>
    <w:rsid w:val="00C53B8B"/>
    <w:rsid w:val="00C550F0"/>
    <w:rsid w:val="00C561E2"/>
    <w:rsid w:val="00C61029"/>
    <w:rsid w:val="00C62980"/>
    <w:rsid w:val="00C63595"/>
    <w:rsid w:val="00C64FB6"/>
    <w:rsid w:val="00C655E0"/>
    <w:rsid w:val="00C65D7D"/>
    <w:rsid w:val="00C6616C"/>
    <w:rsid w:val="00C672AF"/>
    <w:rsid w:val="00C676F2"/>
    <w:rsid w:val="00C67AC4"/>
    <w:rsid w:val="00C705F8"/>
    <w:rsid w:val="00C7072E"/>
    <w:rsid w:val="00C70831"/>
    <w:rsid w:val="00C715AB"/>
    <w:rsid w:val="00C72C50"/>
    <w:rsid w:val="00C75D97"/>
    <w:rsid w:val="00C75F2C"/>
    <w:rsid w:val="00C7661A"/>
    <w:rsid w:val="00C76C93"/>
    <w:rsid w:val="00C77957"/>
    <w:rsid w:val="00C8073E"/>
    <w:rsid w:val="00C82260"/>
    <w:rsid w:val="00C82CAC"/>
    <w:rsid w:val="00C83B4F"/>
    <w:rsid w:val="00C83E91"/>
    <w:rsid w:val="00C83ED3"/>
    <w:rsid w:val="00C83EE1"/>
    <w:rsid w:val="00C8606D"/>
    <w:rsid w:val="00C87A13"/>
    <w:rsid w:val="00C928F1"/>
    <w:rsid w:val="00C94046"/>
    <w:rsid w:val="00C945CD"/>
    <w:rsid w:val="00C954C2"/>
    <w:rsid w:val="00C96776"/>
    <w:rsid w:val="00C968A4"/>
    <w:rsid w:val="00C96C85"/>
    <w:rsid w:val="00C96E05"/>
    <w:rsid w:val="00CA28E1"/>
    <w:rsid w:val="00CA3518"/>
    <w:rsid w:val="00CA35D0"/>
    <w:rsid w:val="00CA3A47"/>
    <w:rsid w:val="00CA6073"/>
    <w:rsid w:val="00CA6C60"/>
    <w:rsid w:val="00CA7224"/>
    <w:rsid w:val="00CA760C"/>
    <w:rsid w:val="00CB0CBA"/>
    <w:rsid w:val="00CB1F32"/>
    <w:rsid w:val="00CB25B0"/>
    <w:rsid w:val="00CB3ED6"/>
    <w:rsid w:val="00CB4258"/>
    <w:rsid w:val="00CB609B"/>
    <w:rsid w:val="00CB7214"/>
    <w:rsid w:val="00CB7C6D"/>
    <w:rsid w:val="00CB7E92"/>
    <w:rsid w:val="00CC014B"/>
    <w:rsid w:val="00CC0324"/>
    <w:rsid w:val="00CC06AD"/>
    <w:rsid w:val="00CC2014"/>
    <w:rsid w:val="00CC2105"/>
    <w:rsid w:val="00CC2D8F"/>
    <w:rsid w:val="00CC3D87"/>
    <w:rsid w:val="00CC41A6"/>
    <w:rsid w:val="00CC41ED"/>
    <w:rsid w:val="00CC4899"/>
    <w:rsid w:val="00CC623B"/>
    <w:rsid w:val="00CC70DA"/>
    <w:rsid w:val="00CC77AA"/>
    <w:rsid w:val="00CC7DC6"/>
    <w:rsid w:val="00CD062B"/>
    <w:rsid w:val="00CD16D1"/>
    <w:rsid w:val="00CD24B4"/>
    <w:rsid w:val="00CD2FE9"/>
    <w:rsid w:val="00CD3F46"/>
    <w:rsid w:val="00CD41F8"/>
    <w:rsid w:val="00CD4825"/>
    <w:rsid w:val="00CD4BEC"/>
    <w:rsid w:val="00CD50EF"/>
    <w:rsid w:val="00CD52DE"/>
    <w:rsid w:val="00CD5AE4"/>
    <w:rsid w:val="00CD68E6"/>
    <w:rsid w:val="00CD77CE"/>
    <w:rsid w:val="00CE0F1C"/>
    <w:rsid w:val="00CE1EB4"/>
    <w:rsid w:val="00CE201C"/>
    <w:rsid w:val="00CE4776"/>
    <w:rsid w:val="00CE563D"/>
    <w:rsid w:val="00CE5BDD"/>
    <w:rsid w:val="00CE5E76"/>
    <w:rsid w:val="00CE5FB9"/>
    <w:rsid w:val="00CE6D8B"/>
    <w:rsid w:val="00CE6F73"/>
    <w:rsid w:val="00CE75EE"/>
    <w:rsid w:val="00CF05E2"/>
    <w:rsid w:val="00CF17DF"/>
    <w:rsid w:val="00CF1BAE"/>
    <w:rsid w:val="00CF2043"/>
    <w:rsid w:val="00CF2DB9"/>
    <w:rsid w:val="00CF48CC"/>
    <w:rsid w:val="00CF530D"/>
    <w:rsid w:val="00CF54B6"/>
    <w:rsid w:val="00CF6028"/>
    <w:rsid w:val="00CF7470"/>
    <w:rsid w:val="00CF7701"/>
    <w:rsid w:val="00D01E06"/>
    <w:rsid w:val="00D02AC5"/>
    <w:rsid w:val="00D03290"/>
    <w:rsid w:val="00D03735"/>
    <w:rsid w:val="00D0441E"/>
    <w:rsid w:val="00D044E5"/>
    <w:rsid w:val="00D04F7B"/>
    <w:rsid w:val="00D054DD"/>
    <w:rsid w:val="00D107F8"/>
    <w:rsid w:val="00D124CC"/>
    <w:rsid w:val="00D12A76"/>
    <w:rsid w:val="00D133E9"/>
    <w:rsid w:val="00D1374D"/>
    <w:rsid w:val="00D13FFF"/>
    <w:rsid w:val="00D1682D"/>
    <w:rsid w:val="00D17017"/>
    <w:rsid w:val="00D17679"/>
    <w:rsid w:val="00D215D8"/>
    <w:rsid w:val="00D22172"/>
    <w:rsid w:val="00D23018"/>
    <w:rsid w:val="00D23B08"/>
    <w:rsid w:val="00D23EA3"/>
    <w:rsid w:val="00D245B9"/>
    <w:rsid w:val="00D24B6B"/>
    <w:rsid w:val="00D250D7"/>
    <w:rsid w:val="00D25634"/>
    <w:rsid w:val="00D263EE"/>
    <w:rsid w:val="00D269AD"/>
    <w:rsid w:val="00D26C50"/>
    <w:rsid w:val="00D27BE2"/>
    <w:rsid w:val="00D27C86"/>
    <w:rsid w:val="00D30F88"/>
    <w:rsid w:val="00D31049"/>
    <w:rsid w:val="00D316BD"/>
    <w:rsid w:val="00D31D09"/>
    <w:rsid w:val="00D336F0"/>
    <w:rsid w:val="00D33CC9"/>
    <w:rsid w:val="00D33EBB"/>
    <w:rsid w:val="00D341D2"/>
    <w:rsid w:val="00D344F0"/>
    <w:rsid w:val="00D3481D"/>
    <w:rsid w:val="00D37314"/>
    <w:rsid w:val="00D37895"/>
    <w:rsid w:val="00D37AB6"/>
    <w:rsid w:val="00D37BE8"/>
    <w:rsid w:val="00D37C99"/>
    <w:rsid w:val="00D4026C"/>
    <w:rsid w:val="00D40F36"/>
    <w:rsid w:val="00D427BA"/>
    <w:rsid w:val="00D42A93"/>
    <w:rsid w:val="00D43016"/>
    <w:rsid w:val="00D446E6"/>
    <w:rsid w:val="00D45320"/>
    <w:rsid w:val="00D51454"/>
    <w:rsid w:val="00D51E58"/>
    <w:rsid w:val="00D52132"/>
    <w:rsid w:val="00D52B05"/>
    <w:rsid w:val="00D53272"/>
    <w:rsid w:val="00D53755"/>
    <w:rsid w:val="00D53F26"/>
    <w:rsid w:val="00D571C9"/>
    <w:rsid w:val="00D60A47"/>
    <w:rsid w:val="00D62035"/>
    <w:rsid w:val="00D6251F"/>
    <w:rsid w:val="00D63316"/>
    <w:rsid w:val="00D636FE"/>
    <w:rsid w:val="00D675B7"/>
    <w:rsid w:val="00D67FD6"/>
    <w:rsid w:val="00D7215D"/>
    <w:rsid w:val="00D72DB7"/>
    <w:rsid w:val="00D73703"/>
    <w:rsid w:val="00D73BE4"/>
    <w:rsid w:val="00D7521B"/>
    <w:rsid w:val="00D76596"/>
    <w:rsid w:val="00D77CED"/>
    <w:rsid w:val="00D805B8"/>
    <w:rsid w:val="00D8109C"/>
    <w:rsid w:val="00D824F2"/>
    <w:rsid w:val="00D82A69"/>
    <w:rsid w:val="00D82DC2"/>
    <w:rsid w:val="00D8302C"/>
    <w:rsid w:val="00D83B11"/>
    <w:rsid w:val="00D85AD4"/>
    <w:rsid w:val="00D8690E"/>
    <w:rsid w:val="00D90152"/>
    <w:rsid w:val="00D90E1C"/>
    <w:rsid w:val="00D90F6B"/>
    <w:rsid w:val="00D922D5"/>
    <w:rsid w:val="00D93F30"/>
    <w:rsid w:val="00D942AF"/>
    <w:rsid w:val="00D94857"/>
    <w:rsid w:val="00D961B9"/>
    <w:rsid w:val="00D9665C"/>
    <w:rsid w:val="00DA1916"/>
    <w:rsid w:val="00DA305B"/>
    <w:rsid w:val="00DA3060"/>
    <w:rsid w:val="00DA3629"/>
    <w:rsid w:val="00DA4507"/>
    <w:rsid w:val="00DA5735"/>
    <w:rsid w:val="00DB0CA7"/>
    <w:rsid w:val="00DB1B7F"/>
    <w:rsid w:val="00DB2252"/>
    <w:rsid w:val="00DB23BA"/>
    <w:rsid w:val="00DB3244"/>
    <w:rsid w:val="00DB395A"/>
    <w:rsid w:val="00DB543C"/>
    <w:rsid w:val="00DB7A80"/>
    <w:rsid w:val="00DC368B"/>
    <w:rsid w:val="00DC3C93"/>
    <w:rsid w:val="00DC4212"/>
    <w:rsid w:val="00DC43AC"/>
    <w:rsid w:val="00DC5D06"/>
    <w:rsid w:val="00DC5D0F"/>
    <w:rsid w:val="00DC71B5"/>
    <w:rsid w:val="00DC79C7"/>
    <w:rsid w:val="00DD0829"/>
    <w:rsid w:val="00DD0A19"/>
    <w:rsid w:val="00DD12FD"/>
    <w:rsid w:val="00DD237C"/>
    <w:rsid w:val="00DD2839"/>
    <w:rsid w:val="00DD2B52"/>
    <w:rsid w:val="00DD2BCA"/>
    <w:rsid w:val="00DD34E8"/>
    <w:rsid w:val="00DD3E75"/>
    <w:rsid w:val="00DD5BE0"/>
    <w:rsid w:val="00DD6830"/>
    <w:rsid w:val="00DE09DD"/>
    <w:rsid w:val="00DE1F1D"/>
    <w:rsid w:val="00DE2CD3"/>
    <w:rsid w:val="00DE3B86"/>
    <w:rsid w:val="00DE4692"/>
    <w:rsid w:val="00DE49ED"/>
    <w:rsid w:val="00DE4F38"/>
    <w:rsid w:val="00DE5D0A"/>
    <w:rsid w:val="00DE770C"/>
    <w:rsid w:val="00DF0A93"/>
    <w:rsid w:val="00DF1B1D"/>
    <w:rsid w:val="00DF1EAE"/>
    <w:rsid w:val="00DF3261"/>
    <w:rsid w:val="00DF3F8D"/>
    <w:rsid w:val="00DF5B1D"/>
    <w:rsid w:val="00DF725B"/>
    <w:rsid w:val="00E015B6"/>
    <w:rsid w:val="00E01C62"/>
    <w:rsid w:val="00E02810"/>
    <w:rsid w:val="00E0290A"/>
    <w:rsid w:val="00E04AD5"/>
    <w:rsid w:val="00E05EDF"/>
    <w:rsid w:val="00E0696A"/>
    <w:rsid w:val="00E07D01"/>
    <w:rsid w:val="00E1204E"/>
    <w:rsid w:val="00E125A0"/>
    <w:rsid w:val="00E128D4"/>
    <w:rsid w:val="00E12CFE"/>
    <w:rsid w:val="00E139D5"/>
    <w:rsid w:val="00E14B76"/>
    <w:rsid w:val="00E1527B"/>
    <w:rsid w:val="00E16135"/>
    <w:rsid w:val="00E17888"/>
    <w:rsid w:val="00E17C02"/>
    <w:rsid w:val="00E207C2"/>
    <w:rsid w:val="00E215E9"/>
    <w:rsid w:val="00E216BC"/>
    <w:rsid w:val="00E21734"/>
    <w:rsid w:val="00E21D59"/>
    <w:rsid w:val="00E22AC0"/>
    <w:rsid w:val="00E22C83"/>
    <w:rsid w:val="00E23594"/>
    <w:rsid w:val="00E26EDE"/>
    <w:rsid w:val="00E276B3"/>
    <w:rsid w:val="00E27922"/>
    <w:rsid w:val="00E31812"/>
    <w:rsid w:val="00E32476"/>
    <w:rsid w:val="00E3279F"/>
    <w:rsid w:val="00E32AFB"/>
    <w:rsid w:val="00E33B13"/>
    <w:rsid w:val="00E35027"/>
    <w:rsid w:val="00E37164"/>
    <w:rsid w:val="00E37CAD"/>
    <w:rsid w:val="00E41D56"/>
    <w:rsid w:val="00E420A9"/>
    <w:rsid w:val="00E4250D"/>
    <w:rsid w:val="00E443A7"/>
    <w:rsid w:val="00E4478C"/>
    <w:rsid w:val="00E4642B"/>
    <w:rsid w:val="00E465AD"/>
    <w:rsid w:val="00E47CFB"/>
    <w:rsid w:val="00E507CC"/>
    <w:rsid w:val="00E530B8"/>
    <w:rsid w:val="00E53D27"/>
    <w:rsid w:val="00E546D9"/>
    <w:rsid w:val="00E5616C"/>
    <w:rsid w:val="00E56CBE"/>
    <w:rsid w:val="00E56E45"/>
    <w:rsid w:val="00E57288"/>
    <w:rsid w:val="00E577FC"/>
    <w:rsid w:val="00E6079D"/>
    <w:rsid w:val="00E61773"/>
    <w:rsid w:val="00E61CDC"/>
    <w:rsid w:val="00E625E9"/>
    <w:rsid w:val="00E628DB"/>
    <w:rsid w:val="00E63012"/>
    <w:rsid w:val="00E6318E"/>
    <w:rsid w:val="00E644F9"/>
    <w:rsid w:val="00E64572"/>
    <w:rsid w:val="00E652D0"/>
    <w:rsid w:val="00E65359"/>
    <w:rsid w:val="00E6721B"/>
    <w:rsid w:val="00E67B68"/>
    <w:rsid w:val="00E71150"/>
    <w:rsid w:val="00E738EB"/>
    <w:rsid w:val="00E7533F"/>
    <w:rsid w:val="00E7770F"/>
    <w:rsid w:val="00E80142"/>
    <w:rsid w:val="00E80C8D"/>
    <w:rsid w:val="00E8129B"/>
    <w:rsid w:val="00E833C6"/>
    <w:rsid w:val="00E8448D"/>
    <w:rsid w:val="00E84F0E"/>
    <w:rsid w:val="00E85360"/>
    <w:rsid w:val="00E857F7"/>
    <w:rsid w:val="00E905F3"/>
    <w:rsid w:val="00E90BB5"/>
    <w:rsid w:val="00E9289F"/>
    <w:rsid w:val="00E930CF"/>
    <w:rsid w:val="00E93DE8"/>
    <w:rsid w:val="00E93EBF"/>
    <w:rsid w:val="00E9484B"/>
    <w:rsid w:val="00E95E96"/>
    <w:rsid w:val="00E9622A"/>
    <w:rsid w:val="00E965C6"/>
    <w:rsid w:val="00E97898"/>
    <w:rsid w:val="00EA0091"/>
    <w:rsid w:val="00EA00F7"/>
    <w:rsid w:val="00EA0166"/>
    <w:rsid w:val="00EA0C8B"/>
    <w:rsid w:val="00EA2682"/>
    <w:rsid w:val="00EA282B"/>
    <w:rsid w:val="00EA3702"/>
    <w:rsid w:val="00EA4025"/>
    <w:rsid w:val="00EA4047"/>
    <w:rsid w:val="00EA48A9"/>
    <w:rsid w:val="00EA48BD"/>
    <w:rsid w:val="00EA5510"/>
    <w:rsid w:val="00EA5860"/>
    <w:rsid w:val="00EA6C32"/>
    <w:rsid w:val="00EB0200"/>
    <w:rsid w:val="00EB02F8"/>
    <w:rsid w:val="00EB205C"/>
    <w:rsid w:val="00EB34BD"/>
    <w:rsid w:val="00EB3A2C"/>
    <w:rsid w:val="00EB4086"/>
    <w:rsid w:val="00EB5346"/>
    <w:rsid w:val="00EB5A2F"/>
    <w:rsid w:val="00EB75FA"/>
    <w:rsid w:val="00EC10ED"/>
    <w:rsid w:val="00EC15BA"/>
    <w:rsid w:val="00EC1BC4"/>
    <w:rsid w:val="00EC293D"/>
    <w:rsid w:val="00EC4BA2"/>
    <w:rsid w:val="00EC4C83"/>
    <w:rsid w:val="00EC565C"/>
    <w:rsid w:val="00EC61AA"/>
    <w:rsid w:val="00EC6292"/>
    <w:rsid w:val="00EC641D"/>
    <w:rsid w:val="00ED0137"/>
    <w:rsid w:val="00ED0570"/>
    <w:rsid w:val="00ED0836"/>
    <w:rsid w:val="00ED099F"/>
    <w:rsid w:val="00ED1C9B"/>
    <w:rsid w:val="00ED1CFE"/>
    <w:rsid w:val="00ED208B"/>
    <w:rsid w:val="00ED2B40"/>
    <w:rsid w:val="00ED2E5B"/>
    <w:rsid w:val="00ED3FA0"/>
    <w:rsid w:val="00ED5A90"/>
    <w:rsid w:val="00ED6366"/>
    <w:rsid w:val="00ED6C74"/>
    <w:rsid w:val="00ED6CB7"/>
    <w:rsid w:val="00ED7740"/>
    <w:rsid w:val="00EE0074"/>
    <w:rsid w:val="00EE1D8E"/>
    <w:rsid w:val="00EE31F2"/>
    <w:rsid w:val="00EE376C"/>
    <w:rsid w:val="00EE5C1D"/>
    <w:rsid w:val="00EE5FE8"/>
    <w:rsid w:val="00EF1181"/>
    <w:rsid w:val="00EF4A02"/>
    <w:rsid w:val="00EF5D6A"/>
    <w:rsid w:val="00EF6623"/>
    <w:rsid w:val="00F02AD5"/>
    <w:rsid w:val="00F03755"/>
    <w:rsid w:val="00F048B2"/>
    <w:rsid w:val="00F04AF3"/>
    <w:rsid w:val="00F057A1"/>
    <w:rsid w:val="00F05974"/>
    <w:rsid w:val="00F05C02"/>
    <w:rsid w:val="00F07653"/>
    <w:rsid w:val="00F0780C"/>
    <w:rsid w:val="00F10EDD"/>
    <w:rsid w:val="00F11E89"/>
    <w:rsid w:val="00F133BF"/>
    <w:rsid w:val="00F166F2"/>
    <w:rsid w:val="00F1697A"/>
    <w:rsid w:val="00F16A3D"/>
    <w:rsid w:val="00F16B96"/>
    <w:rsid w:val="00F17624"/>
    <w:rsid w:val="00F20057"/>
    <w:rsid w:val="00F20AAD"/>
    <w:rsid w:val="00F21C6E"/>
    <w:rsid w:val="00F21ECA"/>
    <w:rsid w:val="00F231D3"/>
    <w:rsid w:val="00F2344C"/>
    <w:rsid w:val="00F2437E"/>
    <w:rsid w:val="00F26DEA"/>
    <w:rsid w:val="00F2736B"/>
    <w:rsid w:val="00F275E5"/>
    <w:rsid w:val="00F30B4E"/>
    <w:rsid w:val="00F315D8"/>
    <w:rsid w:val="00F31C90"/>
    <w:rsid w:val="00F32BC0"/>
    <w:rsid w:val="00F33D7A"/>
    <w:rsid w:val="00F36772"/>
    <w:rsid w:val="00F36AF3"/>
    <w:rsid w:val="00F3737E"/>
    <w:rsid w:val="00F40961"/>
    <w:rsid w:val="00F4131B"/>
    <w:rsid w:val="00F42E55"/>
    <w:rsid w:val="00F43532"/>
    <w:rsid w:val="00F45432"/>
    <w:rsid w:val="00F45B3B"/>
    <w:rsid w:val="00F46C30"/>
    <w:rsid w:val="00F5087E"/>
    <w:rsid w:val="00F51A22"/>
    <w:rsid w:val="00F524FD"/>
    <w:rsid w:val="00F5259C"/>
    <w:rsid w:val="00F52DE7"/>
    <w:rsid w:val="00F5381D"/>
    <w:rsid w:val="00F539D6"/>
    <w:rsid w:val="00F53B20"/>
    <w:rsid w:val="00F54028"/>
    <w:rsid w:val="00F54A68"/>
    <w:rsid w:val="00F55709"/>
    <w:rsid w:val="00F56D7F"/>
    <w:rsid w:val="00F56E9E"/>
    <w:rsid w:val="00F56F91"/>
    <w:rsid w:val="00F57B5E"/>
    <w:rsid w:val="00F57DA5"/>
    <w:rsid w:val="00F60977"/>
    <w:rsid w:val="00F61532"/>
    <w:rsid w:val="00F63EF3"/>
    <w:rsid w:val="00F64D8C"/>
    <w:rsid w:val="00F6519A"/>
    <w:rsid w:val="00F658F4"/>
    <w:rsid w:val="00F67925"/>
    <w:rsid w:val="00F7107E"/>
    <w:rsid w:val="00F726CE"/>
    <w:rsid w:val="00F73516"/>
    <w:rsid w:val="00F73559"/>
    <w:rsid w:val="00F7394A"/>
    <w:rsid w:val="00F7783F"/>
    <w:rsid w:val="00F81DF3"/>
    <w:rsid w:val="00F82270"/>
    <w:rsid w:val="00F82E62"/>
    <w:rsid w:val="00F83E34"/>
    <w:rsid w:val="00F846BF"/>
    <w:rsid w:val="00F849F6"/>
    <w:rsid w:val="00F84E10"/>
    <w:rsid w:val="00F85546"/>
    <w:rsid w:val="00F85F97"/>
    <w:rsid w:val="00F865A6"/>
    <w:rsid w:val="00F87F89"/>
    <w:rsid w:val="00F9015E"/>
    <w:rsid w:val="00F90643"/>
    <w:rsid w:val="00F9547E"/>
    <w:rsid w:val="00F9655B"/>
    <w:rsid w:val="00F96B5E"/>
    <w:rsid w:val="00F975B9"/>
    <w:rsid w:val="00FA0239"/>
    <w:rsid w:val="00FA0D49"/>
    <w:rsid w:val="00FA2A59"/>
    <w:rsid w:val="00FA2CFA"/>
    <w:rsid w:val="00FA2F9F"/>
    <w:rsid w:val="00FA387F"/>
    <w:rsid w:val="00FA39DB"/>
    <w:rsid w:val="00FA4D13"/>
    <w:rsid w:val="00FA4F32"/>
    <w:rsid w:val="00FA5365"/>
    <w:rsid w:val="00FA65F0"/>
    <w:rsid w:val="00FA67D2"/>
    <w:rsid w:val="00FB0112"/>
    <w:rsid w:val="00FB0FBD"/>
    <w:rsid w:val="00FB380E"/>
    <w:rsid w:val="00FB6076"/>
    <w:rsid w:val="00FB73E5"/>
    <w:rsid w:val="00FB7C7E"/>
    <w:rsid w:val="00FC1120"/>
    <w:rsid w:val="00FC25F8"/>
    <w:rsid w:val="00FC3615"/>
    <w:rsid w:val="00FC3663"/>
    <w:rsid w:val="00FC41B9"/>
    <w:rsid w:val="00FC4524"/>
    <w:rsid w:val="00FC45F3"/>
    <w:rsid w:val="00FC462F"/>
    <w:rsid w:val="00FC507B"/>
    <w:rsid w:val="00FC5440"/>
    <w:rsid w:val="00FC5487"/>
    <w:rsid w:val="00FC593F"/>
    <w:rsid w:val="00FC5C3E"/>
    <w:rsid w:val="00FC6169"/>
    <w:rsid w:val="00FC6173"/>
    <w:rsid w:val="00FC74E6"/>
    <w:rsid w:val="00FD0237"/>
    <w:rsid w:val="00FD1B20"/>
    <w:rsid w:val="00FD1ECD"/>
    <w:rsid w:val="00FD3A5F"/>
    <w:rsid w:val="00FD4441"/>
    <w:rsid w:val="00FD4987"/>
    <w:rsid w:val="00FD4D81"/>
    <w:rsid w:val="00FD523C"/>
    <w:rsid w:val="00FD5DEE"/>
    <w:rsid w:val="00FD7D3D"/>
    <w:rsid w:val="00FE02AD"/>
    <w:rsid w:val="00FE0BD1"/>
    <w:rsid w:val="00FE1981"/>
    <w:rsid w:val="00FE1C35"/>
    <w:rsid w:val="00FE39D5"/>
    <w:rsid w:val="00FE4674"/>
    <w:rsid w:val="00FF09CF"/>
    <w:rsid w:val="00FF0D98"/>
    <w:rsid w:val="00FF0E09"/>
    <w:rsid w:val="00FF1063"/>
    <w:rsid w:val="00FF131D"/>
    <w:rsid w:val="00FF13C0"/>
    <w:rsid w:val="00FF19E5"/>
    <w:rsid w:val="00FF4186"/>
    <w:rsid w:val="00FF4DA0"/>
    <w:rsid w:val="00FF65D1"/>
    <w:rsid w:val="00FF67F3"/>
    <w:rsid w:val="00FF6C4E"/>
    <w:rsid w:val="00FF72FC"/>
    <w:rsid w:val="0E758A6E"/>
    <w:rsid w:val="3F534026"/>
    <w:rsid w:val="4B95DAAD"/>
    <w:rsid w:val="571F72FF"/>
    <w:rsid w:val="5A4EE1A1"/>
    <w:rsid w:val="5EA2E00A"/>
    <w:rsid w:val="677ED652"/>
    <w:rsid w:val="7C479C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245DB8"/>
  <w15:chartTrackingRefBased/>
  <w15:docId w15:val="{8D87AC2B-3BEB-427E-8D1C-4BE42AE08C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593F"/>
    <w:pPr>
      <w:spacing w:after="0" w:line="240" w:lineRule="auto"/>
      <w:jc w:val="both"/>
      <w:textAlignment w:val="baseline"/>
    </w:pPr>
    <w:rPr>
      <w:rFonts w:ascii="Tenorite" w:eastAsia="Times New Roman" w:hAnsi="Tenorite" w:cs="Arial"/>
      <w:sz w:val="24"/>
      <w:szCs w:val="24"/>
      <w:lang w:val="en" w:eastAsia="en-AU"/>
    </w:rPr>
  </w:style>
  <w:style w:type="paragraph" w:styleId="Heading1">
    <w:name w:val="heading 1"/>
    <w:basedOn w:val="Heading2"/>
    <w:next w:val="Normal"/>
    <w:link w:val="Heading1Char"/>
    <w:uiPriority w:val="9"/>
    <w:qFormat/>
    <w:rsid w:val="00667E56"/>
    <w:pPr>
      <w:numPr>
        <w:ilvl w:val="0"/>
      </w:numPr>
      <w:outlineLvl w:val="0"/>
    </w:pPr>
    <w:rPr>
      <w:sz w:val="44"/>
      <w:szCs w:val="44"/>
    </w:rPr>
  </w:style>
  <w:style w:type="paragraph" w:styleId="Heading2">
    <w:name w:val="heading 2"/>
    <w:basedOn w:val="Heading3"/>
    <w:next w:val="Normal"/>
    <w:link w:val="Heading2Char"/>
    <w:uiPriority w:val="9"/>
    <w:unhideWhenUsed/>
    <w:qFormat/>
    <w:rsid w:val="0061586A"/>
    <w:pPr>
      <w:outlineLvl w:val="1"/>
    </w:pPr>
    <w:rPr>
      <w:color w:val="002060"/>
      <w:sz w:val="32"/>
      <w:szCs w:val="32"/>
    </w:rPr>
  </w:style>
  <w:style w:type="paragraph" w:styleId="Heading3">
    <w:name w:val="heading 3"/>
    <w:basedOn w:val="Normal"/>
    <w:next w:val="Normal"/>
    <w:link w:val="Heading3Char"/>
    <w:uiPriority w:val="9"/>
    <w:unhideWhenUsed/>
    <w:rsid w:val="000657D9"/>
    <w:pPr>
      <w:keepNext/>
      <w:keepLines/>
      <w:numPr>
        <w:ilvl w:val="1"/>
        <w:numId w:val="2"/>
      </w:numPr>
      <w:spacing w:before="180" w:after="90"/>
      <w:ind w:left="426"/>
      <w:outlineLvl w:val="2"/>
    </w:pPr>
    <w:rPr>
      <w:rFonts w:eastAsiaTheme="majorEastAsia" w:cstheme="majorBidi"/>
      <w:b/>
      <w:bCs/>
      <w:sz w:val="28"/>
      <w:szCs w:val="28"/>
    </w:rPr>
  </w:style>
  <w:style w:type="paragraph" w:styleId="Heading4">
    <w:name w:val="heading 4"/>
    <w:basedOn w:val="Normal"/>
    <w:next w:val="Normal"/>
    <w:link w:val="Heading4Char"/>
    <w:uiPriority w:val="9"/>
    <w:unhideWhenUsed/>
    <w:qFormat/>
    <w:rsid w:val="007C4CFE"/>
    <w:pPr>
      <w:keepNext/>
      <w:keepLines/>
      <w:spacing w:before="240"/>
      <w:outlineLvl w:val="3"/>
    </w:pPr>
    <w:rPr>
      <w:rFonts w:asciiTheme="majorHAnsi" w:eastAsiaTheme="majorEastAsia" w:hAnsiTheme="majorHAnsi" w:cstheme="majorBidi"/>
      <w:b/>
      <w:bCs/>
      <w:i/>
      <w:iCs/>
      <w:color w:val="2E74B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61586A"/>
    <w:rPr>
      <w:rFonts w:ascii="Tenorite" w:eastAsiaTheme="majorEastAsia" w:hAnsi="Tenorite" w:cstheme="majorBidi"/>
      <w:b/>
      <w:bCs/>
      <w:color w:val="002060"/>
      <w:sz w:val="32"/>
      <w:szCs w:val="32"/>
      <w:lang w:val="en" w:eastAsia="en-AU"/>
    </w:rPr>
  </w:style>
  <w:style w:type="paragraph" w:styleId="Title">
    <w:name w:val="Title"/>
    <w:basedOn w:val="BodyText1"/>
    <w:next w:val="Normal"/>
    <w:link w:val="TitleChar"/>
    <w:uiPriority w:val="10"/>
    <w:qFormat/>
    <w:rsid w:val="00D336F0"/>
    <w:pPr>
      <w:spacing w:line="216" w:lineRule="auto"/>
      <w:jc w:val="left"/>
    </w:pPr>
    <w:rPr>
      <w:rFonts w:ascii="Montserrat" w:eastAsia="Montserrat" w:hAnsi="Montserrat"/>
      <w:b/>
      <w:bCs/>
      <w:color w:val="FFFFFF" w:themeColor="background1"/>
      <w:sz w:val="96"/>
      <w:szCs w:val="96"/>
    </w:rPr>
  </w:style>
  <w:style w:type="character" w:customStyle="1" w:styleId="TitleChar">
    <w:name w:val="Title Char"/>
    <w:basedOn w:val="DefaultParagraphFont"/>
    <w:link w:val="Title"/>
    <w:uiPriority w:val="10"/>
    <w:rsid w:val="00D336F0"/>
    <w:rPr>
      <w:rFonts w:ascii="Montserrat" w:eastAsia="Montserrat" w:hAnsi="Montserrat" w:cs="Arial"/>
      <w:b/>
      <w:bCs/>
      <w:color w:val="FFFFFF" w:themeColor="background1"/>
      <w:sz w:val="96"/>
      <w:szCs w:val="96"/>
      <w:lang w:val="en" w:eastAsia="en-AU"/>
    </w:rPr>
  </w:style>
  <w:style w:type="paragraph" w:styleId="ListParagraph">
    <w:name w:val="List Paragraph"/>
    <w:basedOn w:val="Normal"/>
    <w:uiPriority w:val="34"/>
    <w:qFormat/>
    <w:rsid w:val="00FE0BD1"/>
    <w:pPr>
      <w:spacing w:before="200" w:line="264" w:lineRule="auto"/>
      <w:contextualSpacing/>
    </w:pPr>
    <w:rPr>
      <w:lang w:val="en-NZ"/>
    </w:rPr>
  </w:style>
  <w:style w:type="paragraph" w:styleId="Footer">
    <w:name w:val="footer"/>
    <w:basedOn w:val="Normal"/>
    <w:link w:val="FooterChar"/>
    <w:uiPriority w:val="99"/>
    <w:unhideWhenUsed/>
    <w:rsid w:val="00FE0BD1"/>
    <w:pPr>
      <w:tabs>
        <w:tab w:val="center" w:pos="4513"/>
        <w:tab w:val="right" w:pos="9026"/>
      </w:tabs>
      <w:spacing w:before="200" w:line="264" w:lineRule="auto"/>
    </w:pPr>
    <w:rPr>
      <w:lang w:val="en-NZ"/>
    </w:rPr>
  </w:style>
  <w:style w:type="character" w:customStyle="1" w:styleId="FooterChar">
    <w:name w:val="Footer Char"/>
    <w:basedOn w:val="DefaultParagraphFont"/>
    <w:link w:val="Footer"/>
    <w:uiPriority w:val="99"/>
    <w:rsid w:val="00FE0BD1"/>
    <w:rPr>
      <w:lang w:val="en-NZ"/>
    </w:rPr>
  </w:style>
  <w:style w:type="table" w:styleId="TableGrid">
    <w:name w:val="Table Grid"/>
    <w:aliases w:val="Header Table Grid"/>
    <w:basedOn w:val="TableNormal"/>
    <w:uiPriority w:val="39"/>
    <w:rsid w:val="00FE0BD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0BD1"/>
    <w:rPr>
      <w:color w:val="0563C1" w:themeColor="hyperlink"/>
      <w:u w:val="single"/>
    </w:rPr>
  </w:style>
  <w:style w:type="paragraph" w:styleId="BodyText">
    <w:name w:val="Body Text"/>
    <w:basedOn w:val="Normal"/>
    <w:link w:val="BodyTextChar"/>
    <w:rsid w:val="00FE0BD1"/>
    <w:pPr>
      <w:spacing w:before="200" w:line="240" w:lineRule="atLeast"/>
    </w:pPr>
    <w:rPr>
      <w:rFonts w:ascii="Arial" w:hAnsi="Arial" w:cs="Times New Roman"/>
      <w:lang w:val="en-NZ" w:eastAsia="en-GB"/>
    </w:rPr>
  </w:style>
  <w:style w:type="character" w:customStyle="1" w:styleId="BodyTextChar">
    <w:name w:val="Body Text Char"/>
    <w:basedOn w:val="DefaultParagraphFont"/>
    <w:link w:val="BodyText"/>
    <w:rsid w:val="00FE0BD1"/>
    <w:rPr>
      <w:rFonts w:ascii="Arial" w:eastAsia="Times New Roman" w:hAnsi="Arial" w:cs="Times New Roman"/>
      <w:szCs w:val="20"/>
      <w:lang w:val="en-NZ" w:eastAsia="en-GB"/>
    </w:rPr>
  </w:style>
  <w:style w:type="paragraph" w:customStyle="1" w:styleId="Warning">
    <w:name w:val="Warning"/>
    <w:basedOn w:val="Normal"/>
    <w:qFormat/>
    <w:rsid w:val="00FE0BD1"/>
    <w:pPr>
      <w:spacing w:before="240" w:after="240" w:line="260" w:lineRule="exact"/>
      <w:ind w:left="567"/>
    </w:pPr>
    <w:rPr>
      <w:rFonts w:ascii="Calibri" w:eastAsia="Times" w:hAnsi="Calibri" w:cs="Times New Roman"/>
      <w:i/>
      <w:color w:val="314797"/>
    </w:rPr>
  </w:style>
  <w:style w:type="paragraph" w:customStyle="1" w:styleId="9TableText">
    <w:name w:val="9. Table Text"/>
    <w:basedOn w:val="Normal"/>
    <w:rsid w:val="00FE0BD1"/>
    <w:pPr>
      <w:numPr>
        <w:numId w:val="1"/>
      </w:numPr>
      <w:spacing w:before="60" w:after="60"/>
    </w:pPr>
    <w:rPr>
      <w:rFonts w:ascii="Arial" w:eastAsia="Calibri" w:hAnsi="Arial"/>
      <w:color w:val="000000"/>
    </w:rPr>
  </w:style>
  <w:style w:type="paragraph" w:customStyle="1" w:styleId="9cTabletextsubparagraphnumbered">
    <w:name w:val="9c. Table text sub paragraph (numbered)"/>
    <w:basedOn w:val="Normal"/>
    <w:rsid w:val="00FE0BD1"/>
    <w:pPr>
      <w:numPr>
        <w:ilvl w:val="1"/>
        <w:numId w:val="1"/>
      </w:numPr>
      <w:tabs>
        <w:tab w:val="clear" w:pos="284"/>
        <w:tab w:val="num" w:pos="851"/>
      </w:tabs>
      <w:spacing w:before="60" w:after="60"/>
      <w:ind w:left="851" w:hanging="567"/>
    </w:pPr>
    <w:rPr>
      <w:rFonts w:ascii="Arial" w:eastAsia="Calibri" w:hAnsi="Arial" w:cs="Times New Roman"/>
      <w:color w:val="000000"/>
    </w:rPr>
  </w:style>
  <w:style w:type="paragraph" w:customStyle="1" w:styleId="StyleBodyTextLeft0cm">
    <w:name w:val="Style Body Text + Left:  0 cm"/>
    <w:basedOn w:val="BodyText"/>
    <w:rsid w:val="00FE0BD1"/>
    <w:pPr>
      <w:spacing w:before="0" w:after="120" w:line="300" w:lineRule="atLeast"/>
    </w:pPr>
    <w:rPr>
      <w:lang w:val="en-AU" w:eastAsia="en-US"/>
    </w:rPr>
  </w:style>
  <w:style w:type="paragraph" w:customStyle="1" w:styleId="StyleUn-indexedHeadingBefore6pt">
    <w:name w:val="Style Un-indexed Heading + Before:  6 pt"/>
    <w:basedOn w:val="Normal"/>
    <w:rsid w:val="00FE0BD1"/>
    <w:pPr>
      <w:spacing w:before="120" w:after="120" w:line="300" w:lineRule="atLeast"/>
    </w:pPr>
    <w:rPr>
      <w:rFonts w:ascii="Arial" w:hAnsi="Arial" w:cs="Times New Roman"/>
      <w:b/>
      <w:bCs/>
      <w:color w:val="000000"/>
    </w:rPr>
  </w:style>
  <w:style w:type="character" w:styleId="Emphasis">
    <w:name w:val="Emphasis"/>
    <w:basedOn w:val="DefaultParagraphFont"/>
    <w:uiPriority w:val="20"/>
    <w:qFormat/>
    <w:rsid w:val="004E7591"/>
    <w:rPr>
      <w:i/>
      <w:iCs/>
    </w:rPr>
  </w:style>
  <w:style w:type="character" w:styleId="Strong">
    <w:name w:val="Strong"/>
    <w:basedOn w:val="DefaultParagraphFont"/>
    <w:uiPriority w:val="22"/>
    <w:qFormat/>
    <w:rsid w:val="004E7591"/>
    <w:rPr>
      <w:b/>
      <w:bCs/>
    </w:rPr>
  </w:style>
  <w:style w:type="paragraph" w:styleId="Header">
    <w:name w:val="header"/>
    <w:basedOn w:val="Normal"/>
    <w:link w:val="HeaderChar"/>
    <w:uiPriority w:val="99"/>
    <w:unhideWhenUsed/>
    <w:rsid w:val="006566A0"/>
    <w:pPr>
      <w:tabs>
        <w:tab w:val="center" w:pos="4513"/>
        <w:tab w:val="right" w:pos="9026"/>
      </w:tabs>
    </w:pPr>
  </w:style>
  <w:style w:type="character" w:customStyle="1" w:styleId="HeaderChar">
    <w:name w:val="Header Char"/>
    <w:basedOn w:val="DefaultParagraphFont"/>
    <w:link w:val="Header"/>
    <w:uiPriority w:val="99"/>
    <w:rsid w:val="006566A0"/>
  </w:style>
  <w:style w:type="paragraph" w:styleId="BalloonText">
    <w:name w:val="Balloon Text"/>
    <w:basedOn w:val="Normal"/>
    <w:link w:val="BalloonTextChar"/>
    <w:uiPriority w:val="99"/>
    <w:semiHidden/>
    <w:unhideWhenUsed/>
    <w:rsid w:val="00553CF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3CF9"/>
    <w:rPr>
      <w:rFonts w:ascii="Segoe UI" w:hAnsi="Segoe UI" w:cs="Segoe UI"/>
      <w:sz w:val="18"/>
      <w:szCs w:val="18"/>
    </w:rPr>
  </w:style>
  <w:style w:type="character" w:styleId="FollowedHyperlink">
    <w:name w:val="FollowedHyperlink"/>
    <w:basedOn w:val="DefaultParagraphFont"/>
    <w:uiPriority w:val="99"/>
    <w:semiHidden/>
    <w:unhideWhenUsed/>
    <w:rsid w:val="001F34A4"/>
    <w:rPr>
      <w:color w:val="954F72" w:themeColor="followedHyperlink"/>
      <w:u w:val="single"/>
    </w:rPr>
  </w:style>
  <w:style w:type="paragraph" w:styleId="FootnoteText">
    <w:name w:val="footnote text"/>
    <w:basedOn w:val="Normal"/>
    <w:link w:val="FootnoteTextChar"/>
    <w:uiPriority w:val="99"/>
    <w:semiHidden/>
    <w:unhideWhenUsed/>
    <w:rsid w:val="00E41D56"/>
  </w:style>
  <w:style w:type="character" w:customStyle="1" w:styleId="FootnoteTextChar">
    <w:name w:val="Footnote Text Char"/>
    <w:basedOn w:val="DefaultParagraphFont"/>
    <w:link w:val="FootnoteText"/>
    <w:uiPriority w:val="99"/>
    <w:semiHidden/>
    <w:rsid w:val="00E41D56"/>
    <w:rPr>
      <w:sz w:val="20"/>
      <w:szCs w:val="20"/>
    </w:rPr>
  </w:style>
  <w:style w:type="character" w:styleId="FootnoteReference">
    <w:name w:val="footnote reference"/>
    <w:basedOn w:val="DefaultParagraphFont"/>
    <w:uiPriority w:val="99"/>
    <w:semiHidden/>
    <w:unhideWhenUsed/>
    <w:rsid w:val="00E41D56"/>
    <w:rPr>
      <w:vertAlign w:val="superscript"/>
    </w:rPr>
  </w:style>
  <w:style w:type="character" w:styleId="CommentReference">
    <w:name w:val="annotation reference"/>
    <w:basedOn w:val="DefaultParagraphFont"/>
    <w:uiPriority w:val="99"/>
    <w:semiHidden/>
    <w:unhideWhenUsed/>
    <w:rsid w:val="00C11582"/>
    <w:rPr>
      <w:sz w:val="16"/>
      <w:szCs w:val="16"/>
    </w:rPr>
  </w:style>
  <w:style w:type="paragraph" w:styleId="CommentText">
    <w:name w:val="annotation text"/>
    <w:basedOn w:val="Normal"/>
    <w:link w:val="CommentTextChar"/>
    <w:uiPriority w:val="99"/>
    <w:unhideWhenUsed/>
    <w:rsid w:val="00C11582"/>
  </w:style>
  <w:style w:type="character" w:customStyle="1" w:styleId="CommentTextChar">
    <w:name w:val="Comment Text Char"/>
    <w:basedOn w:val="DefaultParagraphFont"/>
    <w:link w:val="CommentText"/>
    <w:uiPriority w:val="99"/>
    <w:rsid w:val="00C11582"/>
    <w:rPr>
      <w:sz w:val="20"/>
      <w:szCs w:val="20"/>
    </w:rPr>
  </w:style>
  <w:style w:type="paragraph" w:styleId="NormalWeb">
    <w:name w:val="Normal (Web)"/>
    <w:basedOn w:val="Normal"/>
    <w:uiPriority w:val="99"/>
    <w:semiHidden/>
    <w:unhideWhenUsed/>
    <w:rsid w:val="00E01C62"/>
    <w:pPr>
      <w:spacing w:before="100" w:beforeAutospacing="1" w:after="100" w:afterAutospacing="1"/>
    </w:pPr>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8D3BB2"/>
    <w:rPr>
      <w:b/>
      <w:bCs/>
    </w:rPr>
  </w:style>
  <w:style w:type="character" w:customStyle="1" w:styleId="CommentSubjectChar">
    <w:name w:val="Comment Subject Char"/>
    <w:basedOn w:val="CommentTextChar"/>
    <w:link w:val="CommentSubject"/>
    <w:uiPriority w:val="99"/>
    <w:semiHidden/>
    <w:rsid w:val="008D3BB2"/>
    <w:rPr>
      <w:b/>
      <w:bCs/>
      <w:sz w:val="20"/>
      <w:szCs w:val="20"/>
    </w:rPr>
  </w:style>
  <w:style w:type="character" w:styleId="UnresolvedMention">
    <w:name w:val="Unresolved Mention"/>
    <w:basedOn w:val="DefaultParagraphFont"/>
    <w:uiPriority w:val="99"/>
    <w:unhideWhenUsed/>
    <w:rsid w:val="00183D92"/>
    <w:rPr>
      <w:color w:val="605E5C"/>
      <w:shd w:val="clear" w:color="auto" w:fill="E1DFDD"/>
    </w:rPr>
  </w:style>
  <w:style w:type="character" w:customStyle="1" w:styleId="Heading1Char">
    <w:name w:val="Heading 1 Char"/>
    <w:basedOn w:val="DefaultParagraphFont"/>
    <w:link w:val="Heading1"/>
    <w:uiPriority w:val="9"/>
    <w:rsid w:val="00667E56"/>
    <w:rPr>
      <w:rFonts w:ascii="Montserrat" w:eastAsiaTheme="majorEastAsia" w:hAnsi="Montserrat" w:cstheme="majorBidi"/>
      <w:b/>
      <w:bCs/>
      <w:color w:val="002060"/>
      <w:sz w:val="44"/>
      <w:szCs w:val="44"/>
      <w:lang w:val="en" w:eastAsia="en-AU"/>
    </w:rPr>
  </w:style>
  <w:style w:type="paragraph" w:customStyle="1" w:styleId="paragraph">
    <w:name w:val="paragraph"/>
    <w:basedOn w:val="Normal"/>
    <w:rsid w:val="0067214E"/>
    <w:pPr>
      <w:spacing w:before="100" w:beforeAutospacing="1" w:after="100" w:afterAutospacing="1"/>
    </w:pPr>
    <w:rPr>
      <w:rFonts w:ascii="Times New Roman" w:hAnsi="Times New Roman" w:cs="Times New Roman"/>
    </w:rPr>
  </w:style>
  <w:style w:type="character" w:customStyle="1" w:styleId="normaltextrun">
    <w:name w:val="normaltextrun"/>
    <w:basedOn w:val="DefaultParagraphFont"/>
    <w:rsid w:val="0067214E"/>
  </w:style>
  <w:style w:type="character" w:customStyle="1" w:styleId="eop">
    <w:name w:val="eop"/>
    <w:basedOn w:val="DefaultParagraphFont"/>
    <w:rsid w:val="0067214E"/>
  </w:style>
  <w:style w:type="character" w:customStyle="1" w:styleId="advancedproofingissue">
    <w:name w:val="advancedproofingissue"/>
    <w:basedOn w:val="DefaultParagraphFont"/>
    <w:rsid w:val="0067214E"/>
  </w:style>
  <w:style w:type="character" w:customStyle="1" w:styleId="Heading3Char">
    <w:name w:val="Heading 3 Char"/>
    <w:basedOn w:val="DefaultParagraphFont"/>
    <w:link w:val="Heading3"/>
    <w:uiPriority w:val="9"/>
    <w:rsid w:val="000657D9"/>
    <w:rPr>
      <w:rFonts w:ascii="Public Sans" w:eastAsiaTheme="majorEastAsia" w:hAnsi="Public Sans" w:cstheme="majorBidi"/>
      <w:b/>
      <w:bCs/>
      <w:sz w:val="28"/>
      <w:szCs w:val="28"/>
      <w:lang w:val="en" w:eastAsia="en-AU"/>
    </w:rPr>
  </w:style>
  <w:style w:type="character" w:customStyle="1" w:styleId="textrun">
    <w:name w:val="textrun"/>
    <w:basedOn w:val="DefaultParagraphFont"/>
    <w:rsid w:val="00200177"/>
  </w:style>
  <w:style w:type="character" w:customStyle="1" w:styleId="spellingerror">
    <w:name w:val="spellingerror"/>
    <w:basedOn w:val="DefaultParagraphFont"/>
    <w:rsid w:val="00553FEA"/>
  </w:style>
  <w:style w:type="character" w:customStyle="1" w:styleId="contextualspellingandgrammarerror">
    <w:name w:val="contextualspellingandgrammarerror"/>
    <w:basedOn w:val="DefaultParagraphFont"/>
    <w:rsid w:val="00553FEA"/>
  </w:style>
  <w:style w:type="character" w:customStyle="1" w:styleId="jss817">
    <w:name w:val="jss817"/>
    <w:basedOn w:val="DefaultParagraphFont"/>
    <w:rsid w:val="00927BD3"/>
  </w:style>
  <w:style w:type="character" w:customStyle="1" w:styleId="jss947">
    <w:name w:val="jss947"/>
    <w:basedOn w:val="DefaultParagraphFont"/>
    <w:rsid w:val="00927BD3"/>
  </w:style>
  <w:style w:type="table" w:styleId="ListTable3-Accent5">
    <w:name w:val="List Table 3 Accent 5"/>
    <w:basedOn w:val="TableNormal"/>
    <w:uiPriority w:val="48"/>
    <w:rsid w:val="00914A0F"/>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paragraph" w:styleId="NoSpacing">
    <w:name w:val="No Spacing"/>
    <w:uiPriority w:val="1"/>
    <w:qFormat/>
    <w:rsid w:val="001610AB"/>
    <w:pPr>
      <w:spacing w:before="45" w:after="45" w:line="240" w:lineRule="auto"/>
      <w:ind w:left="180"/>
      <w:contextualSpacing/>
      <w:textAlignment w:val="baseline"/>
    </w:pPr>
    <w:rPr>
      <w:rFonts w:ascii="Public Sans" w:eastAsia="Times New Roman" w:hAnsi="Public Sans" w:cs="Arial"/>
      <w:lang w:val="en" w:eastAsia="en-AU"/>
    </w:rPr>
  </w:style>
  <w:style w:type="paragraph" w:customStyle="1" w:styleId="BodyText1">
    <w:name w:val="Body Text1"/>
    <w:basedOn w:val="Normal"/>
    <w:link w:val="BodytextChar0"/>
    <w:qFormat/>
    <w:rsid w:val="00FC593F"/>
  </w:style>
  <w:style w:type="paragraph" w:customStyle="1" w:styleId="Bullets">
    <w:name w:val="Bullets"/>
    <w:basedOn w:val="ListParagraph"/>
    <w:link w:val="BulletsChar"/>
    <w:qFormat/>
    <w:rsid w:val="00FC593F"/>
    <w:pPr>
      <w:numPr>
        <w:numId w:val="7"/>
      </w:numPr>
      <w:spacing w:before="90" w:after="120" w:line="276" w:lineRule="auto"/>
    </w:pPr>
  </w:style>
  <w:style w:type="character" w:customStyle="1" w:styleId="BodytextChar0">
    <w:name w:val="Body text Char"/>
    <w:basedOn w:val="DefaultParagraphFont"/>
    <w:link w:val="BodyText1"/>
    <w:rsid w:val="00FC593F"/>
    <w:rPr>
      <w:rFonts w:ascii="Tenorite" w:eastAsia="Times New Roman" w:hAnsi="Tenorite" w:cs="Arial"/>
      <w:sz w:val="24"/>
      <w:szCs w:val="24"/>
      <w:lang w:val="en" w:eastAsia="en-AU"/>
    </w:rPr>
  </w:style>
  <w:style w:type="character" w:customStyle="1" w:styleId="BulletsChar">
    <w:name w:val="Bullets Char"/>
    <w:basedOn w:val="BodytextChar0"/>
    <w:link w:val="Bullets"/>
    <w:rsid w:val="00FC593F"/>
    <w:rPr>
      <w:rFonts w:ascii="Tenorite" w:eastAsia="Times New Roman" w:hAnsi="Tenorite" w:cs="Arial"/>
      <w:sz w:val="24"/>
      <w:szCs w:val="24"/>
      <w:lang w:val="en-NZ" w:eastAsia="en-AU"/>
    </w:rPr>
  </w:style>
  <w:style w:type="paragraph" w:styleId="Revision">
    <w:name w:val="Revision"/>
    <w:hidden/>
    <w:uiPriority w:val="99"/>
    <w:semiHidden/>
    <w:rsid w:val="00BB37FB"/>
    <w:pPr>
      <w:spacing w:after="0" w:line="240" w:lineRule="auto"/>
    </w:pPr>
    <w:rPr>
      <w:rFonts w:ascii="Public Sans" w:eastAsia="Times New Roman" w:hAnsi="Public Sans" w:cs="Arial"/>
      <w:sz w:val="20"/>
      <w:szCs w:val="20"/>
      <w:lang w:val="en" w:eastAsia="en-AU"/>
    </w:rPr>
  </w:style>
  <w:style w:type="character" w:styleId="Mention">
    <w:name w:val="Mention"/>
    <w:basedOn w:val="DefaultParagraphFont"/>
    <w:uiPriority w:val="99"/>
    <w:unhideWhenUsed/>
    <w:rsid w:val="001C7F9C"/>
    <w:rPr>
      <w:color w:val="2B579A"/>
      <w:shd w:val="clear" w:color="auto" w:fill="E1DFDD"/>
    </w:rPr>
  </w:style>
  <w:style w:type="character" w:customStyle="1" w:styleId="Heading4Char">
    <w:name w:val="Heading 4 Char"/>
    <w:basedOn w:val="DefaultParagraphFont"/>
    <w:link w:val="Heading4"/>
    <w:uiPriority w:val="9"/>
    <w:rsid w:val="007C4CFE"/>
    <w:rPr>
      <w:rFonts w:asciiTheme="majorHAnsi" w:eastAsiaTheme="majorEastAsia" w:hAnsiTheme="majorHAnsi" w:cstheme="majorBidi"/>
      <w:b/>
      <w:bCs/>
      <w:i/>
      <w:iCs/>
      <w:color w:val="2E74B5" w:themeColor="accent1" w:themeShade="BF"/>
      <w:sz w:val="28"/>
      <w:szCs w:val="28"/>
      <w:lang w:val="en" w:eastAsia="en-AU"/>
    </w:rPr>
  </w:style>
  <w:style w:type="table" w:customStyle="1" w:styleId="TableGrid1">
    <w:name w:val="Table Grid1"/>
    <w:basedOn w:val="TableNormal"/>
    <w:next w:val="TableGrid"/>
    <w:uiPriority w:val="39"/>
    <w:rsid w:val="000F1569"/>
    <w:pPr>
      <w:spacing w:after="100" w:line="240" w:lineRule="auto"/>
    </w:pPr>
    <w:tblPr>
      <w:tblBorders>
        <w:top w:val="single" w:sz="12" w:space="0" w:color="B2B3B5"/>
        <w:bottom w:val="single" w:sz="12" w:space="0" w:color="B2B3B5"/>
        <w:insideH w:val="single" w:sz="4" w:space="0" w:color="B2B3B5"/>
      </w:tblBorders>
      <w:tblCellMar>
        <w:top w:w="100" w:type="dxa"/>
        <w:left w:w="100" w:type="dxa"/>
        <w:right w:w="100" w:type="dxa"/>
      </w:tblCellMar>
    </w:tblPr>
    <w:tblStylePr w:type="firstRow">
      <w:rPr>
        <w:b w:val="0"/>
        <w:color w:val="5F6163"/>
      </w:rPr>
      <w:tblPr/>
      <w:tcPr>
        <w:tcBorders>
          <w:top w:val="nil"/>
          <w:left w:val="nil"/>
          <w:bottom w:val="single" w:sz="12" w:space="0" w:color="B2B3B5"/>
          <w:right w:val="nil"/>
          <w:insideH w:val="nil"/>
          <w:insideV w:val="nil"/>
          <w:tl2br w:val="nil"/>
          <w:tr2bl w:val="nil"/>
        </w:tcBorders>
      </w:tcPr>
    </w:tblStylePr>
    <w:tblStylePr w:type="firstCol">
      <w:rPr>
        <w:b/>
        <w:color w:val="5F6163"/>
      </w:rPr>
      <w:tblPr/>
      <w:tcPr>
        <w:tcBorders>
          <w:top w:val="single" w:sz="12" w:space="0" w:color="B2B3B5"/>
          <w:left w:val="nil"/>
          <w:bottom w:val="single" w:sz="12" w:space="0" w:color="B2B3B5"/>
          <w:right w:val="nil"/>
          <w:insideH w:val="single" w:sz="4" w:space="0" w:color="B2B3B5"/>
          <w:insideV w:val="nil"/>
          <w:tl2br w:val="nil"/>
          <w:tr2bl w:val="nil"/>
        </w:tcBorders>
      </w:tcPr>
    </w:tblStylePr>
    <w:tblStylePr w:type="lastCol">
      <w:tblPr/>
      <w:tcPr>
        <w:tcBorders>
          <w:top w:val="single" w:sz="4" w:space="0" w:color="B2B3B5"/>
          <w:left w:val="nil"/>
          <w:bottom w:val="single" w:sz="4" w:space="0" w:color="B2B3B5"/>
          <w:right w:val="nil"/>
          <w:insideH w:val="single" w:sz="4" w:space="0" w:color="B2B3B5"/>
          <w:insideV w:val="nil"/>
          <w:tl2br w:val="nil"/>
          <w:tr2bl w:val="nil"/>
        </w:tcBorders>
        <w:shd w:val="clear" w:color="auto" w:fill="E5E5E6"/>
      </w:tcPr>
    </w:tblStylePr>
  </w:style>
  <w:style w:type="paragraph" w:styleId="Subtitle">
    <w:name w:val="Subtitle"/>
    <w:basedOn w:val="BodyText1"/>
    <w:next w:val="Normal"/>
    <w:link w:val="SubtitleChar"/>
    <w:uiPriority w:val="11"/>
    <w:qFormat/>
    <w:rsid w:val="00663948"/>
    <w:pPr>
      <w:spacing w:after="120"/>
    </w:pPr>
    <w:rPr>
      <w:rFonts w:ascii="Montserrat" w:eastAsia="Montserrat" w:hAnsi="Montserrat"/>
      <w:color w:val="FFFFFF" w:themeColor="background1"/>
      <w:sz w:val="36"/>
      <w:szCs w:val="36"/>
    </w:rPr>
  </w:style>
  <w:style w:type="character" w:customStyle="1" w:styleId="SubtitleChar">
    <w:name w:val="Subtitle Char"/>
    <w:basedOn w:val="DefaultParagraphFont"/>
    <w:link w:val="Subtitle"/>
    <w:uiPriority w:val="11"/>
    <w:rsid w:val="00663948"/>
    <w:rPr>
      <w:rFonts w:ascii="Montserrat" w:eastAsia="Montserrat" w:hAnsi="Montserrat" w:cs="Arial"/>
      <w:color w:val="FFFFFF" w:themeColor="background1"/>
      <w:sz w:val="36"/>
      <w:szCs w:val="36"/>
      <w:lang w:val="en" w:eastAsia="en-AU"/>
    </w:rPr>
  </w:style>
  <w:style w:type="table" w:customStyle="1" w:styleId="HeaderTableGrid1">
    <w:name w:val="Header Table Grid1"/>
    <w:basedOn w:val="TableNormal"/>
    <w:next w:val="TableGrid"/>
    <w:uiPriority w:val="39"/>
    <w:rsid w:val="000D647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325176">
      <w:bodyDiv w:val="1"/>
      <w:marLeft w:val="0"/>
      <w:marRight w:val="0"/>
      <w:marTop w:val="0"/>
      <w:marBottom w:val="0"/>
      <w:divBdr>
        <w:top w:val="none" w:sz="0" w:space="0" w:color="auto"/>
        <w:left w:val="none" w:sz="0" w:space="0" w:color="auto"/>
        <w:bottom w:val="none" w:sz="0" w:space="0" w:color="auto"/>
        <w:right w:val="none" w:sz="0" w:space="0" w:color="auto"/>
      </w:divBdr>
    </w:div>
    <w:div w:id="254674015">
      <w:bodyDiv w:val="1"/>
      <w:marLeft w:val="0"/>
      <w:marRight w:val="0"/>
      <w:marTop w:val="0"/>
      <w:marBottom w:val="0"/>
      <w:divBdr>
        <w:top w:val="none" w:sz="0" w:space="0" w:color="auto"/>
        <w:left w:val="none" w:sz="0" w:space="0" w:color="auto"/>
        <w:bottom w:val="none" w:sz="0" w:space="0" w:color="auto"/>
        <w:right w:val="none" w:sz="0" w:space="0" w:color="auto"/>
      </w:divBdr>
      <w:divsChild>
        <w:div w:id="265965440">
          <w:marLeft w:val="0"/>
          <w:marRight w:val="0"/>
          <w:marTop w:val="0"/>
          <w:marBottom w:val="0"/>
          <w:divBdr>
            <w:top w:val="none" w:sz="0" w:space="0" w:color="auto"/>
            <w:left w:val="none" w:sz="0" w:space="0" w:color="auto"/>
            <w:bottom w:val="none" w:sz="0" w:space="0" w:color="auto"/>
            <w:right w:val="none" w:sz="0" w:space="0" w:color="auto"/>
          </w:divBdr>
        </w:div>
        <w:div w:id="2022932316">
          <w:marLeft w:val="0"/>
          <w:marRight w:val="0"/>
          <w:marTop w:val="0"/>
          <w:marBottom w:val="0"/>
          <w:divBdr>
            <w:top w:val="none" w:sz="0" w:space="0" w:color="auto"/>
            <w:left w:val="none" w:sz="0" w:space="0" w:color="auto"/>
            <w:bottom w:val="none" w:sz="0" w:space="0" w:color="auto"/>
            <w:right w:val="none" w:sz="0" w:space="0" w:color="auto"/>
          </w:divBdr>
        </w:div>
      </w:divsChild>
    </w:div>
    <w:div w:id="266159690">
      <w:bodyDiv w:val="1"/>
      <w:marLeft w:val="0"/>
      <w:marRight w:val="0"/>
      <w:marTop w:val="0"/>
      <w:marBottom w:val="0"/>
      <w:divBdr>
        <w:top w:val="none" w:sz="0" w:space="0" w:color="auto"/>
        <w:left w:val="none" w:sz="0" w:space="0" w:color="auto"/>
        <w:bottom w:val="none" w:sz="0" w:space="0" w:color="auto"/>
        <w:right w:val="none" w:sz="0" w:space="0" w:color="auto"/>
      </w:divBdr>
    </w:div>
    <w:div w:id="847446270">
      <w:bodyDiv w:val="1"/>
      <w:marLeft w:val="0"/>
      <w:marRight w:val="0"/>
      <w:marTop w:val="0"/>
      <w:marBottom w:val="0"/>
      <w:divBdr>
        <w:top w:val="none" w:sz="0" w:space="0" w:color="auto"/>
        <w:left w:val="none" w:sz="0" w:space="0" w:color="auto"/>
        <w:bottom w:val="none" w:sz="0" w:space="0" w:color="auto"/>
        <w:right w:val="none" w:sz="0" w:space="0" w:color="auto"/>
      </w:divBdr>
    </w:div>
    <w:div w:id="917835663">
      <w:bodyDiv w:val="1"/>
      <w:marLeft w:val="0"/>
      <w:marRight w:val="0"/>
      <w:marTop w:val="0"/>
      <w:marBottom w:val="0"/>
      <w:divBdr>
        <w:top w:val="none" w:sz="0" w:space="0" w:color="auto"/>
        <w:left w:val="none" w:sz="0" w:space="0" w:color="auto"/>
        <w:bottom w:val="none" w:sz="0" w:space="0" w:color="auto"/>
        <w:right w:val="none" w:sz="0" w:space="0" w:color="auto"/>
      </w:divBdr>
    </w:div>
    <w:div w:id="968970499">
      <w:bodyDiv w:val="1"/>
      <w:marLeft w:val="0"/>
      <w:marRight w:val="0"/>
      <w:marTop w:val="0"/>
      <w:marBottom w:val="0"/>
      <w:divBdr>
        <w:top w:val="none" w:sz="0" w:space="0" w:color="auto"/>
        <w:left w:val="none" w:sz="0" w:space="0" w:color="auto"/>
        <w:bottom w:val="none" w:sz="0" w:space="0" w:color="auto"/>
        <w:right w:val="none" w:sz="0" w:space="0" w:color="auto"/>
      </w:divBdr>
      <w:divsChild>
        <w:div w:id="36201763">
          <w:marLeft w:val="0"/>
          <w:marRight w:val="0"/>
          <w:marTop w:val="0"/>
          <w:marBottom w:val="0"/>
          <w:divBdr>
            <w:top w:val="none" w:sz="0" w:space="0" w:color="auto"/>
            <w:left w:val="none" w:sz="0" w:space="0" w:color="auto"/>
            <w:bottom w:val="none" w:sz="0" w:space="0" w:color="auto"/>
            <w:right w:val="none" w:sz="0" w:space="0" w:color="auto"/>
          </w:divBdr>
          <w:divsChild>
            <w:div w:id="23136049">
              <w:marLeft w:val="0"/>
              <w:marRight w:val="0"/>
              <w:marTop w:val="0"/>
              <w:marBottom w:val="0"/>
              <w:divBdr>
                <w:top w:val="none" w:sz="0" w:space="0" w:color="auto"/>
                <w:left w:val="none" w:sz="0" w:space="0" w:color="auto"/>
                <w:bottom w:val="none" w:sz="0" w:space="0" w:color="auto"/>
                <w:right w:val="none" w:sz="0" w:space="0" w:color="auto"/>
              </w:divBdr>
            </w:div>
            <w:div w:id="63070009">
              <w:marLeft w:val="0"/>
              <w:marRight w:val="0"/>
              <w:marTop w:val="0"/>
              <w:marBottom w:val="0"/>
              <w:divBdr>
                <w:top w:val="none" w:sz="0" w:space="0" w:color="auto"/>
                <w:left w:val="none" w:sz="0" w:space="0" w:color="auto"/>
                <w:bottom w:val="none" w:sz="0" w:space="0" w:color="auto"/>
                <w:right w:val="none" w:sz="0" w:space="0" w:color="auto"/>
              </w:divBdr>
            </w:div>
            <w:div w:id="543248213">
              <w:marLeft w:val="0"/>
              <w:marRight w:val="0"/>
              <w:marTop w:val="0"/>
              <w:marBottom w:val="0"/>
              <w:divBdr>
                <w:top w:val="none" w:sz="0" w:space="0" w:color="auto"/>
                <w:left w:val="none" w:sz="0" w:space="0" w:color="auto"/>
                <w:bottom w:val="none" w:sz="0" w:space="0" w:color="auto"/>
                <w:right w:val="none" w:sz="0" w:space="0" w:color="auto"/>
              </w:divBdr>
            </w:div>
            <w:div w:id="1726100570">
              <w:marLeft w:val="0"/>
              <w:marRight w:val="0"/>
              <w:marTop w:val="0"/>
              <w:marBottom w:val="0"/>
              <w:divBdr>
                <w:top w:val="none" w:sz="0" w:space="0" w:color="auto"/>
                <w:left w:val="none" w:sz="0" w:space="0" w:color="auto"/>
                <w:bottom w:val="none" w:sz="0" w:space="0" w:color="auto"/>
                <w:right w:val="none" w:sz="0" w:space="0" w:color="auto"/>
              </w:divBdr>
            </w:div>
            <w:div w:id="1809475127">
              <w:marLeft w:val="0"/>
              <w:marRight w:val="0"/>
              <w:marTop w:val="0"/>
              <w:marBottom w:val="0"/>
              <w:divBdr>
                <w:top w:val="none" w:sz="0" w:space="0" w:color="auto"/>
                <w:left w:val="none" w:sz="0" w:space="0" w:color="auto"/>
                <w:bottom w:val="none" w:sz="0" w:space="0" w:color="auto"/>
                <w:right w:val="none" w:sz="0" w:space="0" w:color="auto"/>
              </w:divBdr>
            </w:div>
          </w:divsChild>
        </w:div>
        <w:div w:id="318777394">
          <w:marLeft w:val="0"/>
          <w:marRight w:val="0"/>
          <w:marTop w:val="0"/>
          <w:marBottom w:val="0"/>
          <w:divBdr>
            <w:top w:val="none" w:sz="0" w:space="0" w:color="auto"/>
            <w:left w:val="none" w:sz="0" w:space="0" w:color="auto"/>
            <w:bottom w:val="none" w:sz="0" w:space="0" w:color="auto"/>
            <w:right w:val="none" w:sz="0" w:space="0" w:color="auto"/>
          </w:divBdr>
        </w:div>
        <w:div w:id="614140565">
          <w:marLeft w:val="0"/>
          <w:marRight w:val="0"/>
          <w:marTop w:val="0"/>
          <w:marBottom w:val="0"/>
          <w:divBdr>
            <w:top w:val="none" w:sz="0" w:space="0" w:color="auto"/>
            <w:left w:val="none" w:sz="0" w:space="0" w:color="auto"/>
            <w:bottom w:val="none" w:sz="0" w:space="0" w:color="auto"/>
            <w:right w:val="none" w:sz="0" w:space="0" w:color="auto"/>
          </w:divBdr>
        </w:div>
        <w:div w:id="846289674">
          <w:marLeft w:val="0"/>
          <w:marRight w:val="0"/>
          <w:marTop w:val="0"/>
          <w:marBottom w:val="0"/>
          <w:divBdr>
            <w:top w:val="none" w:sz="0" w:space="0" w:color="auto"/>
            <w:left w:val="none" w:sz="0" w:space="0" w:color="auto"/>
            <w:bottom w:val="none" w:sz="0" w:space="0" w:color="auto"/>
            <w:right w:val="none" w:sz="0" w:space="0" w:color="auto"/>
          </w:divBdr>
        </w:div>
        <w:div w:id="909003484">
          <w:marLeft w:val="0"/>
          <w:marRight w:val="0"/>
          <w:marTop w:val="0"/>
          <w:marBottom w:val="0"/>
          <w:divBdr>
            <w:top w:val="none" w:sz="0" w:space="0" w:color="auto"/>
            <w:left w:val="none" w:sz="0" w:space="0" w:color="auto"/>
            <w:bottom w:val="none" w:sz="0" w:space="0" w:color="auto"/>
            <w:right w:val="none" w:sz="0" w:space="0" w:color="auto"/>
          </w:divBdr>
          <w:divsChild>
            <w:div w:id="1284654653">
              <w:marLeft w:val="0"/>
              <w:marRight w:val="0"/>
              <w:marTop w:val="0"/>
              <w:marBottom w:val="0"/>
              <w:divBdr>
                <w:top w:val="none" w:sz="0" w:space="0" w:color="auto"/>
                <w:left w:val="none" w:sz="0" w:space="0" w:color="auto"/>
                <w:bottom w:val="none" w:sz="0" w:space="0" w:color="auto"/>
                <w:right w:val="none" w:sz="0" w:space="0" w:color="auto"/>
              </w:divBdr>
            </w:div>
            <w:div w:id="2104757326">
              <w:marLeft w:val="0"/>
              <w:marRight w:val="0"/>
              <w:marTop w:val="0"/>
              <w:marBottom w:val="0"/>
              <w:divBdr>
                <w:top w:val="none" w:sz="0" w:space="0" w:color="auto"/>
                <w:left w:val="none" w:sz="0" w:space="0" w:color="auto"/>
                <w:bottom w:val="none" w:sz="0" w:space="0" w:color="auto"/>
                <w:right w:val="none" w:sz="0" w:space="0" w:color="auto"/>
              </w:divBdr>
            </w:div>
          </w:divsChild>
        </w:div>
        <w:div w:id="2003971053">
          <w:marLeft w:val="0"/>
          <w:marRight w:val="0"/>
          <w:marTop w:val="0"/>
          <w:marBottom w:val="0"/>
          <w:divBdr>
            <w:top w:val="none" w:sz="0" w:space="0" w:color="auto"/>
            <w:left w:val="none" w:sz="0" w:space="0" w:color="auto"/>
            <w:bottom w:val="none" w:sz="0" w:space="0" w:color="auto"/>
            <w:right w:val="none" w:sz="0" w:space="0" w:color="auto"/>
          </w:divBdr>
        </w:div>
      </w:divsChild>
    </w:div>
    <w:div w:id="1097363770">
      <w:bodyDiv w:val="1"/>
      <w:marLeft w:val="0"/>
      <w:marRight w:val="0"/>
      <w:marTop w:val="0"/>
      <w:marBottom w:val="0"/>
      <w:divBdr>
        <w:top w:val="none" w:sz="0" w:space="0" w:color="auto"/>
        <w:left w:val="none" w:sz="0" w:space="0" w:color="auto"/>
        <w:bottom w:val="none" w:sz="0" w:space="0" w:color="auto"/>
        <w:right w:val="none" w:sz="0" w:space="0" w:color="auto"/>
      </w:divBdr>
    </w:div>
    <w:div w:id="1160541531">
      <w:bodyDiv w:val="1"/>
      <w:marLeft w:val="0"/>
      <w:marRight w:val="0"/>
      <w:marTop w:val="0"/>
      <w:marBottom w:val="0"/>
      <w:divBdr>
        <w:top w:val="none" w:sz="0" w:space="0" w:color="auto"/>
        <w:left w:val="none" w:sz="0" w:space="0" w:color="auto"/>
        <w:bottom w:val="none" w:sz="0" w:space="0" w:color="auto"/>
        <w:right w:val="none" w:sz="0" w:space="0" w:color="auto"/>
      </w:divBdr>
      <w:divsChild>
        <w:div w:id="11612332">
          <w:marLeft w:val="0"/>
          <w:marRight w:val="0"/>
          <w:marTop w:val="0"/>
          <w:marBottom w:val="0"/>
          <w:divBdr>
            <w:top w:val="none" w:sz="0" w:space="0" w:color="auto"/>
            <w:left w:val="none" w:sz="0" w:space="0" w:color="auto"/>
            <w:bottom w:val="none" w:sz="0" w:space="0" w:color="auto"/>
            <w:right w:val="none" w:sz="0" w:space="0" w:color="auto"/>
          </w:divBdr>
        </w:div>
        <w:div w:id="543758440">
          <w:marLeft w:val="0"/>
          <w:marRight w:val="0"/>
          <w:marTop w:val="0"/>
          <w:marBottom w:val="0"/>
          <w:divBdr>
            <w:top w:val="none" w:sz="0" w:space="0" w:color="auto"/>
            <w:left w:val="none" w:sz="0" w:space="0" w:color="auto"/>
            <w:bottom w:val="none" w:sz="0" w:space="0" w:color="auto"/>
            <w:right w:val="none" w:sz="0" w:space="0" w:color="auto"/>
          </w:divBdr>
        </w:div>
        <w:div w:id="844784177">
          <w:marLeft w:val="0"/>
          <w:marRight w:val="0"/>
          <w:marTop w:val="0"/>
          <w:marBottom w:val="0"/>
          <w:divBdr>
            <w:top w:val="none" w:sz="0" w:space="0" w:color="auto"/>
            <w:left w:val="none" w:sz="0" w:space="0" w:color="auto"/>
            <w:bottom w:val="none" w:sz="0" w:space="0" w:color="auto"/>
            <w:right w:val="none" w:sz="0" w:space="0" w:color="auto"/>
          </w:divBdr>
        </w:div>
        <w:div w:id="873156169">
          <w:marLeft w:val="0"/>
          <w:marRight w:val="0"/>
          <w:marTop w:val="0"/>
          <w:marBottom w:val="0"/>
          <w:divBdr>
            <w:top w:val="none" w:sz="0" w:space="0" w:color="auto"/>
            <w:left w:val="none" w:sz="0" w:space="0" w:color="auto"/>
            <w:bottom w:val="none" w:sz="0" w:space="0" w:color="auto"/>
            <w:right w:val="none" w:sz="0" w:space="0" w:color="auto"/>
          </w:divBdr>
        </w:div>
        <w:div w:id="1685399356">
          <w:marLeft w:val="0"/>
          <w:marRight w:val="0"/>
          <w:marTop w:val="0"/>
          <w:marBottom w:val="0"/>
          <w:divBdr>
            <w:top w:val="none" w:sz="0" w:space="0" w:color="auto"/>
            <w:left w:val="none" w:sz="0" w:space="0" w:color="auto"/>
            <w:bottom w:val="none" w:sz="0" w:space="0" w:color="auto"/>
            <w:right w:val="none" w:sz="0" w:space="0" w:color="auto"/>
          </w:divBdr>
        </w:div>
        <w:div w:id="1717003523">
          <w:marLeft w:val="0"/>
          <w:marRight w:val="0"/>
          <w:marTop w:val="0"/>
          <w:marBottom w:val="0"/>
          <w:divBdr>
            <w:top w:val="none" w:sz="0" w:space="0" w:color="auto"/>
            <w:left w:val="none" w:sz="0" w:space="0" w:color="auto"/>
            <w:bottom w:val="none" w:sz="0" w:space="0" w:color="auto"/>
            <w:right w:val="none" w:sz="0" w:space="0" w:color="auto"/>
          </w:divBdr>
        </w:div>
      </w:divsChild>
    </w:div>
    <w:div w:id="1192035574">
      <w:bodyDiv w:val="1"/>
      <w:marLeft w:val="0"/>
      <w:marRight w:val="0"/>
      <w:marTop w:val="0"/>
      <w:marBottom w:val="0"/>
      <w:divBdr>
        <w:top w:val="none" w:sz="0" w:space="0" w:color="auto"/>
        <w:left w:val="none" w:sz="0" w:space="0" w:color="auto"/>
        <w:bottom w:val="none" w:sz="0" w:space="0" w:color="auto"/>
        <w:right w:val="none" w:sz="0" w:space="0" w:color="auto"/>
      </w:divBdr>
      <w:divsChild>
        <w:div w:id="223219816">
          <w:marLeft w:val="0"/>
          <w:marRight w:val="0"/>
          <w:marTop w:val="0"/>
          <w:marBottom w:val="0"/>
          <w:divBdr>
            <w:top w:val="none" w:sz="0" w:space="0" w:color="auto"/>
            <w:left w:val="none" w:sz="0" w:space="0" w:color="auto"/>
            <w:bottom w:val="none" w:sz="0" w:space="0" w:color="auto"/>
            <w:right w:val="none" w:sz="0" w:space="0" w:color="auto"/>
          </w:divBdr>
        </w:div>
        <w:div w:id="399640633">
          <w:marLeft w:val="0"/>
          <w:marRight w:val="0"/>
          <w:marTop w:val="0"/>
          <w:marBottom w:val="0"/>
          <w:divBdr>
            <w:top w:val="none" w:sz="0" w:space="0" w:color="auto"/>
            <w:left w:val="none" w:sz="0" w:space="0" w:color="auto"/>
            <w:bottom w:val="none" w:sz="0" w:space="0" w:color="auto"/>
            <w:right w:val="none" w:sz="0" w:space="0" w:color="auto"/>
          </w:divBdr>
        </w:div>
        <w:div w:id="806432098">
          <w:marLeft w:val="0"/>
          <w:marRight w:val="0"/>
          <w:marTop w:val="0"/>
          <w:marBottom w:val="0"/>
          <w:divBdr>
            <w:top w:val="none" w:sz="0" w:space="0" w:color="auto"/>
            <w:left w:val="none" w:sz="0" w:space="0" w:color="auto"/>
            <w:bottom w:val="none" w:sz="0" w:space="0" w:color="auto"/>
            <w:right w:val="none" w:sz="0" w:space="0" w:color="auto"/>
          </w:divBdr>
        </w:div>
        <w:div w:id="1863783949">
          <w:marLeft w:val="0"/>
          <w:marRight w:val="0"/>
          <w:marTop w:val="0"/>
          <w:marBottom w:val="0"/>
          <w:divBdr>
            <w:top w:val="none" w:sz="0" w:space="0" w:color="auto"/>
            <w:left w:val="none" w:sz="0" w:space="0" w:color="auto"/>
            <w:bottom w:val="none" w:sz="0" w:space="0" w:color="auto"/>
            <w:right w:val="none" w:sz="0" w:space="0" w:color="auto"/>
          </w:divBdr>
        </w:div>
        <w:div w:id="2132629592">
          <w:marLeft w:val="0"/>
          <w:marRight w:val="0"/>
          <w:marTop w:val="0"/>
          <w:marBottom w:val="0"/>
          <w:divBdr>
            <w:top w:val="none" w:sz="0" w:space="0" w:color="auto"/>
            <w:left w:val="none" w:sz="0" w:space="0" w:color="auto"/>
            <w:bottom w:val="none" w:sz="0" w:space="0" w:color="auto"/>
            <w:right w:val="none" w:sz="0" w:space="0" w:color="auto"/>
          </w:divBdr>
        </w:div>
      </w:divsChild>
    </w:div>
    <w:div w:id="1219517693">
      <w:bodyDiv w:val="1"/>
      <w:marLeft w:val="0"/>
      <w:marRight w:val="0"/>
      <w:marTop w:val="0"/>
      <w:marBottom w:val="0"/>
      <w:divBdr>
        <w:top w:val="none" w:sz="0" w:space="0" w:color="auto"/>
        <w:left w:val="none" w:sz="0" w:space="0" w:color="auto"/>
        <w:bottom w:val="none" w:sz="0" w:space="0" w:color="auto"/>
        <w:right w:val="none" w:sz="0" w:space="0" w:color="auto"/>
      </w:divBdr>
      <w:divsChild>
        <w:div w:id="431821876">
          <w:marLeft w:val="0"/>
          <w:marRight w:val="0"/>
          <w:marTop w:val="0"/>
          <w:marBottom w:val="0"/>
          <w:divBdr>
            <w:top w:val="none" w:sz="0" w:space="0" w:color="auto"/>
            <w:left w:val="none" w:sz="0" w:space="0" w:color="auto"/>
            <w:bottom w:val="none" w:sz="0" w:space="0" w:color="auto"/>
            <w:right w:val="none" w:sz="0" w:space="0" w:color="auto"/>
          </w:divBdr>
          <w:divsChild>
            <w:div w:id="975333587">
              <w:marLeft w:val="0"/>
              <w:marRight w:val="0"/>
              <w:marTop w:val="0"/>
              <w:marBottom w:val="0"/>
              <w:divBdr>
                <w:top w:val="none" w:sz="0" w:space="0" w:color="auto"/>
                <w:left w:val="none" w:sz="0" w:space="0" w:color="auto"/>
                <w:bottom w:val="none" w:sz="0" w:space="0" w:color="auto"/>
                <w:right w:val="none" w:sz="0" w:space="0" w:color="auto"/>
              </w:divBdr>
            </w:div>
            <w:div w:id="1453942029">
              <w:marLeft w:val="0"/>
              <w:marRight w:val="0"/>
              <w:marTop w:val="0"/>
              <w:marBottom w:val="0"/>
              <w:divBdr>
                <w:top w:val="none" w:sz="0" w:space="0" w:color="auto"/>
                <w:left w:val="none" w:sz="0" w:space="0" w:color="auto"/>
                <w:bottom w:val="none" w:sz="0" w:space="0" w:color="auto"/>
                <w:right w:val="none" w:sz="0" w:space="0" w:color="auto"/>
              </w:divBdr>
            </w:div>
          </w:divsChild>
        </w:div>
        <w:div w:id="479470366">
          <w:marLeft w:val="0"/>
          <w:marRight w:val="0"/>
          <w:marTop w:val="0"/>
          <w:marBottom w:val="0"/>
          <w:divBdr>
            <w:top w:val="none" w:sz="0" w:space="0" w:color="auto"/>
            <w:left w:val="none" w:sz="0" w:space="0" w:color="auto"/>
            <w:bottom w:val="none" w:sz="0" w:space="0" w:color="auto"/>
            <w:right w:val="none" w:sz="0" w:space="0" w:color="auto"/>
          </w:divBdr>
        </w:div>
        <w:div w:id="990208315">
          <w:marLeft w:val="0"/>
          <w:marRight w:val="0"/>
          <w:marTop w:val="0"/>
          <w:marBottom w:val="0"/>
          <w:divBdr>
            <w:top w:val="none" w:sz="0" w:space="0" w:color="auto"/>
            <w:left w:val="none" w:sz="0" w:space="0" w:color="auto"/>
            <w:bottom w:val="none" w:sz="0" w:space="0" w:color="auto"/>
            <w:right w:val="none" w:sz="0" w:space="0" w:color="auto"/>
          </w:divBdr>
          <w:divsChild>
            <w:div w:id="500700980">
              <w:marLeft w:val="0"/>
              <w:marRight w:val="0"/>
              <w:marTop w:val="0"/>
              <w:marBottom w:val="0"/>
              <w:divBdr>
                <w:top w:val="none" w:sz="0" w:space="0" w:color="auto"/>
                <w:left w:val="none" w:sz="0" w:space="0" w:color="auto"/>
                <w:bottom w:val="none" w:sz="0" w:space="0" w:color="auto"/>
                <w:right w:val="none" w:sz="0" w:space="0" w:color="auto"/>
              </w:divBdr>
            </w:div>
            <w:div w:id="16802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046">
      <w:bodyDiv w:val="1"/>
      <w:marLeft w:val="0"/>
      <w:marRight w:val="0"/>
      <w:marTop w:val="0"/>
      <w:marBottom w:val="0"/>
      <w:divBdr>
        <w:top w:val="none" w:sz="0" w:space="0" w:color="auto"/>
        <w:left w:val="none" w:sz="0" w:space="0" w:color="auto"/>
        <w:bottom w:val="none" w:sz="0" w:space="0" w:color="auto"/>
        <w:right w:val="none" w:sz="0" w:space="0" w:color="auto"/>
      </w:divBdr>
      <w:divsChild>
        <w:div w:id="233201625">
          <w:marLeft w:val="0"/>
          <w:marRight w:val="0"/>
          <w:marTop w:val="0"/>
          <w:marBottom w:val="0"/>
          <w:divBdr>
            <w:top w:val="none" w:sz="0" w:space="0" w:color="auto"/>
            <w:left w:val="none" w:sz="0" w:space="0" w:color="auto"/>
            <w:bottom w:val="none" w:sz="0" w:space="0" w:color="auto"/>
            <w:right w:val="none" w:sz="0" w:space="0" w:color="auto"/>
          </w:divBdr>
        </w:div>
        <w:div w:id="622618042">
          <w:marLeft w:val="0"/>
          <w:marRight w:val="0"/>
          <w:marTop w:val="0"/>
          <w:marBottom w:val="0"/>
          <w:divBdr>
            <w:top w:val="none" w:sz="0" w:space="0" w:color="auto"/>
            <w:left w:val="none" w:sz="0" w:space="0" w:color="auto"/>
            <w:bottom w:val="none" w:sz="0" w:space="0" w:color="auto"/>
            <w:right w:val="none" w:sz="0" w:space="0" w:color="auto"/>
          </w:divBdr>
        </w:div>
        <w:div w:id="881214405">
          <w:marLeft w:val="0"/>
          <w:marRight w:val="0"/>
          <w:marTop w:val="0"/>
          <w:marBottom w:val="0"/>
          <w:divBdr>
            <w:top w:val="none" w:sz="0" w:space="0" w:color="auto"/>
            <w:left w:val="none" w:sz="0" w:space="0" w:color="auto"/>
            <w:bottom w:val="none" w:sz="0" w:space="0" w:color="auto"/>
            <w:right w:val="none" w:sz="0" w:space="0" w:color="auto"/>
          </w:divBdr>
        </w:div>
        <w:div w:id="1463956788">
          <w:marLeft w:val="0"/>
          <w:marRight w:val="0"/>
          <w:marTop w:val="0"/>
          <w:marBottom w:val="0"/>
          <w:divBdr>
            <w:top w:val="none" w:sz="0" w:space="0" w:color="auto"/>
            <w:left w:val="none" w:sz="0" w:space="0" w:color="auto"/>
            <w:bottom w:val="none" w:sz="0" w:space="0" w:color="auto"/>
            <w:right w:val="none" w:sz="0" w:space="0" w:color="auto"/>
          </w:divBdr>
        </w:div>
        <w:div w:id="1872184805">
          <w:marLeft w:val="0"/>
          <w:marRight w:val="0"/>
          <w:marTop w:val="0"/>
          <w:marBottom w:val="0"/>
          <w:divBdr>
            <w:top w:val="none" w:sz="0" w:space="0" w:color="auto"/>
            <w:left w:val="none" w:sz="0" w:space="0" w:color="auto"/>
            <w:bottom w:val="none" w:sz="0" w:space="0" w:color="auto"/>
            <w:right w:val="none" w:sz="0" w:space="0" w:color="auto"/>
          </w:divBdr>
        </w:div>
      </w:divsChild>
    </w:div>
    <w:div w:id="1333949320">
      <w:bodyDiv w:val="1"/>
      <w:marLeft w:val="0"/>
      <w:marRight w:val="0"/>
      <w:marTop w:val="0"/>
      <w:marBottom w:val="0"/>
      <w:divBdr>
        <w:top w:val="none" w:sz="0" w:space="0" w:color="auto"/>
        <w:left w:val="none" w:sz="0" w:space="0" w:color="auto"/>
        <w:bottom w:val="none" w:sz="0" w:space="0" w:color="auto"/>
        <w:right w:val="none" w:sz="0" w:space="0" w:color="auto"/>
      </w:divBdr>
    </w:div>
    <w:div w:id="1455177634">
      <w:bodyDiv w:val="1"/>
      <w:marLeft w:val="0"/>
      <w:marRight w:val="0"/>
      <w:marTop w:val="0"/>
      <w:marBottom w:val="0"/>
      <w:divBdr>
        <w:top w:val="none" w:sz="0" w:space="0" w:color="auto"/>
        <w:left w:val="none" w:sz="0" w:space="0" w:color="auto"/>
        <w:bottom w:val="none" w:sz="0" w:space="0" w:color="auto"/>
        <w:right w:val="none" w:sz="0" w:space="0" w:color="auto"/>
      </w:divBdr>
      <w:divsChild>
        <w:div w:id="620305259">
          <w:marLeft w:val="0"/>
          <w:marRight w:val="0"/>
          <w:marTop w:val="0"/>
          <w:marBottom w:val="0"/>
          <w:divBdr>
            <w:top w:val="none" w:sz="0" w:space="0" w:color="auto"/>
            <w:left w:val="none" w:sz="0" w:space="0" w:color="auto"/>
            <w:bottom w:val="none" w:sz="0" w:space="0" w:color="auto"/>
            <w:right w:val="none" w:sz="0" w:space="0" w:color="auto"/>
          </w:divBdr>
        </w:div>
        <w:div w:id="644241058">
          <w:marLeft w:val="0"/>
          <w:marRight w:val="0"/>
          <w:marTop w:val="0"/>
          <w:marBottom w:val="0"/>
          <w:divBdr>
            <w:top w:val="none" w:sz="0" w:space="0" w:color="auto"/>
            <w:left w:val="none" w:sz="0" w:space="0" w:color="auto"/>
            <w:bottom w:val="none" w:sz="0" w:space="0" w:color="auto"/>
            <w:right w:val="none" w:sz="0" w:space="0" w:color="auto"/>
          </w:divBdr>
        </w:div>
        <w:div w:id="973290940">
          <w:marLeft w:val="0"/>
          <w:marRight w:val="0"/>
          <w:marTop w:val="0"/>
          <w:marBottom w:val="0"/>
          <w:divBdr>
            <w:top w:val="none" w:sz="0" w:space="0" w:color="auto"/>
            <w:left w:val="none" w:sz="0" w:space="0" w:color="auto"/>
            <w:bottom w:val="none" w:sz="0" w:space="0" w:color="auto"/>
            <w:right w:val="none" w:sz="0" w:space="0" w:color="auto"/>
          </w:divBdr>
        </w:div>
        <w:div w:id="1958367085">
          <w:marLeft w:val="0"/>
          <w:marRight w:val="0"/>
          <w:marTop w:val="0"/>
          <w:marBottom w:val="0"/>
          <w:divBdr>
            <w:top w:val="none" w:sz="0" w:space="0" w:color="auto"/>
            <w:left w:val="none" w:sz="0" w:space="0" w:color="auto"/>
            <w:bottom w:val="none" w:sz="0" w:space="0" w:color="auto"/>
            <w:right w:val="none" w:sz="0" w:space="0" w:color="auto"/>
          </w:divBdr>
        </w:div>
        <w:div w:id="2018842069">
          <w:marLeft w:val="0"/>
          <w:marRight w:val="0"/>
          <w:marTop w:val="0"/>
          <w:marBottom w:val="0"/>
          <w:divBdr>
            <w:top w:val="none" w:sz="0" w:space="0" w:color="auto"/>
            <w:left w:val="none" w:sz="0" w:space="0" w:color="auto"/>
            <w:bottom w:val="none" w:sz="0" w:space="0" w:color="auto"/>
            <w:right w:val="none" w:sz="0" w:space="0" w:color="auto"/>
          </w:divBdr>
        </w:div>
      </w:divsChild>
    </w:div>
    <w:div w:id="1524321710">
      <w:bodyDiv w:val="1"/>
      <w:marLeft w:val="0"/>
      <w:marRight w:val="0"/>
      <w:marTop w:val="0"/>
      <w:marBottom w:val="0"/>
      <w:divBdr>
        <w:top w:val="none" w:sz="0" w:space="0" w:color="auto"/>
        <w:left w:val="none" w:sz="0" w:space="0" w:color="auto"/>
        <w:bottom w:val="none" w:sz="0" w:space="0" w:color="auto"/>
        <w:right w:val="none" w:sz="0" w:space="0" w:color="auto"/>
      </w:divBdr>
      <w:divsChild>
        <w:div w:id="169835174">
          <w:marLeft w:val="0"/>
          <w:marRight w:val="0"/>
          <w:marTop w:val="0"/>
          <w:marBottom w:val="0"/>
          <w:divBdr>
            <w:top w:val="none" w:sz="0" w:space="0" w:color="auto"/>
            <w:left w:val="none" w:sz="0" w:space="0" w:color="auto"/>
            <w:bottom w:val="none" w:sz="0" w:space="0" w:color="auto"/>
            <w:right w:val="none" w:sz="0" w:space="0" w:color="auto"/>
          </w:divBdr>
        </w:div>
        <w:div w:id="231503851">
          <w:marLeft w:val="0"/>
          <w:marRight w:val="0"/>
          <w:marTop w:val="0"/>
          <w:marBottom w:val="0"/>
          <w:divBdr>
            <w:top w:val="none" w:sz="0" w:space="0" w:color="auto"/>
            <w:left w:val="none" w:sz="0" w:space="0" w:color="auto"/>
            <w:bottom w:val="none" w:sz="0" w:space="0" w:color="auto"/>
            <w:right w:val="none" w:sz="0" w:space="0" w:color="auto"/>
          </w:divBdr>
        </w:div>
        <w:div w:id="278413202">
          <w:marLeft w:val="0"/>
          <w:marRight w:val="0"/>
          <w:marTop w:val="0"/>
          <w:marBottom w:val="0"/>
          <w:divBdr>
            <w:top w:val="none" w:sz="0" w:space="0" w:color="auto"/>
            <w:left w:val="none" w:sz="0" w:space="0" w:color="auto"/>
            <w:bottom w:val="none" w:sz="0" w:space="0" w:color="auto"/>
            <w:right w:val="none" w:sz="0" w:space="0" w:color="auto"/>
          </w:divBdr>
        </w:div>
        <w:div w:id="434522920">
          <w:marLeft w:val="0"/>
          <w:marRight w:val="0"/>
          <w:marTop w:val="0"/>
          <w:marBottom w:val="0"/>
          <w:divBdr>
            <w:top w:val="none" w:sz="0" w:space="0" w:color="auto"/>
            <w:left w:val="none" w:sz="0" w:space="0" w:color="auto"/>
            <w:bottom w:val="none" w:sz="0" w:space="0" w:color="auto"/>
            <w:right w:val="none" w:sz="0" w:space="0" w:color="auto"/>
          </w:divBdr>
        </w:div>
        <w:div w:id="1459883106">
          <w:marLeft w:val="0"/>
          <w:marRight w:val="0"/>
          <w:marTop w:val="0"/>
          <w:marBottom w:val="0"/>
          <w:divBdr>
            <w:top w:val="none" w:sz="0" w:space="0" w:color="auto"/>
            <w:left w:val="none" w:sz="0" w:space="0" w:color="auto"/>
            <w:bottom w:val="none" w:sz="0" w:space="0" w:color="auto"/>
            <w:right w:val="none" w:sz="0" w:space="0" w:color="auto"/>
          </w:divBdr>
        </w:div>
        <w:div w:id="1669359674">
          <w:marLeft w:val="0"/>
          <w:marRight w:val="0"/>
          <w:marTop w:val="0"/>
          <w:marBottom w:val="0"/>
          <w:divBdr>
            <w:top w:val="none" w:sz="0" w:space="0" w:color="auto"/>
            <w:left w:val="none" w:sz="0" w:space="0" w:color="auto"/>
            <w:bottom w:val="none" w:sz="0" w:space="0" w:color="auto"/>
            <w:right w:val="none" w:sz="0" w:space="0" w:color="auto"/>
          </w:divBdr>
        </w:div>
        <w:div w:id="1740327263">
          <w:marLeft w:val="0"/>
          <w:marRight w:val="0"/>
          <w:marTop w:val="0"/>
          <w:marBottom w:val="0"/>
          <w:divBdr>
            <w:top w:val="none" w:sz="0" w:space="0" w:color="auto"/>
            <w:left w:val="none" w:sz="0" w:space="0" w:color="auto"/>
            <w:bottom w:val="none" w:sz="0" w:space="0" w:color="auto"/>
            <w:right w:val="none" w:sz="0" w:space="0" w:color="auto"/>
          </w:divBdr>
        </w:div>
      </w:divsChild>
    </w:div>
    <w:div w:id="1528837913">
      <w:bodyDiv w:val="1"/>
      <w:marLeft w:val="0"/>
      <w:marRight w:val="0"/>
      <w:marTop w:val="0"/>
      <w:marBottom w:val="0"/>
      <w:divBdr>
        <w:top w:val="none" w:sz="0" w:space="0" w:color="auto"/>
        <w:left w:val="none" w:sz="0" w:space="0" w:color="auto"/>
        <w:bottom w:val="none" w:sz="0" w:space="0" w:color="auto"/>
        <w:right w:val="none" w:sz="0" w:space="0" w:color="auto"/>
      </w:divBdr>
    </w:div>
    <w:div w:id="1592353426">
      <w:bodyDiv w:val="1"/>
      <w:marLeft w:val="0"/>
      <w:marRight w:val="0"/>
      <w:marTop w:val="0"/>
      <w:marBottom w:val="0"/>
      <w:divBdr>
        <w:top w:val="none" w:sz="0" w:space="0" w:color="auto"/>
        <w:left w:val="none" w:sz="0" w:space="0" w:color="auto"/>
        <w:bottom w:val="none" w:sz="0" w:space="0" w:color="auto"/>
        <w:right w:val="none" w:sz="0" w:space="0" w:color="auto"/>
      </w:divBdr>
      <w:divsChild>
        <w:div w:id="203177540">
          <w:marLeft w:val="0"/>
          <w:marRight w:val="0"/>
          <w:marTop w:val="0"/>
          <w:marBottom w:val="0"/>
          <w:divBdr>
            <w:top w:val="none" w:sz="0" w:space="0" w:color="auto"/>
            <w:left w:val="none" w:sz="0" w:space="0" w:color="auto"/>
            <w:bottom w:val="none" w:sz="0" w:space="0" w:color="auto"/>
            <w:right w:val="none" w:sz="0" w:space="0" w:color="auto"/>
          </w:divBdr>
        </w:div>
        <w:div w:id="1304966934">
          <w:marLeft w:val="0"/>
          <w:marRight w:val="0"/>
          <w:marTop w:val="0"/>
          <w:marBottom w:val="0"/>
          <w:divBdr>
            <w:top w:val="none" w:sz="0" w:space="0" w:color="auto"/>
            <w:left w:val="none" w:sz="0" w:space="0" w:color="auto"/>
            <w:bottom w:val="none" w:sz="0" w:space="0" w:color="auto"/>
            <w:right w:val="none" w:sz="0" w:space="0" w:color="auto"/>
          </w:divBdr>
        </w:div>
      </w:divsChild>
    </w:div>
    <w:div w:id="1612977408">
      <w:bodyDiv w:val="1"/>
      <w:marLeft w:val="0"/>
      <w:marRight w:val="0"/>
      <w:marTop w:val="0"/>
      <w:marBottom w:val="0"/>
      <w:divBdr>
        <w:top w:val="none" w:sz="0" w:space="0" w:color="auto"/>
        <w:left w:val="none" w:sz="0" w:space="0" w:color="auto"/>
        <w:bottom w:val="none" w:sz="0" w:space="0" w:color="auto"/>
        <w:right w:val="none" w:sz="0" w:space="0" w:color="auto"/>
      </w:divBdr>
    </w:div>
    <w:div w:id="1637875873">
      <w:bodyDiv w:val="1"/>
      <w:marLeft w:val="0"/>
      <w:marRight w:val="0"/>
      <w:marTop w:val="0"/>
      <w:marBottom w:val="0"/>
      <w:divBdr>
        <w:top w:val="none" w:sz="0" w:space="0" w:color="auto"/>
        <w:left w:val="none" w:sz="0" w:space="0" w:color="auto"/>
        <w:bottom w:val="none" w:sz="0" w:space="0" w:color="auto"/>
        <w:right w:val="none" w:sz="0" w:space="0" w:color="auto"/>
      </w:divBdr>
      <w:divsChild>
        <w:div w:id="397167730">
          <w:marLeft w:val="0"/>
          <w:marRight w:val="0"/>
          <w:marTop w:val="0"/>
          <w:marBottom w:val="0"/>
          <w:divBdr>
            <w:top w:val="none" w:sz="0" w:space="0" w:color="auto"/>
            <w:left w:val="none" w:sz="0" w:space="0" w:color="auto"/>
            <w:bottom w:val="none" w:sz="0" w:space="0" w:color="auto"/>
            <w:right w:val="none" w:sz="0" w:space="0" w:color="auto"/>
          </w:divBdr>
        </w:div>
        <w:div w:id="476915743">
          <w:marLeft w:val="0"/>
          <w:marRight w:val="0"/>
          <w:marTop w:val="0"/>
          <w:marBottom w:val="0"/>
          <w:divBdr>
            <w:top w:val="none" w:sz="0" w:space="0" w:color="auto"/>
            <w:left w:val="none" w:sz="0" w:space="0" w:color="auto"/>
            <w:bottom w:val="none" w:sz="0" w:space="0" w:color="auto"/>
            <w:right w:val="none" w:sz="0" w:space="0" w:color="auto"/>
          </w:divBdr>
        </w:div>
        <w:div w:id="1048989649">
          <w:marLeft w:val="0"/>
          <w:marRight w:val="0"/>
          <w:marTop w:val="0"/>
          <w:marBottom w:val="0"/>
          <w:divBdr>
            <w:top w:val="none" w:sz="0" w:space="0" w:color="auto"/>
            <w:left w:val="none" w:sz="0" w:space="0" w:color="auto"/>
            <w:bottom w:val="none" w:sz="0" w:space="0" w:color="auto"/>
            <w:right w:val="none" w:sz="0" w:space="0" w:color="auto"/>
          </w:divBdr>
        </w:div>
        <w:div w:id="1215579460">
          <w:marLeft w:val="0"/>
          <w:marRight w:val="0"/>
          <w:marTop w:val="0"/>
          <w:marBottom w:val="0"/>
          <w:divBdr>
            <w:top w:val="none" w:sz="0" w:space="0" w:color="auto"/>
            <w:left w:val="none" w:sz="0" w:space="0" w:color="auto"/>
            <w:bottom w:val="none" w:sz="0" w:space="0" w:color="auto"/>
            <w:right w:val="none" w:sz="0" w:space="0" w:color="auto"/>
          </w:divBdr>
        </w:div>
        <w:div w:id="135561286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microsoft.com/office/2016/09/relationships/commentsIds" Target="commentsIds.xml"/><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svg"/><Relationship Id="rId34" Type="http://schemas.openxmlformats.org/officeDocument/2006/relationships/image" Target="media/image17.png"/><Relationship Id="rId42" Type="http://schemas.openxmlformats.org/officeDocument/2006/relationships/header" Target="header3.xml"/><Relationship Id="rId47" Type="http://schemas.openxmlformats.org/officeDocument/2006/relationships/header" Target="header5.xml"/><Relationship Id="rId50" Type="http://schemas.microsoft.com/office/2011/relationships/people" Target="people.xml"/><Relationship Id="rId7" Type="http://schemas.openxmlformats.org/officeDocument/2006/relationships/settings" Target="settings.xml"/><Relationship Id="rId12" Type="http://schemas.microsoft.com/office/2007/relationships/hdphoto" Target="media/hdphoto1.wdp"/><Relationship Id="rId17" Type="http://schemas.microsoft.com/office/2011/relationships/commentsExtended" Target="commentsExtended.xml"/><Relationship Id="rId25" Type="http://schemas.openxmlformats.org/officeDocument/2006/relationships/image" Target="media/image8.svg"/><Relationship Id="rId33" Type="http://schemas.openxmlformats.org/officeDocument/2006/relationships/image" Target="media/image16.png"/><Relationship Id="rId38" Type="http://schemas.openxmlformats.org/officeDocument/2006/relationships/image" Target="media/image21.sv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3.png"/><Relationship Id="rId29" Type="http://schemas.openxmlformats.org/officeDocument/2006/relationships/image" Target="media/image12.sv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nsw.gov.au/departments-and-agencies/cabinet-office/access-application-form" TargetMode="External"/><Relationship Id="rId23" Type="http://schemas.openxmlformats.org/officeDocument/2006/relationships/image" Target="media/image6.svg"/><Relationship Id="rId28" Type="http://schemas.openxmlformats.org/officeDocument/2006/relationships/image" Target="media/image11.png"/><Relationship Id="rId36" Type="http://schemas.openxmlformats.org/officeDocument/2006/relationships/image" Target="media/image19.svg"/><Relationship Id="rId49" Type="http://schemas.openxmlformats.org/officeDocument/2006/relationships/fontTable" Target="fontTable.xml"/><Relationship Id="rId10" Type="http://schemas.openxmlformats.org/officeDocument/2006/relationships/endnotes" Target="endnotes.xml"/><Relationship Id="rId19" Type="http://schemas.microsoft.com/office/2018/08/relationships/commentsExtensible" Target="commentsExtensible.xml"/><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sv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_rels/header4.xml.rels><?xml version="1.0" encoding="UTF-8" standalone="yes"?>
<Relationships xmlns="http://schemas.openxmlformats.org/package/2006/relationships"><Relationship Id="rId1" Type="http://schemas.openxmlformats.org/officeDocument/2006/relationships/image" Target="media/image24.png"/></Relationships>
</file>

<file path=word/_rels/header5.xml.rels><?xml version="1.0" encoding="UTF-8" standalone="yes"?>
<Relationships xmlns="http://schemas.openxmlformats.org/package/2006/relationships"><Relationship Id="rId1" Type="http://schemas.openxmlformats.org/officeDocument/2006/relationships/image" Target="media/image28.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HAS1\Downloads\Privacy%20Impact%20Assessment%20%20-%20Template%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0C399D1-CCAD-431E-AABE-B50D33822322}">
  <we:reference id="wa200000368" version="1.0.0.0" store="en-US" storeType="OMEX"/>
  <we:alternateReferences>
    <we:reference id="WA200000368" version="1.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A737BE8F4D09B459F4B2192314B1E20" ma:contentTypeVersion="20" ma:contentTypeDescription="Create a new document." ma:contentTypeScope="" ma:versionID="cc8b10dd9acbdab85345baee0f18db23">
  <xsd:schema xmlns:xsd="http://www.w3.org/2001/XMLSchema" xmlns:xs="http://www.w3.org/2001/XMLSchema" xmlns:p="http://schemas.microsoft.com/office/2006/metadata/properties" xmlns:ns2="b2c092d7-bd63-4ac8-8b3c-7aba3dca025d" xmlns:ns3="3197696b-31c4-4771-a550-edcb4964f401" xmlns:ns4="9f0ac7ce-5f57-4ea0-9af7-01d4f3f1ccae" targetNamespace="http://schemas.microsoft.com/office/2006/metadata/properties" ma:root="true" ma:fieldsID="1581652d4b0e2b33a516567f00913307" ns2:_="" ns3:_="" ns4:_="">
    <xsd:import namespace="b2c092d7-bd63-4ac8-8b3c-7aba3dca025d"/>
    <xsd:import namespace="3197696b-31c4-4771-a550-edcb4964f401"/>
    <xsd:import namespace="9f0ac7ce-5f57-4ea0-9af7-01d4f3f1cca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4:TaxCatchAll" minOccurs="0"/>
                <xsd:element ref="ns2:MediaServiceDateTaken" minOccurs="0"/>
                <xsd:element ref="ns2:MediaServiceLocation" minOccurs="0"/>
                <xsd:element ref="ns2:MediaLengthInSeconds" minOccurs="0"/>
                <xsd:element ref="ns2:MediaServiceObjectDetectorVersions" minOccurs="0"/>
                <xsd:element ref="ns2:TRIMNo_x002e_"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c092d7-bd63-4ac8-8b3c-7aba3dca02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TRIMNo_x002e_" ma:index="25" nillable="true" ma:displayName="TRIM No." ma:format="Dropdown" ma:internalName="TRIMNo_x002e_">
      <xsd:simpleType>
        <xsd:restriction base="dms:Text">
          <xsd:maxLength value="255"/>
        </xsd:restriction>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197696b-31c4-4771-a550-edcb4964f40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f0ac7ce-5f57-4ea0-9af7-01d4f3f1ccae"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b487113-2e2c-44fc-865d-22b689635813}" ma:internalName="TaxCatchAll" ma:showField="CatchAllData" ma:web="3197696b-31c4-4771-a550-edcb4964f4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f0ac7ce-5f57-4ea0-9af7-01d4f3f1ccae" xsi:nil="true"/>
    <lcf76f155ced4ddcb4097134ff3c332f xmlns="b2c092d7-bd63-4ac8-8b3c-7aba3dca025d">
      <Terms xmlns="http://schemas.microsoft.com/office/infopath/2007/PartnerControls"/>
    </lcf76f155ced4ddcb4097134ff3c332f>
    <SharedWithUsers xmlns="3197696b-31c4-4771-a550-edcb4964f401">
      <UserInfo>
        <DisplayName>Caitlin Anderson</DisplayName>
        <AccountId>658</AccountId>
        <AccountType/>
      </UserInfo>
      <UserInfo>
        <DisplayName>Marco Pellegatti</DisplayName>
        <AccountId>10</AccountId>
        <AccountType/>
      </UserInfo>
      <UserInfo>
        <DisplayName>Sheldon Taylor</DisplayName>
        <AccountId>735</AccountId>
        <AccountType/>
      </UserInfo>
    </SharedWithUsers>
    <TRIMNo_x002e_ xmlns="b2c092d7-bd63-4ac8-8b3c-7aba3dca025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F2CA3E-7769-46A1-AA9B-C1DD1140E99F}">
  <ds:schemaRefs>
    <ds:schemaRef ds:uri="http://schemas.microsoft.com/sharepoint/v3/contenttype/forms"/>
  </ds:schemaRefs>
</ds:datastoreItem>
</file>

<file path=customXml/itemProps2.xml><?xml version="1.0" encoding="utf-8"?>
<ds:datastoreItem xmlns:ds="http://schemas.openxmlformats.org/officeDocument/2006/customXml" ds:itemID="{B17F262F-7A97-469F-ABC1-D12AF4CC5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c092d7-bd63-4ac8-8b3c-7aba3dca025d"/>
    <ds:schemaRef ds:uri="3197696b-31c4-4771-a550-edcb4964f401"/>
    <ds:schemaRef ds:uri="9f0ac7ce-5f57-4ea0-9af7-01d4f3f1cc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EBB056B-83FB-4712-9C22-568F8B5A97E6}">
  <ds:schemaRefs>
    <ds:schemaRef ds:uri="9f0ac7ce-5f57-4ea0-9af7-01d4f3f1ccae"/>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3197696b-31c4-4771-a550-edcb4964f401"/>
    <ds:schemaRef ds:uri="http://purl.org/dc/elements/1.1/"/>
    <ds:schemaRef ds:uri="http://schemas.microsoft.com/office/2006/metadata/properties"/>
    <ds:schemaRef ds:uri="b2c092d7-bd63-4ac8-8b3c-7aba3dca025d"/>
    <ds:schemaRef ds:uri="http://www.w3.org/XML/1998/namespace"/>
  </ds:schemaRefs>
</ds:datastoreItem>
</file>

<file path=customXml/itemProps4.xml><?xml version="1.0" encoding="utf-8"?>
<ds:datastoreItem xmlns:ds="http://schemas.openxmlformats.org/officeDocument/2006/customXml" ds:itemID="{CD43F57A-92B4-4F5A-AC4D-DB028639C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Privacy Impact Assessment  - Template (1)</Template>
  <TotalTime>0</TotalTime>
  <Pages>12</Pages>
  <Words>1935</Words>
  <Characters>11030</Characters>
  <Application>Microsoft Office Word</Application>
  <DocSecurity>2</DocSecurity>
  <Lines>91</Lines>
  <Paragraphs>25</Paragraphs>
  <ScaleCrop>false</ScaleCrop>
  <Company/>
  <LinksUpToDate>false</LinksUpToDate>
  <CharactersWithSpaces>12940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Privacy Impact Assessment</dc:title>
  <dc:subject>template for agencies to conduct privacy impact assessments</dc:subject>
  <dc:creator>Stephanie Marchant</dc:creator>
  <cp:keywords>IPPs, Privacy Impact Assessment, PIA, template, conducting a PIA, PIA report</cp:keywords>
  <dc:description/>
  <cp:lastModifiedBy>Edyta Pawlukiewicz</cp:lastModifiedBy>
  <cp:revision>2</cp:revision>
  <cp:lastPrinted>2018-01-13T09:35:00Z</cp:lastPrinted>
  <dcterms:created xsi:type="dcterms:W3CDTF">2024-09-13T05:38:00Z</dcterms:created>
  <dcterms:modified xsi:type="dcterms:W3CDTF">2024-09-13T05:38:00Z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0x0101008A737BE8F4D09B459F4B2192314B1E20</vt:lpwstr>
  </property>
  <property fmtid="{D5CDD505-2E9C-101B-9397-08002B2CF9AE}" pid="3" name="MediaServiceImageTags">
    <vt:lpwstr/>
  </property>
</Properties>
</file>